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0D0" w:rsidRPr="00E867BB" w:rsidRDefault="00E460D0" w:rsidP="00EF34E8">
      <w:pPr>
        <w:pStyle w:val="a6"/>
        <w:spacing w:line="240" w:lineRule="exact"/>
        <w:ind w:left="6804" w:firstLine="0"/>
        <w:jc w:val="left"/>
        <w:rPr>
          <w:szCs w:val="28"/>
        </w:rPr>
      </w:pPr>
      <w:bookmarkStart w:id="0" w:name="_GoBack"/>
      <w:bookmarkEnd w:id="0"/>
      <w:r w:rsidRPr="00E867BB">
        <w:rPr>
          <w:szCs w:val="28"/>
        </w:rPr>
        <w:t>ПРИНЯТ</w:t>
      </w:r>
    </w:p>
    <w:p w:rsidR="00E460D0" w:rsidRPr="00E867BB" w:rsidRDefault="00E460D0" w:rsidP="00EF34E8">
      <w:pPr>
        <w:pStyle w:val="a6"/>
        <w:spacing w:line="240" w:lineRule="exact"/>
        <w:ind w:left="6804" w:firstLine="0"/>
        <w:jc w:val="left"/>
        <w:rPr>
          <w:szCs w:val="28"/>
        </w:rPr>
      </w:pPr>
      <w:r w:rsidRPr="00E867BB">
        <w:rPr>
          <w:szCs w:val="28"/>
        </w:rPr>
        <w:t xml:space="preserve">решением Думы </w:t>
      </w:r>
      <w:r w:rsidR="00EF34E8" w:rsidRPr="00E867BB">
        <w:rPr>
          <w:szCs w:val="28"/>
        </w:rPr>
        <w:br/>
      </w:r>
      <w:r w:rsidRPr="00E867BB">
        <w:rPr>
          <w:szCs w:val="28"/>
        </w:rPr>
        <w:t xml:space="preserve">Горнозаводского </w:t>
      </w:r>
      <w:r w:rsidR="00EF34E8" w:rsidRPr="00E867BB">
        <w:rPr>
          <w:szCs w:val="28"/>
        </w:rPr>
        <w:br/>
      </w:r>
      <w:r w:rsidRPr="00E867BB">
        <w:rPr>
          <w:szCs w:val="28"/>
        </w:rPr>
        <w:t xml:space="preserve">городского округа </w:t>
      </w:r>
      <w:r w:rsidR="00EF34E8" w:rsidRPr="00E867BB">
        <w:rPr>
          <w:szCs w:val="28"/>
        </w:rPr>
        <w:br/>
      </w:r>
      <w:r w:rsidRPr="00E867BB">
        <w:rPr>
          <w:szCs w:val="28"/>
        </w:rPr>
        <w:t>Пермского края</w:t>
      </w:r>
    </w:p>
    <w:p w:rsidR="00E460D0" w:rsidRPr="00E867BB" w:rsidRDefault="00E460D0" w:rsidP="00EF34E8">
      <w:pPr>
        <w:pStyle w:val="a6"/>
        <w:spacing w:line="240" w:lineRule="exact"/>
        <w:ind w:left="6804" w:firstLine="0"/>
        <w:jc w:val="left"/>
        <w:rPr>
          <w:szCs w:val="28"/>
        </w:rPr>
      </w:pPr>
      <w:r w:rsidRPr="00E867BB">
        <w:rPr>
          <w:szCs w:val="28"/>
        </w:rPr>
        <w:t xml:space="preserve">от </w:t>
      </w:r>
      <w:r w:rsidR="00EF34E8" w:rsidRPr="00E867BB">
        <w:rPr>
          <w:szCs w:val="28"/>
        </w:rPr>
        <w:t>02.12.2024</w:t>
      </w:r>
      <w:r w:rsidRPr="00E867BB">
        <w:rPr>
          <w:szCs w:val="28"/>
        </w:rPr>
        <w:t xml:space="preserve"> № </w:t>
      </w:r>
      <w:r w:rsidR="00EF34E8" w:rsidRPr="00E867BB">
        <w:rPr>
          <w:szCs w:val="28"/>
        </w:rPr>
        <w:t>115</w:t>
      </w:r>
    </w:p>
    <w:p w:rsidR="00F75208" w:rsidRPr="00E867BB" w:rsidRDefault="00F75208" w:rsidP="00F75208">
      <w:pPr>
        <w:ind w:firstLine="709"/>
        <w:jc w:val="center"/>
        <w:rPr>
          <w:b/>
          <w:bCs/>
          <w:szCs w:val="28"/>
        </w:rPr>
      </w:pPr>
    </w:p>
    <w:p w:rsidR="00F75208" w:rsidRPr="00E867BB" w:rsidRDefault="00F75208" w:rsidP="00F75208">
      <w:pPr>
        <w:pStyle w:val="3"/>
        <w:jc w:val="center"/>
        <w:rPr>
          <w:rFonts w:ascii="Times New Roman" w:hAnsi="Times New Roman" w:cs="Times New Roman"/>
        </w:rPr>
      </w:pPr>
      <w:r w:rsidRPr="00E867BB">
        <w:rPr>
          <w:rFonts w:ascii="Times New Roman" w:hAnsi="Times New Roman" w:cs="Times New Roman"/>
        </w:rPr>
        <w:t>УСТАВ ГОРНОЗАВОДСКОГО МУНИЦИПАЛЬНОГО ОКРУГА ПЕРМСКОГО КРАЯ</w:t>
      </w:r>
    </w:p>
    <w:p w:rsidR="00F75208" w:rsidRPr="00E867BB" w:rsidRDefault="00F75208" w:rsidP="00F75208">
      <w:pPr>
        <w:ind w:firstLine="709"/>
        <w:jc w:val="both"/>
        <w:rPr>
          <w:b/>
          <w:bCs/>
          <w:szCs w:val="28"/>
        </w:rPr>
      </w:pPr>
    </w:p>
    <w:p w:rsidR="00F75208" w:rsidRPr="00E867BB" w:rsidRDefault="00F75208" w:rsidP="00F75208">
      <w:pPr>
        <w:pStyle w:val="3"/>
        <w:jc w:val="center"/>
        <w:rPr>
          <w:rFonts w:ascii="Times New Roman" w:hAnsi="Times New Roman" w:cs="Times New Roman"/>
        </w:rPr>
      </w:pPr>
      <w:r w:rsidRPr="00E867BB">
        <w:rPr>
          <w:rFonts w:ascii="Times New Roman" w:hAnsi="Times New Roman" w:cs="Times New Roman"/>
        </w:rPr>
        <w:t>Глава I Общие положения</w:t>
      </w:r>
    </w:p>
    <w:p w:rsidR="00F75208" w:rsidRPr="00E867BB" w:rsidRDefault="00F75208" w:rsidP="00F75208">
      <w:pPr>
        <w:ind w:firstLine="709"/>
        <w:jc w:val="both"/>
        <w:rPr>
          <w:szCs w:val="28"/>
        </w:rPr>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1. </w:t>
      </w:r>
      <w:r w:rsidR="00D07A24" w:rsidRPr="00E867BB">
        <w:rPr>
          <w:rFonts w:ascii="Times New Roman" w:hAnsi="Times New Roman"/>
          <w:sz w:val="28"/>
        </w:rPr>
        <w:t xml:space="preserve">Горнозаводский </w:t>
      </w:r>
      <w:r w:rsidRPr="00E867BB">
        <w:rPr>
          <w:rFonts w:ascii="Times New Roman" w:hAnsi="Times New Roman"/>
          <w:sz w:val="28"/>
        </w:rPr>
        <w:t>муниципальный округ Пермского края</w:t>
      </w:r>
    </w:p>
    <w:p w:rsidR="00F75208" w:rsidRPr="00E867BB" w:rsidRDefault="00F75208" w:rsidP="00820D94">
      <w:pPr>
        <w:pStyle w:val="a6"/>
        <w:ind w:firstLine="709"/>
      </w:pPr>
      <w:r w:rsidRPr="00E867BB">
        <w:t xml:space="preserve">1. </w:t>
      </w:r>
      <w:r w:rsidR="00D07A24" w:rsidRPr="00E867BB">
        <w:t>Горнозаводский</w:t>
      </w:r>
      <w:r w:rsidRPr="00E867BB">
        <w:t xml:space="preserve"> муниципальный округ Пермского края - муниципальное образование (далее – муниципальный округ), в котором местное самоуправление осуществляется населением через выборные и иные органы местного самоуправления.</w:t>
      </w:r>
    </w:p>
    <w:p w:rsidR="00F75208" w:rsidRPr="00E867BB" w:rsidRDefault="00F75208" w:rsidP="00820D94">
      <w:pPr>
        <w:pStyle w:val="a6"/>
        <w:ind w:firstLine="709"/>
      </w:pPr>
      <w:r w:rsidRPr="00E867BB">
        <w:t xml:space="preserve">2. В соответствии </w:t>
      </w:r>
      <w:r w:rsidR="005101F0" w:rsidRPr="00E867BB">
        <w:t>Законом Пермского края от 28 октября 2024 г. № 372-ПК «О наделении отдельных городских округов Пермского края статусом муниципального округа»,</w:t>
      </w:r>
      <w:r w:rsidRPr="00E867BB">
        <w:t xml:space="preserve"> </w:t>
      </w:r>
      <w:r w:rsidR="00D07A24" w:rsidRPr="00E867BB">
        <w:t>Горнозаводский</w:t>
      </w:r>
      <w:r w:rsidRPr="00E867BB">
        <w:t xml:space="preserve"> муниципальный округ входит в состав Пермского края и наделен статусом муниципального округа.</w:t>
      </w:r>
    </w:p>
    <w:p w:rsidR="00F75208" w:rsidRPr="00E867BB" w:rsidRDefault="00F75208" w:rsidP="00820D94">
      <w:pPr>
        <w:pStyle w:val="a6"/>
        <w:ind w:firstLine="709"/>
      </w:pPr>
      <w:r w:rsidRPr="00E867BB">
        <w:t xml:space="preserve">3. Официальное наименование </w:t>
      </w:r>
      <w:r w:rsidR="00D07A24" w:rsidRPr="00E867BB">
        <w:t>Горнозаводского</w:t>
      </w:r>
      <w:r w:rsidRPr="00E867BB">
        <w:t xml:space="preserve"> муниципального округа – </w:t>
      </w:r>
      <w:r w:rsidR="00D07A24" w:rsidRPr="00E867BB">
        <w:t>Горнозаводский</w:t>
      </w:r>
      <w:r w:rsidRPr="00E867BB">
        <w:t xml:space="preserve"> муниципальный округ Пермского края.</w:t>
      </w:r>
    </w:p>
    <w:p w:rsidR="00F75208" w:rsidRPr="00E867BB" w:rsidRDefault="00F75208" w:rsidP="00820D94">
      <w:pPr>
        <w:pStyle w:val="a6"/>
        <w:ind w:firstLine="709"/>
      </w:pPr>
      <w:r w:rsidRPr="00E867BB">
        <w:t xml:space="preserve">Сокращенное официальное наименование </w:t>
      </w:r>
      <w:r w:rsidR="00D07A24" w:rsidRPr="00E867BB">
        <w:t xml:space="preserve">– Горнозаводский </w:t>
      </w:r>
      <w:r w:rsidRPr="00E867BB">
        <w:t>муниципальный округ.</w:t>
      </w:r>
    </w:p>
    <w:p w:rsidR="00F75208" w:rsidRPr="00E867BB" w:rsidRDefault="00F75208" w:rsidP="00820D94">
      <w:pPr>
        <w:pStyle w:val="a6"/>
        <w:ind w:firstLine="709"/>
      </w:pPr>
      <w:r w:rsidRPr="00E867BB">
        <w:t xml:space="preserve">Официальное и сокращенное наименования </w:t>
      </w:r>
      <w:r w:rsidR="00D07A24" w:rsidRPr="00E867BB">
        <w:t>Горнозаводского</w:t>
      </w:r>
      <w:r w:rsidRPr="00E867BB">
        <w:t xml:space="preserve"> муниципального округа являются равнозначными.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2. Границы </w:t>
      </w:r>
      <w:r w:rsidR="00C35577"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w:t>
      </w:r>
    </w:p>
    <w:p w:rsidR="00F75208" w:rsidRPr="00E867BB" w:rsidRDefault="00F75208" w:rsidP="00820D94">
      <w:pPr>
        <w:pStyle w:val="a6"/>
        <w:ind w:firstLine="709"/>
      </w:pPr>
      <w:r w:rsidRPr="00E867BB">
        <w:t xml:space="preserve">1. Границы </w:t>
      </w:r>
      <w:r w:rsidR="00C35577" w:rsidRPr="00E867BB">
        <w:t>Горнозаводского</w:t>
      </w:r>
      <w:r w:rsidRPr="00E867BB">
        <w:t xml:space="preserve"> муниципального округа установлены </w:t>
      </w:r>
      <w:r w:rsidR="00C35577" w:rsidRPr="00E867BB">
        <w:t>Законом Пермского края от 28 мая 2018 г. № 233-ПК «О преобразовании поселений, входящих в состав Горнозаводского муниципального района, путем объединения с Горнозаводским городским округом и о внесении изменений в Закон Пермского края «О преобразовании Горнозаводского городского поселения в Горнозаводский городской округ» в соответствии с требованиями Федерального закона от 06 октября 2003 г.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t xml:space="preserve">2. Границы </w:t>
      </w:r>
      <w:r w:rsidR="00C35577" w:rsidRPr="00E867BB">
        <w:t xml:space="preserve">Горнозаводского </w:t>
      </w:r>
      <w:r w:rsidRPr="00E867BB">
        <w:t xml:space="preserve">муниципального округа могут быть изменены Законом Пермского края в соответствии с требованиями </w:t>
      </w:r>
      <w:r w:rsidR="00C35577" w:rsidRPr="00E867BB">
        <w:t>Федерального закона от 06 октября 2003 г. № 131-ФЗ «Об общих принципах организации местного самоуправления в Российской Федерации».</w:t>
      </w:r>
    </w:p>
    <w:p w:rsidR="00C35577" w:rsidRPr="00E867BB" w:rsidRDefault="00C35577" w:rsidP="00820D94">
      <w:pPr>
        <w:pStyle w:val="a6"/>
        <w:ind w:firstLine="709"/>
      </w:pPr>
      <w:r w:rsidRPr="00E867BB">
        <w:t xml:space="preserve">3. В состав Горнозаводского </w:t>
      </w:r>
      <w:r w:rsidR="00652A01" w:rsidRPr="00E867BB">
        <w:t>муниципального</w:t>
      </w:r>
      <w:r w:rsidRPr="00E867BB">
        <w:t xml:space="preserve"> округа Пермского края входят территории следующих населенных пунктов: г. Горнозаводск, </w:t>
      </w:r>
      <w:proofErr w:type="spellStart"/>
      <w:r w:rsidRPr="00E867BB">
        <w:t>р.п</w:t>
      </w:r>
      <w:proofErr w:type="spellEnd"/>
      <w:r w:rsidRPr="00E867BB">
        <w:t xml:space="preserve">. Бисер, </w:t>
      </w:r>
      <w:proofErr w:type="spellStart"/>
      <w:r w:rsidRPr="00E867BB">
        <w:t>р.п</w:t>
      </w:r>
      <w:proofErr w:type="spellEnd"/>
      <w:r w:rsidRPr="00E867BB">
        <w:t xml:space="preserve">. </w:t>
      </w:r>
      <w:proofErr w:type="spellStart"/>
      <w:r w:rsidRPr="00E867BB">
        <w:lastRenderedPageBreak/>
        <w:t>Кусье</w:t>
      </w:r>
      <w:proofErr w:type="spellEnd"/>
      <w:r w:rsidRPr="00E867BB">
        <w:t xml:space="preserve">-Александровский, </w:t>
      </w:r>
      <w:proofErr w:type="spellStart"/>
      <w:r w:rsidRPr="00E867BB">
        <w:t>р.п</w:t>
      </w:r>
      <w:proofErr w:type="spellEnd"/>
      <w:r w:rsidRPr="00E867BB">
        <w:t xml:space="preserve">. Медведка, </w:t>
      </w:r>
      <w:proofErr w:type="spellStart"/>
      <w:r w:rsidRPr="00E867BB">
        <w:t>р.п</w:t>
      </w:r>
      <w:proofErr w:type="spellEnd"/>
      <w:r w:rsidRPr="00E867BB">
        <w:t xml:space="preserve">. </w:t>
      </w:r>
      <w:proofErr w:type="spellStart"/>
      <w:r w:rsidRPr="00E867BB">
        <w:t>Нововильвенский</w:t>
      </w:r>
      <w:proofErr w:type="spellEnd"/>
      <w:r w:rsidRPr="00E867BB">
        <w:t xml:space="preserve">, </w:t>
      </w:r>
      <w:proofErr w:type="spellStart"/>
      <w:r w:rsidRPr="00E867BB">
        <w:t>р.п</w:t>
      </w:r>
      <w:proofErr w:type="spellEnd"/>
      <w:r w:rsidRPr="00E867BB">
        <w:t xml:space="preserve">. Пашия, </w:t>
      </w:r>
      <w:proofErr w:type="spellStart"/>
      <w:r w:rsidRPr="00E867BB">
        <w:t>р.п</w:t>
      </w:r>
      <w:proofErr w:type="spellEnd"/>
      <w:r w:rsidRPr="00E867BB">
        <w:t xml:space="preserve">. Промысла, </w:t>
      </w:r>
      <w:proofErr w:type="spellStart"/>
      <w:r w:rsidRPr="00E867BB">
        <w:t>р.п</w:t>
      </w:r>
      <w:proofErr w:type="spellEnd"/>
      <w:r w:rsidRPr="00E867BB">
        <w:t xml:space="preserve">. Сараны, </w:t>
      </w:r>
      <w:proofErr w:type="spellStart"/>
      <w:r w:rsidRPr="00E867BB">
        <w:t>р.п</w:t>
      </w:r>
      <w:proofErr w:type="spellEnd"/>
      <w:r w:rsidRPr="00E867BB">
        <w:t xml:space="preserve">. Старый Бисер, </w:t>
      </w:r>
      <w:proofErr w:type="spellStart"/>
      <w:r w:rsidRPr="00E867BB">
        <w:t>р.п</w:t>
      </w:r>
      <w:proofErr w:type="spellEnd"/>
      <w:r w:rsidRPr="00E867BB">
        <w:t xml:space="preserve">. Теплая Гора, ст. п. </w:t>
      </w:r>
      <w:proofErr w:type="spellStart"/>
      <w:r w:rsidRPr="00E867BB">
        <w:t>Вижай</w:t>
      </w:r>
      <w:proofErr w:type="spellEnd"/>
      <w:r w:rsidRPr="00E867BB">
        <w:t xml:space="preserve">, п. </w:t>
      </w:r>
      <w:proofErr w:type="spellStart"/>
      <w:r w:rsidRPr="00E867BB">
        <w:t>Вильва</w:t>
      </w:r>
      <w:proofErr w:type="spellEnd"/>
      <w:r w:rsidRPr="00E867BB">
        <w:t xml:space="preserve">, ст. п. Европейская, ст. п. </w:t>
      </w:r>
      <w:proofErr w:type="spellStart"/>
      <w:r w:rsidRPr="00E867BB">
        <w:t>Койва</w:t>
      </w:r>
      <w:proofErr w:type="spellEnd"/>
      <w:r w:rsidRPr="00E867BB">
        <w:t xml:space="preserve">, ст. п. Лаки, п. Средняя Усьва, п. </w:t>
      </w:r>
      <w:proofErr w:type="spellStart"/>
      <w:r w:rsidRPr="00E867BB">
        <w:t>Усть-Койва</w:t>
      </w:r>
      <w:proofErr w:type="spellEnd"/>
      <w:r w:rsidRPr="00E867BB">
        <w:t xml:space="preserve">, ст. п. </w:t>
      </w:r>
      <w:proofErr w:type="spellStart"/>
      <w:r w:rsidRPr="00E867BB">
        <w:t>Усть-Тискос</w:t>
      </w:r>
      <w:proofErr w:type="spellEnd"/>
      <w:r w:rsidRPr="00E867BB">
        <w:t xml:space="preserve">, п. </w:t>
      </w:r>
      <w:proofErr w:type="spellStart"/>
      <w:r w:rsidRPr="00E867BB">
        <w:t>Усть-Тырым</w:t>
      </w:r>
      <w:proofErr w:type="spellEnd"/>
      <w:r w:rsidRPr="00E867BB">
        <w:t>.</w:t>
      </w:r>
    </w:p>
    <w:p w:rsidR="00C35577" w:rsidRPr="00E867BB" w:rsidRDefault="00C35577" w:rsidP="00820D94">
      <w:pPr>
        <w:pStyle w:val="a6"/>
        <w:ind w:firstLine="709"/>
      </w:pPr>
      <w:r w:rsidRPr="00E867BB">
        <w:t>--------------------------------</w:t>
      </w:r>
    </w:p>
    <w:p w:rsidR="00C35577" w:rsidRPr="00E867BB" w:rsidRDefault="00C35577" w:rsidP="00820D94">
      <w:pPr>
        <w:pStyle w:val="a6"/>
        <w:ind w:firstLine="709"/>
      </w:pPr>
      <w:r w:rsidRPr="00E867BB">
        <w:t>&lt;*&gt; Примечания:</w:t>
      </w:r>
    </w:p>
    <w:p w:rsidR="00C35577" w:rsidRPr="00E867BB" w:rsidRDefault="00C35577" w:rsidP="00820D94">
      <w:pPr>
        <w:pStyle w:val="a6"/>
        <w:ind w:firstLine="709"/>
      </w:pPr>
      <w:r w:rsidRPr="00E867BB">
        <w:t>г. - город</w:t>
      </w:r>
    </w:p>
    <w:p w:rsidR="00C35577" w:rsidRPr="00E867BB" w:rsidRDefault="00C35577" w:rsidP="00820D94">
      <w:pPr>
        <w:pStyle w:val="a6"/>
        <w:ind w:firstLine="709"/>
      </w:pPr>
      <w:r w:rsidRPr="00E867BB">
        <w:t>п. - сельский поселок</w:t>
      </w:r>
    </w:p>
    <w:p w:rsidR="00C35577" w:rsidRPr="00E867BB" w:rsidRDefault="00C35577" w:rsidP="00820D94">
      <w:pPr>
        <w:pStyle w:val="a6"/>
        <w:ind w:firstLine="709"/>
      </w:pPr>
      <w:proofErr w:type="spellStart"/>
      <w:r w:rsidRPr="00E867BB">
        <w:t>р.п</w:t>
      </w:r>
      <w:proofErr w:type="spellEnd"/>
      <w:r w:rsidRPr="00E867BB">
        <w:t>. - рабочий поселок</w:t>
      </w:r>
    </w:p>
    <w:p w:rsidR="00C35577" w:rsidRPr="00E867BB" w:rsidRDefault="00C35577" w:rsidP="00820D94">
      <w:pPr>
        <w:pStyle w:val="a6"/>
        <w:ind w:firstLine="709"/>
      </w:pPr>
      <w:proofErr w:type="spellStart"/>
      <w:r w:rsidRPr="00E867BB">
        <w:t>ст.п</w:t>
      </w:r>
      <w:proofErr w:type="spellEnd"/>
      <w:r w:rsidRPr="00E867BB">
        <w:t>. - поселок при станции</w:t>
      </w:r>
    </w:p>
    <w:p w:rsidR="00125D4E" w:rsidRPr="00E867BB" w:rsidRDefault="00C35577" w:rsidP="00820D94">
      <w:pPr>
        <w:pStyle w:val="a6"/>
        <w:ind w:firstLine="709"/>
      </w:pPr>
      <w:r w:rsidRPr="00E867BB">
        <w:t>4. Административным центром округа является город Горнозаводск.</w:t>
      </w:r>
    </w:p>
    <w:p w:rsidR="00125D4E" w:rsidRPr="00E867BB" w:rsidRDefault="00125D4E" w:rsidP="00820D94">
      <w:pPr>
        <w:pStyle w:val="a6"/>
        <w:ind w:firstLine="709"/>
      </w:pPr>
    </w:p>
    <w:p w:rsidR="00125D4E" w:rsidRPr="00E867BB" w:rsidRDefault="00125D4E" w:rsidP="00820D94">
      <w:pPr>
        <w:pStyle w:val="4"/>
        <w:ind w:firstLine="709"/>
        <w:rPr>
          <w:rFonts w:ascii="Times New Roman" w:hAnsi="Times New Roman"/>
          <w:sz w:val="28"/>
        </w:rPr>
      </w:pPr>
      <w:r w:rsidRPr="00E867BB">
        <w:rPr>
          <w:rFonts w:ascii="Times New Roman" w:hAnsi="Times New Roman"/>
          <w:sz w:val="28"/>
        </w:rPr>
        <w:t>Статья 3. Официальные символы Горнозаводского муниципального округа</w:t>
      </w:r>
    </w:p>
    <w:p w:rsidR="00125D4E" w:rsidRPr="00E867BB" w:rsidRDefault="00125D4E" w:rsidP="00820D94">
      <w:pPr>
        <w:spacing w:line="360" w:lineRule="exact"/>
        <w:ind w:firstLine="709"/>
        <w:jc w:val="both"/>
        <w:rPr>
          <w:rFonts w:eastAsia="Calibri"/>
        </w:rPr>
      </w:pPr>
      <w:r w:rsidRPr="00E867BB">
        <w:t>1. Горнозаводский муниципальный округ имеет собственные символы – герб и флаг, отражающие социально-экономические, исторические, культурные и иные местные традиции.</w:t>
      </w:r>
    </w:p>
    <w:p w:rsidR="00125D4E" w:rsidRPr="00E867BB" w:rsidRDefault="00125D4E" w:rsidP="00820D94">
      <w:pPr>
        <w:pStyle w:val="a6"/>
        <w:ind w:firstLine="709"/>
      </w:pPr>
      <w:r w:rsidRPr="00E867BB">
        <w:t xml:space="preserve">2. Описание и порядок использования герба и флага </w:t>
      </w:r>
      <w:r w:rsidR="00027777" w:rsidRPr="00E867BB">
        <w:t>Горнозаводского муниципального</w:t>
      </w:r>
      <w:r w:rsidRPr="00E867BB">
        <w:t xml:space="preserve"> округа, устанавливаются нормативным правовым актом </w:t>
      </w:r>
      <w:r w:rsidRPr="00E867BB">
        <w:rPr>
          <w:iCs/>
        </w:rPr>
        <w:t>Думы Горнозаводского муниципального округа</w:t>
      </w:r>
      <w:r w:rsidRPr="00E867BB">
        <w:t>.</w:t>
      </w:r>
    </w:p>
    <w:p w:rsidR="00EB0156" w:rsidRPr="00E867BB" w:rsidRDefault="00EB0156" w:rsidP="00820D94">
      <w:pPr>
        <w:pStyle w:val="a6"/>
        <w:ind w:firstLine="709"/>
      </w:pPr>
    </w:p>
    <w:p w:rsidR="00F75208" w:rsidRPr="00E867BB" w:rsidRDefault="00F75208" w:rsidP="007954A9">
      <w:pPr>
        <w:pStyle w:val="3"/>
        <w:jc w:val="center"/>
        <w:rPr>
          <w:rFonts w:ascii="Times New Roman" w:hAnsi="Times New Roman" w:cs="Times New Roman"/>
        </w:rPr>
      </w:pPr>
      <w:r w:rsidRPr="00E867BB">
        <w:rPr>
          <w:rFonts w:ascii="Times New Roman" w:hAnsi="Times New Roman" w:cs="Times New Roman"/>
        </w:rPr>
        <w:t>Глава II Вопросы местного значения</w:t>
      </w:r>
    </w:p>
    <w:p w:rsidR="007954A9" w:rsidRPr="00E867BB" w:rsidRDefault="007954A9" w:rsidP="007954A9">
      <w:pPr>
        <w:pStyle w:val="a6"/>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4</w:t>
      </w:r>
      <w:r w:rsidRPr="00E867BB">
        <w:rPr>
          <w:rFonts w:ascii="Times New Roman" w:hAnsi="Times New Roman"/>
          <w:sz w:val="28"/>
        </w:rPr>
        <w:t>. Вопросы местного значения</w:t>
      </w:r>
    </w:p>
    <w:p w:rsidR="00F75208" w:rsidRPr="00E867BB" w:rsidRDefault="00F75208" w:rsidP="00820D94">
      <w:pPr>
        <w:pStyle w:val="a6"/>
        <w:ind w:firstLine="709"/>
      </w:pPr>
      <w:r w:rsidRPr="00E867BB">
        <w:t>1. К вопросам местного значения муниципального округа относятся:</w:t>
      </w:r>
    </w:p>
    <w:p w:rsidR="00F75208" w:rsidRPr="00E867BB" w:rsidRDefault="00F75208" w:rsidP="00820D94">
      <w:pPr>
        <w:pStyle w:val="a6"/>
        <w:ind w:firstLine="709"/>
        <w:rPr>
          <w:iCs/>
        </w:rPr>
      </w:pPr>
      <w:r w:rsidRPr="00E867BB">
        <w:rPr>
          <w:iCs/>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F75208" w:rsidRPr="00E867BB" w:rsidRDefault="00F75208" w:rsidP="00820D94">
      <w:pPr>
        <w:pStyle w:val="a6"/>
        <w:ind w:firstLine="709"/>
        <w:rPr>
          <w:iCs/>
        </w:rPr>
      </w:pPr>
      <w:r w:rsidRPr="00E867BB">
        <w:rPr>
          <w:iCs/>
        </w:rPr>
        <w:t>2) установление, изменение и отмена местных налогов и сборов муниципального округа;</w:t>
      </w:r>
    </w:p>
    <w:p w:rsidR="00F75208" w:rsidRPr="00E867BB" w:rsidRDefault="00F75208" w:rsidP="00820D94">
      <w:pPr>
        <w:pStyle w:val="a6"/>
        <w:ind w:firstLine="709"/>
        <w:rPr>
          <w:iCs/>
        </w:rPr>
      </w:pPr>
      <w:r w:rsidRPr="00E867BB">
        <w:rPr>
          <w:iCs/>
        </w:rPr>
        <w:t>3) владение, пользование и распоряжение имуществом, находящимся в муниципальной собственности муниципального округа;</w:t>
      </w:r>
    </w:p>
    <w:p w:rsidR="00F75208" w:rsidRPr="00E867BB" w:rsidRDefault="00F75208" w:rsidP="00820D94">
      <w:pPr>
        <w:pStyle w:val="a6"/>
        <w:ind w:firstLine="709"/>
        <w:rPr>
          <w:iCs/>
        </w:rPr>
      </w:pPr>
      <w:r w:rsidRPr="00E867BB">
        <w:rPr>
          <w:iCs/>
        </w:rP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75208" w:rsidRPr="00E867BB" w:rsidRDefault="00F75208" w:rsidP="00820D94">
      <w:pPr>
        <w:pStyle w:val="a6"/>
        <w:ind w:firstLine="709"/>
      </w:pPr>
      <w:r w:rsidRPr="00E867BB">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F75208" w:rsidRPr="00E867BB" w:rsidRDefault="00F75208" w:rsidP="00820D94">
      <w:pPr>
        <w:pStyle w:val="a6"/>
        <w:ind w:firstLine="709"/>
      </w:pPr>
      <w:r w:rsidRPr="00E867BB">
        <w:rPr>
          <w:iCs/>
        </w:rPr>
        <w:lastRenderedPageBreak/>
        <w:t xml:space="preserve">5)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E867BB">
        <w:t xml:space="preserve">на автомобильном транспорте, городском наземном электрическом транспорте и в дорожном хозяйстве </w:t>
      </w:r>
      <w:r w:rsidRPr="00E867BB">
        <w:rPr>
          <w:iCs/>
        </w:rPr>
        <w:t xml:space="preserve">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9" w:history="1">
        <w:r w:rsidRPr="00E867BB">
          <w:rPr>
            <w:iCs/>
          </w:rPr>
          <w:t>законодательством</w:t>
        </w:r>
      </w:hyperlink>
      <w:r w:rsidRPr="00E867BB">
        <w:rPr>
          <w:iCs/>
        </w:rPr>
        <w:t xml:space="preserve"> Российской Федерации;</w:t>
      </w:r>
    </w:p>
    <w:p w:rsidR="00F75208" w:rsidRPr="00E867BB" w:rsidRDefault="00F75208" w:rsidP="00820D94">
      <w:pPr>
        <w:pStyle w:val="a6"/>
        <w:ind w:firstLine="709"/>
        <w:rPr>
          <w:iCs/>
        </w:rPr>
      </w:pPr>
      <w:r w:rsidRPr="00E867BB">
        <w:rPr>
          <w:iCs/>
        </w:rPr>
        <w:t>6) обеспечение проживающих в муниципально</w:t>
      </w:r>
      <w:r w:rsidR="0021269C" w:rsidRPr="00E867BB">
        <w:rPr>
          <w:iCs/>
        </w:rPr>
        <w:t>м</w:t>
      </w:r>
      <w:r w:rsidRPr="00E867BB">
        <w:rPr>
          <w:iCs/>
        </w:rPr>
        <w:t xml:space="preserve">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75208" w:rsidRPr="00E867BB" w:rsidRDefault="00F75208" w:rsidP="00820D94">
      <w:pPr>
        <w:pStyle w:val="a6"/>
        <w:ind w:firstLine="709"/>
        <w:rPr>
          <w:iCs/>
        </w:rPr>
      </w:pPr>
      <w:r w:rsidRPr="00E867BB">
        <w:rPr>
          <w:iCs/>
        </w:rPr>
        <w:t>7)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F75208" w:rsidRPr="00E867BB" w:rsidRDefault="00F75208" w:rsidP="00820D94">
      <w:pPr>
        <w:pStyle w:val="a6"/>
        <w:ind w:firstLine="709"/>
        <w:rPr>
          <w:iCs/>
        </w:rPr>
      </w:pPr>
      <w:r w:rsidRPr="00E867BB">
        <w:rPr>
          <w:iCs/>
        </w:rP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F75208" w:rsidRPr="00E867BB" w:rsidRDefault="00F75208" w:rsidP="00820D94">
      <w:pPr>
        <w:pStyle w:val="a6"/>
        <w:ind w:firstLine="709"/>
        <w:rPr>
          <w:iCs/>
        </w:rPr>
      </w:pPr>
      <w:r w:rsidRPr="00E867BB">
        <w:rPr>
          <w:iCs/>
        </w:rPr>
        <w:t xml:space="preserve">7.2) </w:t>
      </w:r>
      <w:r w:rsidRPr="00E867BB">
        <w:t>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F75208" w:rsidRPr="00E867BB" w:rsidRDefault="00F75208" w:rsidP="00820D94">
      <w:pPr>
        <w:pStyle w:val="a6"/>
        <w:ind w:firstLine="709"/>
        <w:rPr>
          <w:iCs/>
        </w:rPr>
      </w:pPr>
      <w:r w:rsidRPr="00E867BB">
        <w:rPr>
          <w:iCs/>
        </w:rPr>
        <w:t>8) участие в предупреждении и ликвидации последствий чрезвычайных ситуаций в границах муниципального округа;</w:t>
      </w:r>
    </w:p>
    <w:p w:rsidR="00F75208" w:rsidRPr="00E867BB" w:rsidRDefault="00F75208" w:rsidP="00820D94">
      <w:pPr>
        <w:pStyle w:val="a6"/>
        <w:ind w:firstLine="709"/>
      </w:pPr>
      <w:r w:rsidRPr="00E867BB">
        <w:rPr>
          <w:iCs/>
        </w:rPr>
        <w:t>9) организация охраны общественного порядка на территории муниципального округа муниципальной милицией;</w:t>
      </w:r>
    </w:p>
    <w:p w:rsidR="00F75208" w:rsidRPr="00E867BB" w:rsidRDefault="00F75208" w:rsidP="00820D94">
      <w:pPr>
        <w:pStyle w:val="a6"/>
        <w:ind w:firstLine="709"/>
        <w:rPr>
          <w:iCs/>
        </w:rPr>
      </w:pPr>
      <w:r w:rsidRPr="00E867BB">
        <w:rPr>
          <w:iCs/>
        </w:rPr>
        <w:t>9.1)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F75208" w:rsidRPr="00E867BB" w:rsidRDefault="00F75208" w:rsidP="00820D94">
      <w:pPr>
        <w:pStyle w:val="a6"/>
        <w:ind w:firstLine="709"/>
        <w:rPr>
          <w:iCs/>
        </w:rPr>
      </w:pPr>
      <w:r w:rsidRPr="00E867BB">
        <w:rPr>
          <w:iCs/>
        </w:rPr>
        <w:t xml:space="preserve">9.2) </w:t>
      </w:r>
      <w:r w:rsidRPr="00E867BB">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75208" w:rsidRPr="00E867BB" w:rsidRDefault="00F75208" w:rsidP="00820D94">
      <w:pPr>
        <w:pStyle w:val="a6"/>
        <w:ind w:firstLine="709"/>
        <w:rPr>
          <w:iCs/>
        </w:rPr>
      </w:pPr>
      <w:r w:rsidRPr="00E867BB">
        <w:rPr>
          <w:iCs/>
        </w:rPr>
        <w:lastRenderedPageBreak/>
        <w:t>10) обеспечение первичных мер пожарной безопасности в границах муниципального округа;</w:t>
      </w:r>
    </w:p>
    <w:p w:rsidR="00F75208" w:rsidRPr="00E867BB" w:rsidRDefault="00F75208" w:rsidP="00820D94">
      <w:pPr>
        <w:pStyle w:val="a6"/>
        <w:ind w:firstLine="709"/>
        <w:rPr>
          <w:iCs/>
        </w:rPr>
      </w:pPr>
      <w:r w:rsidRPr="00E867BB">
        <w:rPr>
          <w:iCs/>
        </w:rPr>
        <w:t xml:space="preserve">11) </w:t>
      </w:r>
      <w:r w:rsidRPr="00E867BB">
        <w:t>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rsidR="00F75208" w:rsidRPr="00E867BB" w:rsidRDefault="00F75208" w:rsidP="00820D94">
      <w:pPr>
        <w:pStyle w:val="a6"/>
        <w:ind w:firstLine="709"/>
        <w:rPr>
          <w:iCs/>
        </w:rPr>
      </w:pPr>
      <w:r w:rsidRPr="00E867BB">
        <w:rPr>
          <w:iCs/>
        </w:rPr>
        <w:t>12)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Пермского края),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F75208" w:rsidRPr="00E867BB" w:rsidRDefault="00F75208" w:rsidP="00820D94">
      <w:pPr>
        <w:pStyle w:val="a6"/>
        <w:ind w:firstLine="709"/>
        <w:rPr>
          <w:iCs/>
        </w:rPr>
      </w:pPr>
      <w:r w:rsidRPr="00E867BB">
        <w:rPr>
          <w:iCs/>
        </w:rPr>
        <w:t xml:space="preserve">13)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w:t>
      </w:r>
      <w:hyperlink r:id="rId10" w:history="1">
        <w:r w:rsidRPr="00E867BB">
          <w:rPr>
            <w:iCs/>
          </w:rPr>
          <w:t>перечень</w:t>
        </w:r>
      </w:hyperlink>
      <w:r w:rsidRPr="00E867BB">
        <w:rPr>
          <w:iCs/>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1" w:history="1">
        <w:r w:rsidRPr="00E867BB">
          <w:rPr>
            <w:iCs/>
          </w:rPr>
          <w:t>органу</w:t>
        </w:r>
      </w:hyperlink>
      <w:r w:rsidRPr="00E867BB">
        <w:rPr>
          <w:iCs/>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F75208" w:rsidRPr="00E867BB" w:rsidRDefault="00F75208" w:rsidP="00820D94">
      <w:pPr>
        <w:pStyle w:val="a6"/>
        <w:ind w:firstLine="709"/>
        <w:rPr>
          <w:iCs/>
        </w:rPr>
      </w:pPr>
      <w:r w:rsidRPr="00E867BB">
        <w:rPr>
          <w:iCs/>
        </w:rPr>
        <w:t>14) создание условий для обеспечения жителей муниципального округа услугами связи, общественного питания, торговли и бытового обслуживания;</w:t>
      </w:r>
    </w:p>
    <w:p w:rsidR="00F75208" w:rsidRPr="00E867BB" w:rsidRDefault="00F75208" w:rsidP="00820D94">
      <w:pPr>
        <w:pStyle w:val="a6"/>
        <w:ind w:firstLine="709"/>
        <w:rPr>
          <w:iCs/>
        </w:rPr>
      </w:pPr>
      <w:r w:rsidRPr="00E867BB">
        <w:rPr>
          <w:iCs/>
        </w:rPr>
        <w:t>15)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F75208" w:rsidRPr="00E867BB" w:rsidRDefault="00F75208" w:rsidP="00820D94">
      <w:pPr>
        <w:pStyle w:val="a6"/>
        <w:ind w:firstLine="709"/>
        <w:rPr>
          <w:iCs/>
        </w:rPr>
      </w:pPr>
      <w:r w:rsidRPr="00E867BB">
        <w:rPr>
          <w:iCs/>
        </w:rPr>
        <w:t>16) создание условий для организации досуга и обеспечения жителей муниципального округа услугами организаций культуры;</w:t>
      </w:r>
    </w:p>
    <w:p w:rsidR="00F75208" w:rsidRPr="00E867BB" w:rsidRDefault="00F75208" w:rsidP="00820D94">
      <w:pPr>
        <w:pStyle w:val="a6"/>
        <w:ind w:firstLine="709"/>
        <w:rPr>
          <w:iCs/>
        </w:rPr>
      </w:pPr>
      <w:r w:rsidRPr="00E867BB">
        <w:rPr>
          <w:iCs/>
        </w:rPr>
        <w:lastRenderedPageBreak/>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F75208" w:rsidRPr="00E867BB" w:rsidRDefault="00F75208" w:rsidP="00820D94">
      <w:pPr>
        <w:pStyle w:val="a6"/>
        <w:ind w:firstLine="709"/>
        <w:rPr>
          <w:iCs/>
        </w:rPr>
      </w:pPr>
      <w:r w:rsidRPr="00E867BB">
        <w:rPr>
          <w:iCs/>
        </w:rP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F75208" w:rsidRPr="00E867BB" w:rsidRDefault="00F75208" w:rsidP="00820D94">
      <w:pPr>
        <w:pStyle w:val="a6"/>
        <w:ind w:firstLine="709"/>
        <w:rPr>
          <w:iCs/>
        </w:rPr>
      </w:pPr>
      <w:r w:rsidRPr="00E867BB">
        <w:rPr>
          <w:iCs/>
        </w:rPr>
        <w:t>19)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F75208" w:rsidRPr="00E867BB" w:rsidRDefault="00F75208" w:rsidP="00820D94">
      <w:pPr>
        <w:pStyle w:val="a6"/>
        <w:ind w:firstLine="709"/>
        <w:rPr>
          <w:iCs/>
        </w:rPr>
      </w:pPr>
      <w:r w:rsidRPr="00E867BB">
        <w:rPr>
          <w:iCs/>
        </w:rPr>
        <w:t>20) создание условий для массового отдыха жителей муниципального округа и организация обустройства мест массового отдыха населения;</w:t>
      </w:r>
    </w:p>
    <w:p w:rsidR="00F75208" w:rsidRPr="00E867BB" w:rsidRDefault="00F75208" w:rsidP="00820D94">
      <w:pPr>
        <w:pStyle w:val="a6"/>
        <w:ind w:firstLine="709"/>
        <w:rPr>
          <w:iCs/>
        </w:rPr>
      </w:pPr>
      <w:r w:rsidRPr="00E867BB">
        <w:rPr>
          <w:iCs/>
        </w:rPr>
        <w:t>21) формирование и содержание муниципального архива;</w:t>
      </w:r>
    </w:p>
    <w:p w:rsidR="00F75208" w:rsidRPr="00E867BB" w:rsidRDefault="00F75208" w:rsidP="00820D94">
      <w:pPr>
        <w:pStyle w:val="a6"/>
        <w:ind w:firstLine="709"/>
        <w:rPr>
          <w:iCs/>
        </w:rPr>
      </w:pPr>
      <w:r w:rsidRPr="00E867BB">
        <w:rPr>
          <w:iCs/>
        </w:rPr>
        <w:t>22) организация ритуальных услуг и содержание мест захоронения;</w:t>
      </w:r>
    </w:p>
    <w:p w:rsidR="00F75208" w:rsidRPr="00E867BB" w:rsidRDefault="00F75208" w:rsidP="00820D94">
      <w:pPr>
        <w:pStyle w:val="a6"/>
        <w:ind w:firstLine="709"/>
        <w:rPr>
          <w:iCs/>
        </w:rPr>
      </w:pPr>
      <w:r w:rsidRPr="00E867BB">
        <w:rPr>
          <w:iCs/>
        </w:rPr>
        <w:t>23)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F75208" w:rsidRPr="00E867BB" w:rsidRDefault="00F75208" w:rsidP="00820D94">
      <w:pPr>
        <w:pStyle w:val="a6"/>
        <w:ind w:firstLine="709"/>
        <w:rPr>
          <w:iCs/>
        </w:rPr>
      </w:pPr>
      <w:r w:rsidRPr="00E867BB">
        <w:t>24)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F75208" w:rsidRPr="00E867BB" w:rsidRDefault="00F75208" w:rsidP="00820D94">
      <w:pPr>
        <w:pStyle w:val="a6"/>
        <w:ind w:firstLine="709"/>
        <w:rPr>
          <w:iCs/>
        </w:rPr>
      </w:pPr>
      <w:r w:rsidRPr="00E867BB">
        <w:rPr>
          <w:iCs/>
        </w:rPr>
        <w:t xml:space="preserve">25) </w:t>
      </w:r>
      <w:r w:rsidRPr="00E867BB">
        <w:t xml:space="preserve">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12" w:history="1">
        <w:r w:rsidRPr="00E867BB">
          <w:t>кодексом</w:t>
        </w:r>
      </w:hyperlink>
      <w:r w:rsidRPr="00E867BB">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w:t>
      </w:r>
      <w:r w:rsidRPr="00E867BB">
        <w:lastRenderedPageBreak/>
        <w:t xml:space="preserve">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13" w:history="1">
        <w:r w:rsidRPr="00E867BB">
          <w:t>кодексом</w:t>
        </w:r>
      </w:hyperlink>
      <w:r w:rsidRPr="00E867BB">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4" w:history="1">
        <w:r w:rsidRPr="00E867BB">
          <w:t>кодексом</w:t>
        </w:r>
      </w:hyperlink>
      <w:r w:rsidRPr="00E867BB">
        <w:t xml:space="preserve"> Российской Федерации</w:t>
      </w:r>
      <w:r w:rsidRPr="00E867BB">
        <w:rPr>
          <w:iCs/>
        </w:rPr>
        <w:t>;</w:t>
      </w:r>
    </w:p>
    <w:p w:rsidR="00F75208" w:rsidRPr="00E867BB" w:rsidRDefault="00F75208" w:rsidP="00820D94">
      <w:pPr>
        <w:pStyle w:val="a6"/>
        <w:ind w:firstLine="709"/>
        <w:rPr>
          <w:iCs/>
        </w:rPr>
      </w:pPr>
      <w:r w:rsidRPr="00E867BB">
        <w:rPr>
          <w:iCs/>
        </w:rPr>
        <w:t xml:space="preserve">26)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w:t>
      </w:r>
      <w:hyperlink r:id="rId15" w:history="1">
        <w:r w:rsidRPr="00E867BB">
          <w:rPr>
            <w:iCs/>
          </w:rPr>
          <w:t>законом</w:t>
        </w:r>
      </w:hyperlink>
      <w:r w:rsidRPr="00E867BB">
        <w:rPr>
          <w:iCs/>
        </w:rPr>
        <w:t xml:space="preserve"> «О рекламе»;</w:t>
      </w:r>
    </w:p>
    <w:p w:rsidR="00F75208" w:rsidRPr="00E867BB" w:rsidRDefault="00F75208" w:rsidP="00820D94">
      <w:pPr>
        <w:pStyle w:val="a6"/>
        <w:ind w:firstLine="709"/>
        <w:rPr>
          <w:iCs/>
        </w:rPr>
      </w:pPr>
      <w:r w:rsidRPr="00E867BB">
        <w:rPr>
          <w:iCs/>
        </w:rPr>
        <w:t xml:space="preserve">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w:t>
      </w:r>
      <w:r w:rsidRPr="00E867BB">
        <w:rPr>
          <w:iCs/>
        </w:rPr>
        <w:lastRenderedPageBreak/>
        <w:t>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F75208" w:rsidRPr="00E867BB" w:rsidRDefault="00F75208" w:rsidP="00820D94">
      <w:pPr>
        <w:pStyle w:val="a6"/>
        <w:ind w:firstLine="709"/>
        <w:rPr>
          <w:iCs/>
        </w:rPr>
      </w:pPr>
      <w:r w:rsidRPr="00E867BB">
        <w:rPr>
          <w:iCs/>
        </w:rPr>
        <w:t>28)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F75208" w:rsidRPr="00E867BB" w:rsidRDefault="00F75208" w:rsidP="00820D94">
      <w:pPr>
        <w:pStyle w:val="a6"/>
        <w:ind w:firstLine="709"/>
        <w:rPr>
          <w:iCs/>
        </w:rPr>
      </w:pPr>
      <w:r w:rsidRPr="00E867BB">
        <w:rPr>
          <w:iCs/>
        </w:rP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F75208" w:rsidRPr="00E867BB" w:rsidRDefault="00F75208" w:rsidP="00820D94">
      <w:pPr>
        <w:pStyle w:val="a6"/>
        <w:ind w:firstLine="709"/>
        <w:rPr>
          <w:iCs/>
        </w:rPr>
      </w:pPr>
      <w:r w:rsidRPr="00E867BB">
        <w:rPr>
          <w:iCs/>
        </w:rPr>
        <w:t xml:space="preserve">30) </w:t>
      </w:r>
      <w:r w:rsidRPr="00E867BB">
        <w:t>осуществление муниципального контроля в области охраны и использования особо охраняемых природных территорий местного значения;</w:t>
      </w:r>
    </w:p>
    <w:p w:rsidR="00F75208" w:rsidRPr="00E867BB" w:rsidRDefault="00F75208" w:rsidP="00820D94">
      <w:pPr>
        <w:pStyle w:val="a6"/>
        <w:ind w:firstLine="709"/>
        <w:rPr>
          <w:iCs/>
        </w:rPr>
      </w:pPr>
      <w:r w:rsidRPr="00E867BB">
        <w:rPr>
          <w:iCs/>
        </w:rP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F75208" w:rsidRPr="00E867BB" w:rsidRDefault="00F75208" w:rsidP="00820D94">
      <w:pPr>
        <w:pStyle w:val="a6"/>
        <w:ind w:firstLine="709"/>
        <w:rPr>
          <w:iCs/>
        </w:rPr>
      </w:pPr>
      <w:r w:rsidRPr="00E867BB">
        <w:rPr>
          <w:iCs/>
        </w:rPr>
        <w:t>32) осуществление мероприятий по обеспечению безопасности людей на водных объектах, охране их жизни и здоровья;</w:t>
      </w:r>
    </w:p>
    <w:p w:rsidR="00F75208" w:rsidRPr="00E867BB" w:rsidRDefault="00F75208" w:rsidP="00820D94">
      <w:pPr>
        <w:pStyle w:val="a6"/>
        <w:ind w:firstLine="709"/>
        <w:rPr>
          <w:iCs/>
        </w:rPr>
      </w:pPr>
      <w:r w:rsidRPr="00E867BB">
        <w:rPr>
          <w:iCs/>
        </w:rPr>
        <w:t xml:space="preserve">33) </w:t>
      </w:r>
      <w:r w:rsidRPr="00E867BB">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E867BB">
        <w:t>волонтерству</w:t>
      </w:r>
      <w:proofErr w:type="spellEnd"/>
      <w:r w:rsidRPr="00E867BB">
        <w:t>);</w:t>
      </w:r>
    </w:p>
    <w:p w:rsidR="00F75208" w:rsidRPr="00E867BB" w:rsidRDefault="00F75208" w:rsidP="00820D94">
      <w:pPr>
        <w:pStyle w:val="a6"/>
        <w:ind w:firstLine="709"/>
        <w:rPr>
          <w:iCs/>
        </w:rPr>
      </w:pPr>
      <w:r w:rsidRPr="00E867BB">
        <w:rPr>
          <w:iCs/>
        </w:rPr>
        <w:t xml:space="preserve">34) </w:t>
      </w:r>
      <w:r w:rsidRPr="00E867BB">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F75208" w:rsidRPr="00E867BB" w:rsidRDefault="00F75208" w:rsidP="00820D94">
      <w:pPr>
        <w:pStyle w:val="a6"/>
        <w:ind w:firstLine="709"/>
        <w:rPr>
          <w:iCs/>
        </w:rPr>
      </w:pPr>
      <w:r w:rsidRPr="00E867BB">
        <w:rPr>
          <w:iCs/>
        </w:rPr>
        <w:t xml:space="preserve">35) </w:t>
      </w:r>
      <w:r w:rsidRPr="00E867BB">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F75208" w:rsidRPr="00E867BB" w:rsidRDefault="00F75208" w:rsidP="00820D94">
      <w:pPr>
        <w:pStyle w:val="a6"/>
        <w:ind w:firstLine="709"/>
        <w:rPr>
          <w:iCs/>
        </w:rPr>
      </w:pPr>
      <w:r w:rsidRPr="00E867BB">
        <w:rPr>
          <w:iCs/>
        </w:rPr>
        <w:lastRenderedPageBreak/>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75208" w:rsidRPr="00E867BB" w:rsidRDefault="00F75208" w:rsidP="00820D94">
      <w:pPr>
        <w:pStyle w:val="a6"/>
        <w:ind w:firstLine="709"/>
        <w:rPr>
          <w:iCs/>
        </w:rPr>
      </w:pPr>
      <w:r w:rsidRPr="00E867BB">
        <w:rPr>
          <w:iCs/>
        </w:rPr>
        <w:t>37) осуществление муниципального лесного контроля;</w:t>
      </w:r>
    </w:p>
    <w:p w:rsidR="00F75208" w:rsidRPr="00E867BB" w:rsidRDefault="00F75208" w:rsidP="00820D94">
      <w:pPr>
        <w:pStyle w:val="a6"/>
        <w:ind w:firstLine="709"/>
        <w:rPr>
          <w:iCs/>
        </w:rPr>
      </w:pPr>
      <w:r w:rsidRPr="00E867BB">
        <w:rPr>
          <w:iCs/>
        </w:rPr>
        <w:t xml:space="preserve">38) </w:t>
      </w:r>
      <w:r w:rsidRPr="00E867BB">
        <w:t>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r w:rsidRPr="00E867BB">
        <w:rPr>
          <w:iCs/>
        </w:rPr>
        <w:t>;</w:t>
      </w:r>
    </w:p>
    <w:p w:rsidR="00F75208" w:rsidRPr="00E867BB" w:rsidRDefault="00F75208" w:rsidP="00820D94">
      <w:pPr>
        <w:pStyle w:val="a6"/>
        <w:ind w:firstLine="709"/>
        <w:rPr>
          <w:iCs/>
        </w:rPr>
      </w:pPr>
      <w:r w:rsidRPr="00E867BB">
        <w:rPr>
          <w:iCs/>
        </w:rPr>
        <w:t>39) осуществление мер по противодействию коррупции в границах муниципального округа;</w:t>
      </w:r>
    </w:p>
    <w:p w:rsidR="00F75208" w:rsidRPr="00E867BB" w:rsidRDefault="00F75208" w:rsidP="00820D94">
      <w:pPr>
        <w:pStyle w:val="a6"/>
        <w:ind w:firstLine="709"/>
      </w:pPr>
      <w:r w:rsidRPr="00E867BB">
        <w:rPr>
          <w:iCs/>
        </w:rPr>
        <w:t xml:space="preserve">40) </w:t>
      </w:r>
      <w:r w:rsidRPr="00E867BB">
        <w:t>организация в соответствии с федеральным законом выполнения комплексных кадастровых работ и утверждение карты-плана территории;</w:t>
      </w:r>
    </w:p>
    <w:p w:rsidR="00F75208" w:rsidRPr="00E867BB" w:rsidRDefault="00F75208" w:rsidP="00820D94">
      <w:pPr>
        <w:pStyle w:val="a6"/>
        <w:ind w:firstLine="709"/>
      </w:pPr>
      <w:r w:rsidRPr="00E867BB">
        <w:t>41)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75208" w:rsidRPr="00E867BB" w:rsidRDefault="00F75208" w:rsidP="00820D94">
      <w:pPr>
        <w:pStyle w:val="a6"/>
        <w:ind w:firstLine="709"/>
      </w:pPr>
      <w:r w:rsidRPr="00E867BB">
        <w:t>42)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F75208" w:rsidRPr="00E867BB" w:rsidRDefault="00F75208" w:rsidP="00820D94">
      <w:pPr>
        <w:pStyle w:val="a6"/>
        <w:ind w:firstLine="709"/>
      </w:pPr>
      <w:r w:rsidRPr="00E867BB">
        <w:t>43) осуществление мероприятий по лесоустройству в отношении лесов, расположенных на землях населенных пунктов муниципального округа;</w:t>
      </w:r>
    </w:p>
    <w:p w:rsidR="00F75208" w:rsidRPr="00E867BB" w:rsidRDefault="00F75208" w:rsidP="00820D94">
      <w:pPr>
        <w:pStyle w:val="a6"/>
        <w:ind w:firstLine="709"/>
      </w:pPr>
      <w:r w:rsidRPr="00E867BB">
        <w:t>44)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rsidR="00F75208" w:rsidRPr="00E867BB" w:rsidRDefault="00F75208" w:rsidP="00820D94">
      <w:pPr>
        <w:pStyle w:val="a6"/>
        <w:ind w:firstLine="709"/>
      </w:pPr>
      <w:r w:rsidRPr="00E867BB">
        <w:t xml:space="preserve">45) осуществление учета личных подсобных хозяйств, которые ведут граждане в соответствии с Федеральным законом от </w:t>
      </w:r>
      <w:r w:rsidR="00816645" w:rsidRPr="00E867BB">
        <w:t>0</w:t>
      </w:r>
      <w:r w:rsidRPr="00E867BB">
        <w:t>7 июля 2003 г</w:t>
      </w:r>
      <w:r w:rsidR="00816645" w:rsidRPr="00E867BB">
        <w:t>.</w:t>
      </w:r>
      <w:r w:rsidRPr="00E867BB">
        <w:t xml:space="preserve"> № 112-ФЗ «О личном подсобном хозяйстве», в </w:t>
      </w:r>
      <w:proofErr w:type="spellStart"/>
      <w:r w:rsidRPr="00E867BB">
        <w:t>похозяйственных</w:t>
      </w:r>
      <w:proofErr w:type="spellEnd"/>
      <w:r w:rsidRPr="00E867BB">
        <w:t xml:space="preserve"> книгах.</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5</w:t>
      </w:r>
      <w:r w:rsidRPr="00E867BB">
        <w:rPr>
          <w:rFonts w:ascii="Times New Roman" w:hAnsi="Times New Roman"/>
          <w:sz w:val="28"/>
        </w:rPr>
        <w:t xml:space="preserve">. Права органов местного самоуправления муниципального округа на решение вопросов, не отнесенных к вопросам местного значения муниципального округа </w:t>
      </w:r>
    </w:p>
    <w:p w:rsidR="00F75208" w:rsidRPr="00E867BB" w:rsidRDefault="00F75208" w:rsidP="00820D94">
      <w:pPr>
        <w:pStyle w:val="a6"/>
        <w:ind w:firstLine="709"/>
      </w:pPr>
      <w:r w:rsidRPr="00E867BB">
        <w:t>1. Органы местного самоуправления муниципального округа имеют право на:</w:t>
      </w:r>
    </w:p>
    <w:p w:rsidR="00F75208" w:rsidRPr="00E867BB" w:rsidRDefault="00F75208" w:rsidP="00820D94">
      <w:pPr>
        <w:pStyle w:val="a6"/>
        <w:ind w:firstLine="709"/>
        <w:rPr>
          <w:iCs/>
        </w:rPr>
      </w:pPr>
      <w:r w:rsidRPr="00E867BB">
        <w:rPr>
          <w:iCs/>
        </w:rPr>
        <w:t>1) создание музеев муниципального округа;</w:t>
      </w:r>
    </w:p>
    <w:p w:rsidR="00F75208" w:rsidRPr="00E867BB" w:rsidRDefault="00F75208" w:rsidP="00820D94">
      <w:pPr>
        <w:pStyle w:val="a6"/>
        <w:ind w:firstLine="709"/>
        <w:rPr>
          <w:iCs/>
        </w:rPr>
      </w:pPr>
      <w:r w:rsidRPr="00E867BB">
        <w:rPr>
          <w:iCs/>
        </w:rPr>
        <w:t>2) создание муниципальных образовательных организаций высшего образования;</w:t>
      </w:r>
    </w:p>
    <w:p w:rsidR="00F75208" w:rsidRPr="00E867BB" w:rsidRDefault="00F75208" w:rsidP="00820D94">
      <w:pPr>
        <w:pStyle w:val="a6"/>
        <w:ind w:firstLine="709"/>
        <w:rPr>
          <w:iCs/>
        </w:rPr>
      </w:pPr>
      <w:r w:rsidRPr="00E867BB">
        <w:rPr>
          <w:iCs/>
        </w:rPr>
        <w:t>3) участие в осуществлении деятельности по опеке и попечительству;</w:t>
      </w:r>
    </w:p>
    <w:p w:rsidR="00F75208" w:rsidRPr="00E867BB" w:rsidRDefault="00F75208" w:rsidP="00820D94">
      <w:pPr>
        <w:pStyle w:val="a6"/>
        <w:ind w:firstLine="709"/>
        <w:rPr>
          <w:iCs/>
        </w:rPr>
      </w:pPr>
      <w:r w:rsidRPr="00E867BB">
        <w:rPr>
          <w:iCs/>
        </w:rPr>
        <w:lastRenderedPageBreak/>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Pr="00E867BB">
        <w:t>муниципального</w:t>
      </w:r>
      <w:r w:rsidRPr="00E867BB">
        <w:rPr>
          <w:iCs/>
        </w:rPr>
        <w:t xml:space="preserve"> округа;</w:t>
      </w:r>
    </w:p>
    <w:p w:rsidR="00F75208" w:rsidRPr="00E867BB" w:rsidRDefault="00F75208" w:rsidP="00820D94">
      <w:pPr>
        <w:pStyle w:val="a6"/>
        <w:ind w:firstLine="709"/>
        <w:rPr>
          <w:iCs/>
        </w:rPr>
      </w:pPr>
      <w:r w:rsidRPr="00E867BB">
        <w:rPr>
          <w:iCs/>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rsidR="00F75208" w:rsidRPr="00E867BB" w:rsidRDefault="00F75208" w:rsidP="00820D94">
      <w:pPr>
        <w:pStyle w:val="a6"/>
        <w:ind w:firstLine="709"/>
        <w:rPr>
          <w:iCs/>
        </w:rPr>
      </w:pPr>
      <w:r w:rsidRPr="00E867BB">
        <w:rPr>
          <w:iCs/>
        </w:rPr>
        <w:t>6) создание муниципальной пожарной охраны;</w:t>
      </w:r>
    </w:p>
    <w:p w:rsidR="00F75208" w:rsidRPr="00E867BB" w:rsidRDefault="00F75208" w:rsidP="00820D94">
      <w:pPr>
        <w:pStyle w:val="a6"/>
        <w:ind w:firstLine="709"/>
        <w:rPr>
          <w:iCs/>
        </w:rPr>
      </w:pPr>
      <w:r w:rsidRPr="00E867BB">
        <w:rPr>
          <w:iCs/>
        </w:rPr>
        <w:t>7) создание условий для развития туризма;</w:t>
      </w:r>
    </w:p>
    <w:p w:rsidR="00F75208" w:rsidRPr="00E867BB" w:rsidRDefault="00F75208" w:rsidP="00820D94">
      <w:pPr>
        <w:pStyle w:val="a6"/>
        <w:ind w:firstLine="709"/>
        <w:rPr>
          <w:iCs/>
        </w:rPr>
      </w:pPr>
      <w:r w:rsidRPr="00E867BB">
        <w:rPr>
          <w:iCs/>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75208" w:rsidRPr="00E867BB" w:rsidRDefault="00F75208" w:rsidP="00820D94">
      <w:pPr>
        <w:pStyle w:val="a6"/>
        <w:ind w:firstLine="709"/>
        <w:rPr>
          <w:iCs/>
        </w:rPr>
      </w:pPr>
      <w:r w:rsidRPr="00E867BB">
        <w:rPr>
          <w:iCs/>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6" w:history="1">
        <w:r w:rsidRPr="00E867BB">
          <w:rPr>
            <w:iCs/>
          </w:rPr>
          <w:t>законом</w:t>
        </w:r>
      </w:hyperlink>
      <w:r w:rsidRPr="00E867BB">
        <w:rPr>
          <w:iCs/>
        </w:rPr>
        <w:t xml:space="preserve"> от 24 ноября 1995 г</w:t>
      </w:r>
      <w:r w:rsidR="00816645" w:rsidRPr="00E867BB">
        <w:rPr>
          <w:iCs/>
        </w:rPr>
        <w:t>.</w:t>
      </w:r>
      <w:r w:rsidRPr="00E867BB">
        <w:rPr>
          <w:iCs/>
        </w:rPr>
        <w:t xml:space="preserve"> № 181-ФЗ «О социальной защите инвалидов в Российской Федерации»;</w:t>
      </w:r>
    </w:p>
    <w:p w:rsidR="00F75208" w:rsidRPr="00E867BB" w:rsidRDefault="00F75208" w:rsidP="00820D94">
      <w:pPr>
        <w:pStyle w:val="a6"/>
        <w:ind w:firstLine="709"/>
        <w:rPr>
          <w:iCs/>
        </w:rPr>
      </w:pPr>
      <w:r w:rsidRPr="00E867BB">
        <w:rPr>
          <w:iCs/>
        </w:rPr>
        <w:t xml:space="preserve">10) осуществление мероприятий, предусмотренных Федеральным </w:t>
      </w:r>
      <w:hyperlink r:id="rId17" w:history="1">
        <w:r w:rsidRPr="00E867BB">
          <w:rPr>
            <w:iCs/>
          </w:rPr>
          <w:t>законом</w:t>
        </w:r>
      </w:hyperlink>
      <w:r w:rsidRPr="00E867BB">
        <w:rPr>
          <w:iCs/>
        </w:rPr>
        <w:t xml:space="preserve"> </w:t>
      </w:r>
      <w:r w:rsidR="00816645" w:rsidRPr="00E867BB">
        <w:rPr>
          <w:iCs/>
        </w:rPr>
        <w:t xml:space="preserve">от 20 июля 2012 г. № 125-ФЗ </w:t>
      </w:r>
      <w:r w:rsidRPr="00E867BB">
        <w:rPr>
          <w:iCs/>
        </w:rPr>
        <w:t>«О донорстве крови и ее компонентов»;</w:t>
      </w:r>
    </w:p>
    <w:p w:rsidR="00F75208" w:rsidRPr="00E867BB" w:rsidRDefault="00F75208" w:rsidP="00820D94">
      <w:pPr>
        <w:pStyle w:val="a6"/>
        <w:ind w:firstLine="709"/>
        <w:rPr>
          <w:iCs/>
        </w:rPr>
      </w:pPr>
      <w:r w:rsidRPr="00E867BB">
        <w:rPr>
          <w:iCs/>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F75208" w:rsidRPr="00E867BB" w:rsidRDefault="00F75208" w:rsidP="00820D94">
      <w:pPr>
        <w:pStyle w:val="a6"/>
        <w:ind w:firstLine="709"/>
        <w:rPr>
          <w:iCs/>
        </w:rPr>
      </w:pPr>
      <w:r w:rsidRPr="00E867BB">
        <w:rPr>
          <w:iCs/>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8" w:history="1">
        <w:r w:rsidRPr="00E867BB">
          <w:rPr>
            <w:iCs/>
          </w:rPr>
          <w:t>законодательством</w:t>
        </w:r>
      </w:hyperlink>
      <w:r w:rsidRPr="00E867BB">
        <w:rPr>
          <w:iCs/>
        </w:rPr>
        <w:t>;</w:t>
      </w:r>
    </w:p>
    <w:p w:rsidR="00F75208" w:rsidRPr="00E867BB" w:rsidRDefault="00F75208" w:rsidP="00820D94">
      <w:pPr>
        <w:pStyle w:val="a6"/>
        <w:ind w:firstLine="709"/>
        <w:rPr>
          <w:iCs/>
        </w:rPr>
      </w:pPr>
      <w:r w:rsidRPr="00E867BB">
        <w:rPr>
          <w:iCs/>
        </w:rPr>
        <w:t>13) осуществление деятельности по обращению с животными без владельцев, обитающими на территории муниципального округа;</w:t>
      </w:r>
    </w:p>
    <w:p w:rsidR="00F75208" w:rsidRPr="00E867BB" w:rsidRDefault="00F75208" w:rsidP="00820D94">
      <w:pPr>
        <w:pStyle w:val="a6"/>
        <w:ind w:firstLine="709"/>
        <w:rPr>
          <w:iCs/>
        </w:rPr>
      </w:pPr>
      <w:r w:rsidRPr="00E867BB">
        <w:rPr>
          <w:iCs/>
        </w:rPr>
        <w:t xml:space="preserve">14) осуществление мероприятий в сфере профилактики правонарушений, предусмотренных Федеральным законом </w:t>
      </w:r>
      <w:r w:rsidR="00F960E0" w:rsidRPr="00E867BB">
        <w:rPr>
          <w:iCs/>
        </w:rPr>
        <w:t xml:space="preserve">от 23 июня 2016 г. № 182-ФЗ </w:t>
      </w:r>
      <w:r w:rsidRPr="00E867BB">
        <w:rPr>
          <w:iCs/>
        </w:rPr>
        <w:t>«Об основах системы профилактики правонарушений в Российской Федерации»;</w:t>
      </w:r>
    </w:p>
    <w:p w:rsidR="00F75208" w:rsidRPr="00E867BB" w:rsidRDefault="00F75208" w:rsidP="00820D94">
      <w:pPr>
        <w:pStyle w:val="a6"/>
        <w:ind w:firstLine="709"/>
        <w:rPr>
          <w:iCs/>
        </w:rPr>
      </w:pPr>
      <w:r w:rsidRPr="00E867BB">
        <w:rPr>
          <w:iC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75208" w:rsidRPr="00E867BB" w:rsidRDefault="00F75208" w:rsidP="00820D94">
      <w:pPr>
        <w:pStyle w:val="a6"/>
        <w:ind w:firstLine="709"/>
      </w:pPr>
      <w:r w:rsidRPr="00E867BB">
        <w:t xml:space="preserve">16) осуществление мероприятий по защите прав потребителей, предусмотренных Законом Российской Федерации от </w:t>
      </w:r>
      <w:r w:rsidR="00F960E0" w:rsidRPr="00E867BB">
        <w:t>0</w:t>
      </w:r>
      <w:r w:rsidRPr="00E867BB">
        <w:t>7 февраля 1992 г</w:t>
      </w:r>
      <w:r w:rsidR="00F960E0" w:rsidRPr="00E867BB">
        <w:t>.</w:t>
      </w:r>
      <w:r w:rsidRPr="00E867BB">
        <w:t xml:space="preserve"> № 2300-1 «О защите прав потребителей»;</w:t>
      </w:r>
    </w:p>
    <w:p w:rsidR="00F75208" w:rsidRPr="00E867BB" w:rsidRDefault="00F75208" w:rsidP="00820D94">
      <w:pPr>
        <w:pStyle w:val="a6"/>
        <w:ind w:firstLine="709"/>
      </w:pPr>
      <w:r w:rsidRPr="00E867BB">
        <w:lastRenderedPageBreak/>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rsidR="00F75208" w:rsidRPr="00E867BB" w:rsidRDefault="00F75208" w:rsidP="00820D94">
      <w:pPr>
        <w:pStyle w:val="a6"/>
        <w:ind w:firstLine="709"/>
      </w:pPr>
      <w:r w:rsidRPr="00E867BB">
        <w:t>18) оказание содействия в осуществлении нотариусом приема населения в соответствии с графиком приема населения, утвержденным нотариальной палатой Пермского края;</w:t>
      </w:r>
    </w:p>
    <w:p w:rsidR="00F75208" w:rsidRPr="00E867BB" w:rsidRDefault="00F75208" w:rsidP="00820D94">
      <w:pPr>
        <w:pStyle w:val="a6"/>
        <w:ind w:firstLine="709"/>
      </w:pPr>
      <w:r w:rsidRPr="00E867BB">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75208" w:rsidRPr="00E867BB" w:rsidRDefault="00F75208" w:rsidP="00820D94">
      <w:pPr>
        <w:pStyle w:val="a6"/>
        <w:ind w:firstLine="709"/>
      </w:pPr>
      <w:r w:rsidRPr="00E867BB">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F75208" w:rsidRPr="00E867BB" w:rsidRDefault="00F75208" w:rsidP="00820D94">
      <w:pPr>
        <w:pStyle w:val="a6"/>
        <w:ind w:firstLine="709"/>
      </w:pPr>
      <w:r w:rsidRPr="00E867BB">
        <w:t>2. Органы местного самоуправления муниципального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w:t>
      </w:r>
      <w:r w:rsidR="00F960E0" w:rsidRPr="00E867BB">
        <w:t xml:space="preserve"> октября </w:t>
      </w:r>
      <w:r w:rsidRPr="00E867BB">
        <w:t>2003</w:t>
      </w:r>
      <w:r w:rsidR="00F960E0" w:rsidRPr="00E867BB">
        <w:t xml:space="preserve"> г.</w:t>
      </w:r>
      <w:r w:rsidRPr="00E867BB">
        <w:t xml:space="preserve">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Пермского края,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75208" w:rsidRPr="00E867BB" w:rsidRDefault="00F75208" w:rsidP="00787E14">
      <w:pPr>
        <w:pStyle w:val="a6"/>
        <w:ind w:firstLine="851"/>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6</w:t>
      </w:r>
      <w:r w:rsidRPr="00E867BB">
        <w:rPr>
          <w:rFonts w:ascii="Times New Roman" w:hAnsi="Times New Roman"/>
          <w:sz w:val="28"/>
        </w:rPr>
        <w:t>. Полномочия органов местного самоуправления по решению вопросов местного значения</w:t>
      </w:r>
    </w:p>
    <w:p w:rsidR="00F75208" w:rsidRPr="00E867BB" w:rsidRDefault="00F75208" w:rsidP="00820D94">
      <w:pPr>
        <w:pStyle w:val="a6"/>
        <w:ind w:firstLine="709"/>
      </w:pPr>
      <w:r w:rsidRPr="00E867BB">
        <w:t xml:space="preserve">1. В целях решения вопросов местного значения органы местного самоуправления </w:t>
      </w:r>
      <w:r w:rsidR="00F960E0" w:rsidRPr="00E867BB">
        <w:t>Горнозаводского</w:t>
      </w:r>
      <w:r w:rsidRPr="00E867BB">
        <w:t xml:space="preserve"> муниципального округа обладают следующими полномочиями:</w:t>
      </w:r>
    </w:p>
    <w:p w:rsidR="00F75208" w:rsidRPr="00E867BB" w:rsidRDefault="00F75208" w:rsidP="00820D94">
      <w:pPr>
        <w:pStyle w:val="a6"/>
        <w:ind w:firstLine="709"/>
      </w:pPr>
      <w:r w:rsidRPr="00E867BB">
        <w:t xml:space="preserve">1) принятие устава </w:t>
      </w:r>
      <w:r w:rsidR="00F960E0" w:rsidRPr="00E867BB">
        <w:t>Горнозаводского</w:t>
      </w:r>
      <w:r w:rsidRPr="00E867BB">
        <w:t xml:space="preserve"> муниципального округа и внесение в него изменений и дополнений, издание муниципальных правовых актов;</w:t>
      </w:r>
    </w:p>
    <w:p w:rsidR="00F75208" w:rsidRPr="00E867BB" w:rsidRDefault="00F75208" w:rsidP="00820D94">
      <w:pPr>
        <w:pStyle w:val="a6"/>
        <w:ind w:firstLine="709"/>
      </w:pPr>
      <w:r w:rsidRPr="00E867BB">
        <w:t xml:space="preserve">2) установление официальных символов муниципального </w:t>
      </w:r>
      <w:r w:rsidR="00F960E0" w:rsidRPr="00E867BB">
        <w:t>округа</w:t>
      </w:r>
      <w:r w:rsidRPr="00E867BB">
        <w:t>;</w:t>
      </w:r>
    </w:p>
    <w:p w:rsidR="00F75208" w:rsidRPr="00E867BB" w:rsidRDefault="00F75208" w:rsidP="00820D94">
      <w:pPr>
        <w:pStyle w:val="a6"/>
        <w:ind w:firstLine="709"/>
      </w:pPr>
      <w:r w:rsidRPr="00E867BB">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F75208" w:rsidRPr="00E867BB" w:rsidRDefault="00F75208" w:rsidP="00820D94">
      <w:pPr>
        <w:pStyle w:val="a6"/>
        <w:ind w:firstLine="709"/>
      </w:pPr>
      <w:r w:rsidRPr="00E867BB">
        <w:t xml:space="preserve">4) установление тарифов на услуги, предоставляемые муниципальными предприятиями и учреждениями, и работы, выполняемые муниципальными </w:t>
      </w:r>
      <w:r w:rsidRPr="00E867BB">
        <w:lastRenderedPageBreak/>
        <w:t>предприятиями и учреждениями, если иное не предусмотрено федеральными законами;</w:t>
      </w:r>
    </w:p>
    <w:p w:rsidR="00F75208" w:rsidRPr="00E867BB" w:rsidRDefault="00F75208" w:rsidP="00820D94">
      <w:pPr>
        <w:pStyle w:val="a6"/>
        <w:ind w:firstLine="709"/>
      </w:pPr>
      <w:r w:rsidRPr="00E867BB">
        <w:t xml:space="preserve">4.1) полномочиями по организации теплоснабжения, предусмотренными Федеральным </w:t>
      </w:r>
      <w:hyperlink r:id="rId19" w:history="1">
        <w:r w:rsidRPr="00E867BB">
          <w:t>законом</w:t>
        </w:r>
      </w:hyperlink>
      <w:r w:rsidR="0038399B" w:rsidRPr="00E867BB">
        <w:t xml:space="preserve"> от 27 июля 2010 г. № 190-ФЗ</w:t>
      </w:r>
      <w:r w:rsidRPr="00E867BB">
        <w:t xml:space="preserve"> «О теплоснабжении»;</w:t>
      </w:r>
    </w:p>
    <w:p w:rsidR="00F75208" w:rsidRPr="00E867BB" w:rsidRDefault="00F75208" w:rsidP="00820D94">
      <w:pPr>
        <w:pStyle w:val="a6"/>
        <w:ind w:firstLine="709"/>
      </w:pPr>
      <w:r w:rsidRPr="00E867BB">
        <w:t xml:space="preserve">4.2) полномочиями в сфере водоснабжения и водоотведения, предусмотренными Федеральным </w:t>
      </w:r>
      <w:hyperlink r:id="rId20" w:history="1">
        <w:r w:rsidRPr="00E867BB">
          <w:t>законом</w:t>
        </w:r>
      </w:hyperlink>
      <w:r w:rsidRPr="00E867BB">
        <w:t xml:space="preserve"> </w:t>
      </w:r>
      <w:r w:rsidR="0038399B" w:rsidRPr="00E867BB">
        <w:t xml:space="preserve">от 07 декабря 2011 г. № 416-ФЗ </w:t>
      </w:r>
      <w:r w:rsidRPr="00E867BB">
        <w:t>«О водоснабжении и водоотведении»;</w:t>
      </w:r>
    </w:p>
    <w:p w:rsidR="00F75208" w:rsidRPr="00E867BB" w:rsidRDefault="00F75208" w:rsidP="00820D94">
      <w:pPr>
        <w:pStyle w:val="a6"/>
        <w:ind w:firstLine="709"/>
      </w:pPr>
      <w:r w:rsidRPr="00E867BB">
        <w:t xml:space="preserve">4.3) полномочиями в сфере стратегического планирования, предусмотренными Федеральным </w:t>
      </w:r>
      <w:hyperlink r:id="rId21" w:history="1">
        <w:r w:rsidRPr="00E867BB">
          <w:t>законом</w:t>
        </w:r>
      </w:hyperlink>
      <w:r w:rsidRPr="00E867BB">
        <w:t xml:space="preserve"> от 28 июня 2014 г</w:t>
      </w:r>
      <w:r w:rsidR="0038399B" w:rsidRPr="00E867BB">
        <w:t>.</w:t>
      </w:r>
      <w:r w:rsidRPr="00E867BB">
        <w:t xml:space="preserve"> № 172-ФЗ «О стратегическом планировании в Российской Федерации»;</w:t>
      </w:r>
    </w:p>
    <w:p w:rsidR="00F75208" w:rsidRPr="00E867BB" w:rsidRDefault="00F75208" w:rsidP="00820D94">
      <w:pPr>
        <w:pStyle w:val="a6"/>
        <w:ind w:firstLine="709"/>
      </w:pPr>
      <w:r w:rsidRPr="00E867BB">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F75208" w:rsidRPr="00E867BB" w:rsidRDefault="00F75208" w:rsidP="00820D94">
      <w:pPr>
        <w:pStyle w:val="a6"/>
        <w:ind w:firstLine="709"/>
      </w:pPr>
      <w:r w:rsidRPr="00E867BB">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1269C" w:rsidRPr="00E867BB" w:rsidRDefault="003A7EEB" w:rsidP="00820D94">
      <w:pPr>
        <w:pStyle w:val="a6"/>
        <w:ind w:firstLine="709"/>
      </w:pPr>
      <w:r w:rsidRPr="00E867BB">
        <w:t>6.1) разработка и утверждение программ комплексного развития систем коммунальной инфраструктуры муниципального округа, программ комплексного развития транспортной инфраструктуры муниципального округа, программ комплексного развития социальной инфраструктуры муниципального округа, требования к которым устанавливаются Правительством Российской Федерации;</w:t>
      </w:r>
    </w:p>
    <w:p w:rsidR="00F75208" w:rsidRPr="00E867BB" w:rsidRDefault="00F75208" w:rsidP="00820D94">
      <w:pPr>
        <w:pStyle w:val="a6"/>
        <w:ind w:firstLine="709"/>
      </w:pPr>
      <w:r w:rsidRPr="00E867BB">
        <w:t xml:space="preserve">7) учреждение печатного средства массовой информации и (или) сетевого издания для обнародования муниципальных правовых актов, доведения до сведения </w:t>
      </w:r>
      <w:r w:rsidR="0038399B" w:rsidRPr="00E867BB">
        <w:t xml:space="preserve">жителей Горнозаводского </w:t>
      </w:r>
      <w:r w:rsidRPr="00E867BB">
        <w:t>муниципального округа официальной информации;</w:t>
      </w:r>
    </w:p>
    <w:p w:rsidR="00F75208" w:rsidRPr="00E867BB" w:rsidRDefault="00F75208" w:rsidP="00820D94">
      <w:pPr>
        <w:pStyle w:val="a6"/>
        <w:ind w:firstLine="709"/>
      </w:pPr>
      <w:r w:rsidRPr="00E867BB">
        <w:t>8) осуществление международных и внешнеэкономических связей в соответствии с Федеральным законом от 06</w:t>
      </w:r>
      <w:r w:rsidR="0038399B" w:rsidRPr="00E867BB">
        <w:t xml:space="preserve"> октября </w:t>
      </w:r>
      <w:r w:rsidRPr="00E867BB">
        <w:t>2003</w:t>
      </w:r>
      <w:r w:rsidR="0038399B"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22" w:history="1">
        <w:r w:rsidRPr="00E867BB">
          <w:t>законодательством</w:t>
        </w:r>
      </w:hyperlink>
      <w:r w:rsidRPr="00E867BB">
        <w:t xml:space="preserve"> Российской Федерации о муниципальной службе;</w:t>
      </w:r>
    </w:p>
    <w:p w:rsidR="00F75208" w:rsidRPr="00E867BB" w:rsidRDefault="00F75208" w:rsidP="00820D94">
      <w:pPr>
        <w:pStyle w:val="a6"/>
        <w:ind w:firstLine="709"/>
      </w:pPr>
      <w:r w:rsidRPr="00E867BB">
        <w:lastRenderedPageBreak/>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w:t>
      </w:r>
      <w:r w:rsidR="00BC5C67" w:rsidRPr="00E867BB">
        <w:t>округа</w:t>
      </w:r>
      <w:r w:rsidRPr="00E867BB">
        <w:t xml:space="preserve">, организация и проведение иных мероприятий, предусмотренных </w:t>
      </w:r>
      <w:hyperlink r:id="rId23" w:history="1">
        <w:r w:rsidRPr="00E867BB">
          <w:t>законодательством</w:t>
        </w:r>
      </w:hyperlink>
      <w:r w:rsidRPr="00E867BB">
        <w:t xml:space="preserve"> об энергосбережении и о повышении энергетической эффективности;</w:t>
      </w:r>
    </w:p>
    <w:p w:rsidR="00F75208" w:rsidRPr="00E867BB" w:rsidRDefault="00F75208" w:rsidP="00820D94">
      <w:pPr>
        <w:pStyle w:val="a6"/>
        <w:ind w:firstLine="709"/>
      </w:pPr>
      <w:r w:rsidRPr="00E867BB">
        <w:t>9) иными полномочиями в соответствии с Федеральным законом от 06</w:t>
      </w:r>
      <w:r w:rsidR="00BC5C67" w:rsidRPr="00E867BB">
        <w:t xml:space="preserve"> октября </w:t>
      </w:r>
      <w:r w:rsidRPr="00E867BB">
        <w:t>2003</w:t>
      </w:r>
      <w:r w:rsidR="00BC5C67" w:rsidRPr="00E867BB">
        <w:t xml:space="preserve"> г.</w:t>
      </w:r>
      <w:r w:rsidRPr="00E867BB">
        <w:t xml:space="preserve"> № 131-ФЗ «Об общих принципах организации местного самоуправления в Российской Федерации» и настоящим уставом.</w:t>
      </w:r>
    </w:p>
    <w:p w:rsidR="00F75208" w:rsidRPr="00E867BB" w:rsidRDefault="00F75208" w:rsidP="00820D94">
      <w:pPr>
        <w:pStyle w:val="a6"/>
        <w:ind w:firstLine="709"/>
      </w:pPr>
      <w:r w:rsidRPr="00E867BB">
        <w:t xml:space="preserve">1.1. Полномочия по решению вопросов в сфере организации электроснабжения населения в границах </w:t>
      </w:r>
      <w:r w:rsidR="00BC5C67" w:rsidRPr="00E867BB">
        <w:t>Горнозаводского</w:t>
      </w:r>
      <w:r w:rsidRPr="00E867BB">
        <w:t xml:space="preserve"> муниципального округа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Законом Пермского края от 08</w:t>
      </w:r>
      <w:r w:rsidR="00BC5C67" w:rsidRPr="00E867BB">
        <w:t xml:space="preserve"> декабря </w:t>
      </w:r>
      <w:r w:rsidRPr="00E867BB">
        <w:t>2022</w:t>
      </w:r>
      <w:r w:rsidR="00BC5C67" w:rsidRPr="00E867BB">
        <w:t xml:space="preserve"> г.</w:t>
      </w:r>
      <w:r w:rsidRPr="00E867BB">
        <w:t xml:space="preserve"> № 135-ПК «О перераспределении полномочий по организации электроснабжения населения в границах муниципальных, городских округов Пермского края между органами местного самоуправления муниципальных образований Пермского края и органами государственной власти Пермского края».</w:t>
      </w:r>
    </w:p>
    <w:p w:rsidR="00F75208" w:rsidRPr="00E867BB" w:rsidRDefault="00F75208" w:rsidP="00820D94">
      <w:pPr>
        <w:pStyle w:val="a6"/>
        <w:ind w:firstLine="709"/>
      </w:pPr>
      <w:r w:rsidRPr="00E867BB">
        <w:t>1.2. Полномочия по решению вопросов в сфере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в части создания, утверждения требований и обеспечения функционирования автоматизированной информационной системы учета оплаты проезда и контроля оплаты проезда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Законом Пермского края от 10</w:t>
      </w:r>
      <w:r w:rsidR="00BC5C67" w:rsidRPr="00E867BB">
        <w:t xml:space="preserve"> декабря </w:t>
      </w:r>
      <w:r w:rsidRPr="00E867BB">
        <w:t>2021</w:t>
      </w:r>
      <w:r w:rsidR="00BC5C67" w:rsidRPr="00E867BB">
        <w:t xml:space="preserve"> г.</w:t>
      </w:r>
      <w:r w:rsidRPr="00E867BB">
        <w:t xml:space="preserve"> № 34-ПК «О перераспределении полномочий по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между органами местного самоуправления муниципальных образований Пермского края и органами государственной власти Пермского края».</w:t>
      </w:r>
    </w:p>
    <w:p w:rsidR="00F75208" w:rsidRPr="00E867BB" w:rsidRDefault="00F75208" w:rsidP="00820D94">
      <w:pPr>
        <w:pStyle w:val="a6"/>
        <w:ind w:firstLine="709"/>
      </w:pPr>
      <w:r w:rsidRPr="00E867BB">
        <w:t>1.3. Полномочия по решению вопросов в сфере отношений, связанных с отдельными полномочиями в области осуществления дорожной деятельности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Законом Пермского края от 07</w:t>
      </w:r>
      <w:r w:rsidR="0008029D" w:rsidRPr="00E867BB">
        <w:t xml:space="preserve"> октября </w:t>
      </w:r>
      <w:r w:rsidRPr="00E867BB">
        <w:t>2022</w:t>
      </w:r>
      <w:r w:rsidR="0008029D" w:rsidRPr="00E867BB">
        <w:t xml:space="preserve"> г. </w:t>
      </w:r>
      <w:r w:rsidRPr="00E867BB">
        <w:t xml:space="preserve">№ 119-ПК «О перераспределении отдельных полномочий между органами </w:t>
      </w:r>
      <w:r w:rsidRPr="00E867BB">
        <w:lastRenderedPageBreak/>
        <w:t>государственной власти Пермского края и органами местного самоуправления муниципальных образований Пермского края в области осуществления дорожной деятельности».</w:t>
      </w:r>
    </w:p>
    <w:p w:rsidR="00F75208" w:rsidRPr="00E867BB" w:rsidRDefault="00F75208" w:rsidP="00820D94">
      <w:pPr>
        <w:pStyle w:val="a6"/>
        <w:ind w:firstLine="709"/>
      </w:pPr>
      <w:r w:rsidRPr="00E867BB">
        <w:t xml:space="preserve">2. Органы местного самоуправления </w:t>
      </w:r>
      <w:r w:rsidR="00C400B7" w:rsidRPr="00E867BB">
        <w:t>Горнозаводского</w:t>
      </w:r>
      <w:r w:rsidRPr="00E867BB">
        <w:t xml:space="preserve"> муниципального округа могут принять решения о привлечении граждан к выполнению на добровольной основе социально значимых для </w:t>
      </w:r>
      <w:r w:rsidR="00C400B7" w:rsidRPr="00E867BB">
        <w:t>Горнозаводского</w:t>
      </w:r>
      <w:r w:rsidRPr="00E867BB">
        <w:t xml:space="preserve"> муниципального округа работ (в том числе дежурств) в целях решения вопросов местного значения </w:t>
      </w:r>
      <w:r w:rsidR="00C400B7" w:rsidRPr="00E867BB">
        <w:t>Горнозаводского</w:t>
      </w:r>
      <w:r w:rsidR="00C400B7" w:rsidRPr="00E867BB">
        <w:rPr>
          <w:u w:val="single"/>
        </w:rPr>
        <w:t xml:space="preserve"> </w:t>
      </w:r>
      <w:r w:rsidRPr="00E867BB">
        <w:t>муниципального округа, предусмотренных пунктами 7.1 - 11, 20 и 25 части 1 статьи 16 Федерального закона от 06</w:t>
      </w:r>
      <w:r w:rsidR="00C400B7" w:rsidRPr="00E867BB">
        <w:t xml:space="preserve"> октября </w:t>
      </w:r>
      <w:r w:rsidRPr="00E867BB">
        <w:t>2003</w:t>
      </w:r>
      <w:r w:rsidR="00C400B7"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t xml:space="preserve">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w:t>
      </w:r>
      <w:r w:rsidR="00C400B7" w:rsidRPr="00E867BB">
        <w:t>Горнозаводского</w:t>
      </w:r>
      <w:r w:rsidRPr="00E867BB">
        <w:t xml:space="preserve"> муниципального округа работ, находится в ведении Думы </w:t>
      </w:r>
      <w:r w:rsidR="00C400B7"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К социально значимым работам могут быть отнесены только работы, не требующие специальной профессиональной подготовки.</w:t>
      </w:r>
    </w:p>
    <w:p w:rsidR="00F75208" w:rsidRPr="00E867BB" w:rsidRDefault="00F75208" w:rsidP="00820D94">
      <w:pPr>
        <w:pStyle w:val="a6"/>
        <w:ind w:firstLine="709"/>
      </w:pPr>
      <w:r w:rsidRPr="00E867BB">
        <w:t xml:space="preserve">К выполнению социально значимых работ могут привлекаться совершеннолетние трудоспособные жители </w:t>
      </w:r>
      <w:r w:rsidR="00C400B7" w:rsidRPr="00E867BB">
        <w:t xml:space="preserve">Горнозаводского </w:t>
      </w:r>
      <w:r w:rsidRPr="00E867BB">
        <w:t>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75208" w:rsidRPr="00E867BB" w:rsidRDefault="00F75208" w:rsidP="00820D94">
      <w:pPr>
        <w:pStyle w:val="a6"/>
        <w:ind w:firstLine="709"/>
      </w:pPr>
      <w:r w:rsidRPr="00E867BB">
        <w:t>3. Полномочия органов местного самоуправления, установленные Федеральным законом от 06</w:t>
      </w:r>
      <w:r w:rsidR="00C400B7" w:rsidRPr="00E867BB">
        <w:t xml:space="preserve"> октября </w:t>
      </w:r>
      <w:r w:rsidRPr="00E867BB">
        <w:t>2003</w:t>
      </w:r>
      <w:r w:rsidR="00C400B7" w:rsidRPr="00E867BB">
        <w:t xml:space="preserve"> г.</w:t>
      </w:r>
      <w:r w:rsidRPr="00E867BB">
        <w:t xml:space="preserve"> № 131-ФЗ «Об общих принципах организации местного самоуправления в Российской Федерации», осуществляются органами местного самоуправления </w:t>
      </w:r>
      <w:r w:rsidR="00C400B7" w:rsidRPr="00E867BB">
        <w:t xml:space="preserve">Горнозаводского </w:t>
      </w:r>
      <w:r w:rsidRPr="00E867BB">
        <w:t xml:space="preserve">муниципального округа самостоятельно. Подчиненность органа местного самоуправления или должностного лица местного самоуправления </w:t>
      </w:r>
      <w:r w:rsidR="00C400B7" w:rsidRPr="00E867BB">
        <w:t xml:space="preserve">Горнозаводского </w:t>
      </w:r>
      <w:r w:rsidRPr="00E867BB">
        <w:t>муниципального округа органу местного самоуправления или должностному лицу местного самоуправления другого муниципального образования не допускается.</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7</w:t>
      </w:r>
      <w:r w:rsidRPr="00E867BB">
        <w:rPr>
          <w:rFonts w:ascii="Times New Roman" w:hAnsi="Times New Roman"/>
          <w:sz w:val="28"/>
        </w:rPr>
        <w:t>. Полномочия органов местного самоуправления в сфере международных и внешнеэкономических связей</w:t>
      </w:r>
    </w:p>
    <w:p w:rsidR="00F75208" w:rsidRPr="00E867BB" w:rsidRDefault="00F75208" w:rsidP="00820D94">
      <w:pPr>
        <w:pStyle w:val="a6"/>
        <w:ind w:firstLine="709"/>
      </w:pPr>
      <w:r w:rsidRPr="00E867BB">
        <w:t xml:space="preserve">1. Международные и внешнеэкономические связи осуществляются органами местного самоуправления </w:t>
      </w:r>
      <w:r w:rsidR="00C400B7" w:rsidRPr="00E867BB">
        <w:t xml:space="preserve">Горнозаводского </w:t>
      </w:r>
      <w:r w:rsidRPr="00E867BB">
        <w:t>муниципального округа в целях решения вопросов местного значения по согласованию с органами государственной власти Пермского края в порядке, установленном законом Пермского края.</w:t>
      </w:r>
    </w:p>
    <w:p w:rsidR="00F75208" w:rsidRPr="00E867BB" w:rsidRDefault="00F75208" w:rsidP="00820D94">
      <w:pPr>
        <w:pStyle w:val="a6"/>
        <w:ind w:firstLine="709"/>
      </w:pPr>
      <w:r w:rsidRPr="00E867BB">
        <w:lastRenderedPageBreak/>
        <w:t xml:space="preserve">2. К полномочиям органов местного самоуправления </w:t>
      </w:r>
      <w:r w:rsidR="00C400B7" w:rsidRPr="00E867BB">
        <w:t xml:space="preserve">Горнозаводского </w:t>
      </w:r>
      <w:r w:rsidRPr="00E867BB">
        <w:t>муниципального округа в сфере международных и внешнеэкономических связей относятся:</w:t>
      </w:r>
    </w:p>
    <w:p w:rsidR="00F75208" w:rsidRPr="00E867BB" w:rsidRDefault="00F75208" w:rsidP="00820D94">
      <w:pPr>
        <w:pStyle w:val="a6"/>
        <w:ind w:firstLine="709"/>
      </w:pPr>
      <w:r w:rsidRPr="00E867BB">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F75208" w:rsidRPr="00E867BB" w:rsidRDefault="00F75208" w:rsidP="00820D94">
      <w:pPr>
        <w:pStyle w:val="a6"/>
        <w:ind w:firstLine="709"/>
      </w:pPr>
      <w:r w:rsidRPr="00E867BB">
        <w:t xml:space="preserve">2) заключение соглашений об осуществлении международных и внешнеэкономических связей органов местного самоуправления </w:t>
      </w:r>
      <w:r w:rsidR="00C400B7" w:rsidRPr="00E867BB">
        <w:t xml:space="preserve">Горнозаводского </w:t>
      </w:r>
      <w:r w:rsidRPr="00E867BB">
        <w:t>муниципального округа с органами местного самоуправления иностранных государств;</w:t>
      </w:r>
    </w:p>
    <w:p w:rsidR="00F75208" w:rsidRPr="00E867BB" w:rsidRDefault="00F75208" w:rsidP="00820D94">
      <w:pPr>
        <w:pStyle w:val="a6"/>
        <w:ind w:firstLine="709"/>
      </w:pPr>
      <w:r w:rsidRPr="00E867BB">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F75208" w:rsidRPr="00E867BB" w:rsidRDefault="00F75208" w:rsidP="00820D94">
      <w:pPr>
        <w:pStyle w:val="a6"/>
        <w:ind w:firstLine="709"/>
      </w:pPr>
      <w:r w:rsidRPr="00E867BB">
        <w:t>4) участие в разработке и реализации проектов международных программ межмуниципального сотрудничества;</w:t>
      </w:r>
    </w:p>
    <w:p w:rsidR="00F75208" w:rsidRPr="00E867BB" w:rsidRDefault="00F75208" w:rsidP="00820D94">
      <w:pPr>
        <w:pStyle w:val="a6"/>
        <w:ind w:firstLine="709"/>
      </w:pPr>
      <w:r w:rsidRPr="00E867BB">
        <w:t xml:space="preserve">5) иные полномочия в сфере международных и внешнеэкономических связей органов местного самоуправления </w:t>
      </w:r>
      <w:r w:rsidR="00C400B7" w:rsidRPr="00E867BB">
        <w:t xml:space="preserve">Горнозаводского </w:t>
      </w:r>
      <w:r w:rsidRPr="00E867BB">
        <w:t>муниципального округа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Пермского края.</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8</w:t>
      </w:r>
      <w:r w:rsidRPr="00E867BB">
        <w:rPr>
          <w:rFonts w:ascii="Times New Roman" w:hAnsi="Times New Roman"/>
          <w:sz w:val="28"/>
        </w:rPr>
        <w:t>. Муниципальный контроль</w:t>
      </w:r>
    </w:p>
    <w:p w:rsidR="00F75208" w:rsidRPr="00E867BB" w:rsidRDefault="00F75208" w:rsidP="00820D94">
      <w:pPr>
        <w:pStyle w:val="a6"/>
        <w:ind w:firstLine="709"/>
        <w:rPr>
          <w:rFonts w:cs="Arial"/>
          <w:spacing w:val="-1"/>
        </w:rPr>
      </w:pPr>
      <w:r w:rsidRPr="00E867BB">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w:t>
      </w:r>
      <w:r w:rsidRPr="00E867BB">
        <w:rPr>
          <w:rFonts w:cs="Arial"/>
          <w:spacing w:val="-1"/>
        </w:rPr>
        <w:t>законами Пермского края.</w:t>
      </w:r>
    </w:p>
    <w:p w:rsidR="00F75208" w:rsidRPr="00E867BB" w:rsidRDefault="00F75208" w:rsidP="00820D94">
      <w:pPr>
        <w:pStyle w:val="a6"/>
        <w:ind w:firstLine="709"/>
        <w:rPr>
          <w:spacing w:val="-1"/>
        </w:rPr>
      </w:pPr>
      <w:r w:rsidRPr="00E867BB">
        <w:t>2. Организация и осуществление видов муниципального контроля регулируются Федеральным законом от 31 июля 2020 г</w:t>
      </w:r>
      <w:r w:rsidR="00240E99" w:rsidRPr="00E867BB">
        <w:t>.</w:t>
      </w:r>
      <w:r w:rsidRPr="00E867BB">
        <w:t xml:space="preserve"> № 248-ФЗ «О государственном контроле (надзоре) и муниципальном контроле в Российской Федерации». В соответствии с частью 9 статьи 1 Федерального закона от 31 июля 2020 г</w:t>
      </w:r>
      <w:r w:rsidR="00240E99" w:rsidRPr="00E867BB">
        <w:t>.</w:t>
      </w:r>
      <w:r w:rsidRPr="00E867BB">
        <w:t xml:space="preserve"> № 248-ФЗ муниципальный контроль подлежит осуществлению при наличии в границах муниципального округа объектов соответствующего вида контроля.</w:t>
      </w:r>
    </w:p>
    <w:p w:rsidR="00F75208" w:rsidRPr="00E867BB" w:rsidRDefault="00F75208" w:rsidP="00820D94">
      <w:pPr>
        <w:pStyle w:val="a6"/>
        <w:ind w:firstLine="709"/>
      </w:pPr>
      <w:r w:rsidRPr="00E867BB">
        <w:t xml:space="preserve">3. Органом местного самоуправления </w:t>
      </w:r>
      <w:r w:rsidR="00DF38CA" w:rsidRPr="00E867BB">
        <w:t>Горнозаводского</w:t>
      </w:r>
      <w:r w:rsidRPr="00E867BB">
        <w:t xml:space="preserve"> муниципального округа, уполномоченным на осуществление муниципального контроля</w:t>
      </w:r>
      <w:r w:rsidR="00DF38CA" w:rsidRPr="00E867BB">
        <w:t>,</w:t>
      </w:r>
      <w:r w:rsidRPr="00E867BB">
        <w:t xml:space="preserve"> является администрация </w:t>
      </w:r>
      <w:r w:rsidR="00240E99" w:rsidRPr="00E867BB">
        <w:t>Горнозаводского</w:t>
      </w:r>
      <w:r w:rsidRPr="00E867BB">
        <w:t xml:space="preserve"> муниципального округа.</w:t>
      </w:r>
    </w:p>
    <w:p w:rsidR="00F75208" w:rsidRPr="00E867BB" w:rsidRDefault="00F75208" w:rsidP="00E661FC">
      <w:pPr>
        <w:pStyle w:val="3"/>
        <w:jc w:val="center"/>
        <w:rPr>
          <w:rFonts w:ascii="Times New Roman" w:hAnsi="Times New Roman" w:cs="Times New Roman"/>
        </w:rPr>
      </w:pPr>
      <w:r w:rsidRPr="00E867BB">
        <w:rPr>
          <w:rFonts w:ascii="Times New Roman" w:hAnsi="Times New Roman" w:cs="Times New Roman"/>
        </w:rPr>
        <w:lastRenderedPageBreak/>
        <w:t>Глава III Формы, порядок и гарантии участия населения в решении вопросов местного значения</w:t>
      </w:r>
    </w:p>
    <w:p w:rsidR="00F75208" w:rsidRPr="00E867BB" w:rsidRDefault="00F75208" w:rsidP="007954A9">
      <w:pPr>
        <w:pStyle w:val="a6"/>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9</w:t>
      </w:r>
      <w:r w:rsidRPr="00E867BB">
        <w:rPr>
          <w:rFonts w:ascii="Times New Roman" w:hAnsi="Times New Roman"/>
          <w:sz w:val="28"/>
        </w:rPr>
        <w:t>. Местный референдум</w:t>
      </w:r>
    </w:p>
    <w:p w:rsidR="00F75208" w:rsidRPr="00E867BB" w:rsidRDefault="00F75208" w:rsidP="00820D94">
      <w:pPr>
        <w:pStyle w:val="a6"/>
        <w:ind w:firstLine="709"/>
      </w:pPr>
      <w:r w:rsidRPr="00E867BB">
        <w:t>1. В целях решения непосредственно населением вопросов местного значения проводится местный референдум.</w:t>
      </w:r>
    </w:p>
    <w:p w:rsidR="00F75208" w:rsidRPr="00E867BB" w:rsidRDefault="00F75208" w:rsidP="00820D94">
      <w:pPr>
        <w:pStyle w:val="a6"/>
        <w:ind w:firstLine="709"/>
      </w:pPr>
      <w:r w:rsidRPr="00E867BB">
        <w:t xml:space="preserve">2. Местный референдум проводится на всей территории </w:t>
      </w:r>
      <w:r w:rsidR="00240E99"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3. Референдум проводится на основе всеобщего, равного и прямого избирательного волеизъявления граждан при тайном голосовании.</w:t>
      </w:r>
    </w:p>
    <w:p w:rsidR="00F75208" w:rsidRPr="00E867BB" w:rsidRDefault="00F75208" w:rsidP="00820D94">
      <w:pPr>
        <w:pStyle w:val="a6"/>
        <w:ind w:firstLine="709"/>
      </w:pPr>
      <w:r w:rsidRPr="00E867BB">
        <w:t xml:space="preserve">4. Участие в референдуме является свободным и добровольным. Никто не вправе оказывать </w:t>
      </w:r>
      <w:r w:rsidR="00BD6762" w:rsidRPr="00E867BB">
        <w:t>воздействие</w:t>
      </w:r>
      <w:r w:rsidRPr="00E867BB">
        <w:t xml:space="preserve"> на гражданина с целью принудить его к участию или неучастию в референдуме либо воспрепятствовать его свободному волеизъявлению.</w:t>
      </w:r>
    </w:p>
    <w:p w:rsidR="00F75208" w:rsidRPr="00E867BB" w:rsidRDefault="00F75208" w:rsidP="00820D94">
      <w:pPr>
        <w:pStyle w:val="a6"/>
        <w:ind w:firstLine="709"/>
      </w:pPr>
      <w:r w:rsidRPr="00E867BB">
        <w:t>5. Гражданин, достигший на день голосования возраста 18 лет и проживающий на территории муниципального округа, имеет право голосовать на референдуме. Гражданин, который достигнет на день голосования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
    <w:p w:rsidR="00F75208" w:rsidRPr="00E867BB" w:rsidRDefault="00F75208" w:rsidP="00820D94">
      <w:pPr>
        <w:pStyle w:val="a6"/>
        <w:ind w:firstLine="709"/>
      </w:pPr>
      <w:r w:rsidRPr="00E867BB">
        <w:t>6. В референдуме не имеют права участвовать граждане, признанные судом недееспособными или содержащиеся в местах лишения свободы по приговору суда.</w:t>
      </w:r>
    </w:p>
    <w:p w:rsidR="00F75208" w:rsidRPr="00E867BB" w:rsidRDefault="00F75208" w:rsidP="00820D94">
      <w:pPr>
        <w:pStyle w:val="a6"/>
        <w:ind w:firstLine="709"/>
      </w:pPr>
      <w:r w:rsidRPr="00E867BB">
        <w:t xml:space="preserve">7. Вопросы местного референдума не должны противоречить законодательству Российской Федерации и Пермского края. </w:t>
      </w:r>
    </w:p>
    <w:p w:rsidR="00F75208" w:rsidRPr="00E867BB" w:rsidRDefault="00F75208" w:rsidP="00820D94">
      <w:pPr>
        <w:pStyle w:val="a6"/>
        <w:ind w:firstLine="709"/>
      </w:pPr>
      <w:r w:rsidRPr="00E867BB">
        <w:t>8. На референдуме может быть проведено голосование сразу по нескольким вопросам при условии, что их формулировки не противоречат друг другу.</w:t>
      </w:r>
    </w:p>
    <w:p w:rsidR="00F75208" w:rsidRPr="00E867BB" w:rsidRDefault="00F75208" w:rsidP="00820D94">
      <w:pPr>
        <w:pStyle w:val="a6"/>
        <w:ind w:firstLine="709"/>
      </w:pPr>
      <w:r w:rsidRPr="00E867BB">
        <w:t xml:space="preserve">9. На местный референдум не могут быть вынесены вопросы: </w:t>
      </w:r>
    </w:p>
    <w:p w:rsidR="00F75208" w:rsidRPr="00E867BB" w:rsidRDefault="00F75208" w:rsidP="00820D94">
      <w:pPr>
        <w:pStyle w:val="a6"/>
        <w:ind w:firstLine="709"/>
      </w:pPr>
      <w:r w:rsidRPr="00E867BB">
        <w:t>а)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F75208" w:rsidRPr="00E867BB" w:rsidRDefault="00F75208" w:rsidP="00820D94">
      <w:pPr>
        <w:pStyle w:val="a6"/>
        <w:ind w:firstLine="709"/>
      </w:pPr>
      <w:r w:rsidRPr="00E867BB">
        <w:t>б) о персональном составе органов местного самоуправления;</w:t>
      </w:r>
    </w:p>
    <w:p w:rsidR="00F75208" w:rsidRPr="00E867BB" w:rsidRDefault="00F75208" w:rsidP="00820D94">
      <w:pPr>
        <w:pStyle w:val="a6"/>
        <w:ind w:firstLine="709"/>
      </w:pPr>
      <w:r w:rsidRPr="00E867BB">
        <w:t>в)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rsidR="00F75208" w:rsidRPr="00E867BB" w:rsidRDefault="00F75208" w:rsidP="00820D94">
      <w:pPr>
        <w:pStyle w:val="a6"/>
        <w:ind w:firstLine="709"/>
      </w:pPr>
      <w:r w:rsidRPr="00E867BB">
        <w:lastRenderedPageBreak/>
        <w:t xml:space="preserve">г) о принятии или об изменении бюджета </w:t>
      </w:r>
      <w:r w:rsidR="0072622A" w:rsidRPr="00E867BB">
        <w:t xml:space="preserve">Горнозаводского </w:t>
      </w:r>
      <w:r w:rsidRPr="00E867BB">
        <w:t xml:space="preserve">муниципального округа, исполнении и изменении финансовых обязательств </w:t>
      </w:r>
      <w:r w:rsidR="0072622A"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д) о принятии чрезвычайных и срочных мер по обеспечению здоровья и безопасности населения.</w:t>
      </w:r>
    </w:p>
    <w:p w:rsidR="00F75208" w:rsidRPr="00E867BB" w:rsidRDefault="00F75208" w:rsidP="00820D94">
      <w:pPr>
        <w:pStyle w:val="a6"/>
        <w:ind w:firstLine="709"/>
      </w:pPr>
      <w:r w:rsidRPr="00E867BB">
        <w:t>Установление иных ограничений для вопросов, выносимых на референдум, кроме указанных в настоящей части, не допускается.</w:t>
      </w:r>
    </w:p>
    <w:p w:rsidR="00F75208" w:rsidRPr="00E867BB" w:rsidRDefault="00F75208" w:rsidP="00820D94">
      <w:pPr>
        <w:pStyle w:val="a6"/>
        <w:ind w:firstLine="709"/>
      </w:pPr>
      <w:r w:rsidRPr="00E867BB">
        <w:t xml:space="preserve">10. Решение о назначении местного референдума принимается Думой </w:t>
      </w:r>
      <w:r w:rsidR="0072622A"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1) по инициативе, выдвинутой гражданами Российской Федерации, имеющими право на участие в местном референдуме;</w:t>
      </w:r>
    </w:p>
    <w:p w:rsidR="00F75208" w:rsidRPr="00E867BB" w:rsidRDefault="00F75208" w:rsidP="00820D94">
      <w:pPr>
        <w:pStyle w:val="a6"/>
        <w:ind w:firstLine="709"/>
      </w:pPr>
      <w:r w:rsidRPr="00E867BB">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w:t>
      </w:r>
      <w:r w:rsidRPr="00E867BB">
        <w:rPr>
          <w:rFonts w:cs="Arial"/>
        </w:rPr>
        <w:t>ованы в порядке, установленном Ф</w:t>
      </w:r>
      <w:r w:rsidRPr="00E867BB">
        <w:t xml:space="preserve">едеральным законом </w:t>
      </w:r>
      <w:r w:rsidRPr="00E867BB">
        <w:rPr>
          <w:rFonts w:cs="Arial"/>
        </w:rPr>
        <w:t>от 12</w:t>
      </w:r>
      <w:r w:rsidR="001B7484" w:rsidRPr="00E867BB">
        <w:rPr>
          <w:rFonts w:cs="Arial"/>
        </w:rPr>
        <w:t xml:space="preserve"> июня </w:t>
      </w:r>
      <w:r w:rsidRPr="00E867BB">
        <w:rPr>
          <w:rFonts w:cs="Arial"/>
        </w:rPr>
        <w:t>2002</w:t>
      </w:r>
      <w:r w:rsidR="001B7484" w:rsidRPr="00E867BB">
        <w:rPr>
          <w:rFonts w:cs="Arial"/>
        </w:rPr>
        <w:t xml:space="preserve"> г. </w:t>
      </w:r>
      <w:r w:rsidRPr="00E867BB">
        <w:rPr>
          <w:rFonts w:cs="Arial"/>
        </w:rPr>
        <w:t>№ 67-ФЗ «Об основных гарантиях избирательных прав и права на участие в референдуме граждан Российской Федерации»</w:t>
      </w:r>
      <w:r w:rsidRPr="00E867BB">
        <w:t>;</w:t>
      </w:r>
    </w:p>
    <w:p w:rsidR="00F75208" w:rsidRPr="00E867BB" w:rsidRDefault="00F75208" w:rsidP="00820D94">
      <w:pPr>
        <w:pStyle w:val="a6"/>
        <w:ind w:firstLine="709"/>
      </w:pPr>
      <w:r w:rsidRPr="00E867BB">
        <w:t xml:space="preserve">3) по инициативе Думы </w:t>
      </w:r>
      <w:r w:rsidR="001B7484" w:rsidRPr="00E867BB">
        <w:t xml:space="preserve">Горнозаводского </w:t>
      </w:r>
      <w:r w:rsidRPr="00E867BB">
        <w:t xml:space="preserve">муниципального округа и главы </w:t>
      </w:r>
      <w:r w:rsidR="001B7484" w:rsidRPr="00E867BB">
        <w:t>Горнозаводского</w:t>
      </w:r>
      <w:r w:rsidRPr="00E867BB">
        <w:t xml:space="preserve"> муниципального округа, выдвинутой ими совместно.</w:t>
      </w:r>
    </w:p>
    <w:p w:rsidR="00F75208" w:rsidRPr="00E867BB" w:rsidRDefault="00F75208" w:rsidP="00820D94">
      <w:pPr>
        <w:pStyle w:val="a6"/>
        <w:ind w:firstLine="709"/>
      </w:pPr>
      <w:r w:rsidRPr="00E867BB">
        <w:t xml:space="preserve">11. Условием назначения местного референдума по инициативе граждан, избирательных объединений, иных общественных объединений, указанных в пункте 2 части 10 настоящей статьи, является сбор подписей в поддержку данной инициативы в количестве 4 процентов от числа участников референдума, зарегистрированных на территории </w:t>
      </w:r>
      <w:r w:rsidR="00DA37B5" w:rsidRPr="00E867BB">
        <w:t xml:space="preserve">Горнозаводского </w:t>
      </w:r>
      <w:r w:rsidRPr="00E867BB">
        <w:t>муниципального округа в соответствии с федеральным законом, но не может быть менее 25 подписей.</w:t>
      </w:r>
    </w:p>
    <w:p w:rsidR="00F75208" w:rsidRPr="00E867BB" w:rsidRDefault="00F75208" w:rsidP="00820D94">
      <w:pPr>
        <w:pStyle w:val="a6"/>
        <w:ind w:firstLine="709"/>
      </w:pPr>
      <w:r w:rsidRPr="00E867BB">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10 настоящей статьи, оформляется в порядке, установленном федеральным законом и Законом Пермского края от 14</w:t>
      </w:r>
      <w:r w:rsidR="00DA37B5" w:rsidRPr="00E867BB">
        <w:t xml:space="preserve"> августа </w:t>
      </w:r>
      <w:r w:rsidRPr="00E867BB">
        <w:t>2007</w:t>
      </w:r>
      <w:r w:rsidR="00DA37B5" w:rsidRPr="00E867BB">
        <w:t xml:space="preserve"> г.</w:t>
      </w:r>
      <w:r w:rsidRPr="00E867BB">
        <w:t xml:space="preserve"> № 86-ПК «О местном референдуме в Пермском крае».</w:t>
      </w:r>
    </w:p>
    <w:p w:rsidR="00F75208" w:rsidRPr="00E867BB" w:rsidRDefault="00F75208" w:rsidP="00820D94">
      <w:pPr>
        <w:pStyle w:val="a6"/>
        <w:ind w:firstLine="709"/>
      </w:pPr>
      <w:r w:rsidRPr="00E867BB">
        <w:t xml:space="preserve">Инициатива проведения референдума, выдвинутая совместно Думой </w:t>
      </w:r>
      <w:r w:rsidR="00DA37B5" w:rsidRPr="00E867BB">
        <w:t>Горнозаводского</w:t>
      </w:r>
      <w:r w:rsidRPr="00E867BB">
        <w:t xml:space="preserve"> муниципального округа и главой </w:t>
      </w:r>
      <w:r w:rsidR="00DA37B5" w:rsidRPr="00E867BB">
        <w:t xml:space="preserve">Горнозаводского </w:t>
      </w:r>
      <w:r w:rsidRPr="00E867BB">
        <w:t xml:space="preserve">муниципального округа, оформляется правовыми актами Думы </w:t>
      </w:r>
      <w:r w:rsidR="00DA37B5" w:rsidRPr="00E867BB">
        <w:t xml:space="preserve">Горнозаводского </w:t>
      </w:r>
      <w:r w:rsidRPr="00E867BB">
        <w:t xml:space="preserve">муниципального округа и главы </w:t>
      </w:r>
      <w:r w:rsidR="00DA37B5"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Инициативная группа по проведению местного референдума обращается в соответствующую избирательную комиссию, которая со дня обращения инициативной группы действует в качестве комиссии местного референдума с ходатайством о регистрации группы.</w:t>
      </w:r>
    </w:p>
    <w:p w:rsidR="00F75208" w:rsidRPr="00E867BB" w:rsidRDefault="00F75208" w:rsidP="00820D94">
      <w:pPr>
        <w:pStyle w:val="a6"/>
        <w:ind w:firstLine="709"/>
      </w:pPr>
      <w:r w:rsidRPr="00E867BB">
        <w:t xml:space="preserve">В ходатайстве инициативной группы по проведению местного референдума должен (должны) содержаться вопрос (вопросы), предлагаемый (предлагаемые) </w:t>
      </w:r>
      <w:r w:rsidRPr="00E867BB">
        <w:lastRenderedPageBreak/>
        <w:t>инициативной группой для вынесения на местный референдум,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местный референдум. Ходатайство инициативной группы должно быть подписано всеми членами указанной группы, а в случае выдвижения инициативы проведения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p>
    <w:p w:rsidR="00F75208" w:rsidRPr="00E867BB" w:rsidRDefault="00F75208" w:rsidP="00820D94">
      <w:pPr>
        <w:pStyle w:val="a6"/>
        <w:ind w:firstLine="709"/>
      </w:pPr>
      <w:r w:rsidRPr="00E867BB">
        <w:t>К ходатайству должен быть приложен протокол собрания инициативной группы по проведению местного референдума, на котором было принято решение о выдвижении инициативы проведения местного референдума.</w:t>
      </w:r>
    </w:p>
    <w:p w:rsidR="00F75208" w:rsidRPr="00E867BB" w:rsidRDefault="00F75208" w:rsidP="00820D94">
      <w:pPr>
        <w:pStyle w:val="a6"/>
        <w:ind w:firstLine="709"/>
      </w:pPr>
      <w:r w:rsidRPr="00E867BB">
        <w:t xml:space="preserve">12. Дума </w:t>
      </w:r>
      <w:r w:rsidR="004F4C20" w:rsidRPr="00E867BB">
        <w:t xml:space="preserve">Горнозаводского </w:t>
      </w:r>
      <w:r w:rsidRPr="00E867BB">
        <w:t xml:space="preserve">муниципального округа обязана назначить местный референдум в течение 30 дней со дня поступления в Думу </w:t>
      </w:r>
      <w:r w:rsidR="004F4C20" w:rsidRPr="00E867BB">
        <w:t xml:space="preserve">Горнозаводского </w:t>
      </w:r>
      <w:r w:rsidRPr="00E867BB">
        <w:t>муниципального округа документов, на основании которых назначается местный референдум.</w:t>
      </w:r>
    </w:p>
    <w:p w:rsidR="00F75208" w:rsidRPr="00E867BB" w:rsidRDefault="00F75208" w:rsidP="00820D94">
      <w:pPr>
        <w:pStyle w:val="a6"/>
        <w:ind w:firstLine="709"/>
      </w:pPr>
      <w:r w:rsidRPr="00E867BB">
        <w:t xml:space="preserve">В случае если местный референдум не назначен Думой </w:t>
      </w:r>
      <w:r w:rsidR="004F4C20" w:rsidRPr="00E867BB">
        <w:t xml:space="preserve">Горнозаводского </w:t>
      </w:r>
      <w:r w:rsidRPr="00E867BB">
        <w:t xml:space="preserve">муниципального округа в установленные сроки, референдум назначается судом на основании обращения граждан, избирательных объединений, главы муниципального округа, органов государственной власти Пермского края, избирательной комиссии Пермского края или прокурора. </w:t>
      </w:r>
    </w:p>
    <w:p w:rsidR="00F75208" w:rsidRPr="00E867BB" w:rsidRDefault="00F75208" w:rsidP="00820D94">
      <w:pPr>
        <w:pStyle w:val="a6"/>
        <w:ind w:firstLine="709"/>
      </w:pPr>
      <w:r w:rsidRPr="00E867BB">
        <w:t xml:space="preserve">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Пермского края или иным органом, на которой судом возложено обеспечение проведения местного референдума. </w:t>
      </w:r>
    </w:p>
    <w:p w:rsidR="00F75208" w:rsidRPr="00E867BB" w:rsidRDefault="00F75208" w:rsidP="00820D94">
      <w:pPr>
        <w:pStyle w:val="a6"/>
        <w:ind w:firstLine="709"/>
      </w:pPr>
      <w:r w:rsidRPr="00E867BB">
        <w:t>Итоги голосования и принятое на местном референдуме решение подлежат официальному опубликованию (обнародованию).</w:t>
      </w:r>
    </w:p>
    <w:p w:rsidR="00F75208" w:rsidRPr="00E867BB" w:rsidRDefault="00F75208" w:rsidP="00820D94">
      <w:pPr>
        <w:pStyle w:val="a6"/>
        <w:ind w:firstLine="709"/>
      </w:pPr>
      <w:r w:rsidRPr="00E867BB">
        <w:t xml:space="preserve">13. Принятое на местном референдуме решение подлежит обязательному исполнению на территории </w:t>
      </w:r>
      <w:r w:rsidR="004F4C20" w:rsidRPr="00E867BB">
        <w:t xml:space="preserve">Горнозаводского </w:t>
      </w:r>
      <w:r w:rsidRPr="00E867BB">
        <w:t>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rsidR="00F75208" w:rsidRPr="00E867BB" w:rsidRDefault="00F75208" w:rsidP="00820D94">
      <w:pPr>
        <w:pStyle w:val="a6"/>
        <w:ind w:firstLine="709"/>
      </w:pPr>
      <w:r w:rsidRPr="00E867BB">
        <w:t xml:space="preserve">14. Органы местного самоуправления </w:t>
      </w:r>
      <w:r w:rsidR="004F4C20" w:rsidRPr="00E867BB">
        <w:t>Горнозаводского</w:t>
      </w:r>
      <w:r w:rsidRPr="00E867BB">
        <w:t xml:space="preserve">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F75208" w:rsidRPr="00E867BB" w:rsidRDefault="00F75208" w:rsidP="00820D94">
      <w:pPr>
        <w:pStyle w:val="a6"/>
        <w:ind w:firstLine="709"/>
      </w:pPr>
      <w:r w:rsidRPr="00E867BB">
        <w:lastRenderedPageBreak/>
        <w:t xml:space="preserve">15.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w:t>
      </w:r>
      <w:r w:rsidR="008B50CC" w:rsidRPr="00E867BB">
        <w:t xml:space="preserve">Горнозаводского </w:t>
      </w:r>
      <w:r w:rsidRPr="00E867BB">
        <w:t>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F75208" w:rsidRPr="00E867BB" w:rsidRDefault="00F75208" w:rsidP="00820D94">
      <w:pPr>
        <w:pStyle w:val="a6"/>
        <w:ind w:firstLine="709"/>
      </w:pPr>
      <w:r w:rsidRPr="00E867BB">
        <w:t xml:space="preserve">16. Нарушение срока издания муниципального правового акта, необходимого для реализации решения, принятого на местном референдуме, является основанием для досрочного прекращения полномочий Думы </w:t>
      </w:r>
      <w:r w:rsidR="008B50CC"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Вопросы назначения, проведения и подведения итогов местного референдума регулируются федеральными законами, законами Пермского края</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10</w:t>
      </w:r>
      <w:r w:rsidRPr="00E867BB">
        <w:rPr>
          <w:rFonts w:ascii="Times New Roman" w:hAnsi="Times New Roman"/>
          <w:sz w:val="28"/>
        </w:rPr>
        <w:t>. Муниципальные выборы</w:t>
      </w:r>
    </w:p>
    <w:p w:rsidR="00F75208" w:rsidRPr="00E867BB" w:rsidRDefault="00F75208" w:rsidP="00820D94">
      <w:pPr>
        <w:pStyle w:val="a6"/>
        <w:ind w:firstLine="709"/>
      </w:pPr>
      <w:r w:rsidRPr="00E867BB">
        <w:t>1. Муниципальные выборы проводятся в целях избрания депутатов, на основе всеобщего равного и прямого волеизъявления при тайном голосовании.</w:t>
      </w:r>
    </w:p>
    <w:p w:rsidR="00F75208" w:rsidRPr="00E867BB" w:rsidRDefault="00F75208" w:rsidP="00820D94">
      <w:pPr>
        <w:pStyle w:val="a6"/>
        <w:ind w:firstLine="709"/>
      </w:pPr>
      <w:r w:rsidRPr="00E867BB">
        <w:t xml:space="preserve">2. Выборы депутатов Думы </w:t>
      </w:r>
      <w:r w:rsidR="008B50CC" w:rsidRPr="00E867BB">
        <w:t xml:space="preserve">Горнозаводского </w:t>
      </w:r>
      <w:r w:rsidRPr="00E867BB">
        <w:t>муниципального округа осуществляются на основе мажоритарной избирательной системы относительного большинства.</w:t>
      </w:r>
    </w:p>
    <w:p w:rsidR="008B50CC" w:rsidRPr="00E867BB" w:rsidRDefault="00F75208" w:rsidP="00820D94">
      <w:pPr>
        <w:pStyle w:val="a6"/>
        <w:ind w:firstLine="709"/>
      </w:pPr>
      <w:r w:rsidRPr="00E867BB">
        <w:t xml:space="preserve">3. При проведении выборов депутатов Думы </w:t>
      </w:r>
      <w:r w:rsidR="008B50CC" w:rsidRPr="00E867BB">
        <w:t>Горнозаводского</w:t>
      </w:r>
      <w:r w:rsidRPr="00E867BB">
        <w:t xml:space="preserve"> муниципального округа образуются</w:t>
      </w:r>
      <w:r w:rsidR="008B50CC" w:rsidRPr="00E867BB">
        <w:t xml:space="preserve"> </w:t>
      </w:r>
      <w:r w:rsidRPr="00E867BB">
        <w:t>одномандатные избирательные округа</w:t>
      </w:r>
      <w:r w:rsidR="008B50CC" w:rsidRPr="00E867BB">
        <w:t>.</w:t>
      </w:r>
    </w:p>
    <w:p w:rsidR="00F75208" w:rsidRPr="00E867BB" w:rsidRDefault="00F75208" w:rsidP="00820D94">
      <w:pPr>
        <w:pStyle w:val="a6"/>
        <w:ind w:firstLine="709"/>
      </w:pPr>
      <w:r w:rsidRPr="00E867BB">
        <w:t xml:space="preserve">4. Муниципальные выборы назначаются Думой </w:t>
      </w:r>
      <w:r w:rsidR="008B50CC" w:rsidRPr="00E867BB">
        <w:t xml:space="preserve">Горнозаводского </w:t>
      </w:r>
      <w:r w:rsidRPr="00E867BB">
        <w:t xml:space="preserve">муниципального округа. </w:t>
      </w:r>
    </w:p>
    <w:p w:rsidR="00F75208" w:rsidRPr="00E867BB" w:rsidRDefault="00F75208" w:rsidP="00820D94">
      <w:pPr>
        <w:pStyle w:val="a6"/>
        <w:ind w:firstLine="709"/>
      </w:pPr>
      <w:r w:rsidRPr="00E867BB">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24" w:history="1">
        <w:r w:rsidRPr="00E867BB">
          <w:t>пунктами 4</w:t>
        </w:r>
      </w:hyperlink>
      <w:r w:rsidRPr="00E867BB">
        <w:t xml:space="preserve">, 5.1, </w:t>
      </w:r>
      <w:hyperlink r:id="rId25" w:history="1">
        <w:r w:rsidRPr="00E867BB">
          <w:t>6</w:t>
        </w:r>
      </w:hyperlink>
      <w:r w:rsidRPr="00E867BB">
        <w:t xml:space="preserve"> статьи 10 Федерального закона от 12</w:t>
      </w:r>
      <w:r w:rsidR="008B50CC" w:rsidRPr="00E867BB">
        <w:t xml:space="preserve"> июня </w:t>
      </w:r>
      <w:r w:rsidRPr="00E867BB">
        <w:t>2002</w:t>
      </w:r>
      <w:r w:rsidR="008B50CC" w:rsidRPr="00E867BB">
        <w:t xml:space="preserve"> г.</w:t>
      </w:r>
      <w:r w:rsidRPr="00E867BB">
        <w:t xml:space="preserve"> № 67-ФЗ «Об основных гарантиях избирательных прав и права на участие в референдуме граждан Российской Федерации».</w:t>
      </w:r>
    </w:p>
    <w:p w:rsidR="00F75208" w:rsidRPr="00E867BB" w:rsidRDefault="00F75208" w:rsidP="00820D94">
      <w:pPr>
        <w:pStyle w:val="a6"/>
        <w:ind w:firstLine="709"/>
      </w:pPr>
      <w:r w:rsidRPr="00E867BB">
        <w:t>Решение о назначении муниципальных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не позднее чем через пять дней со дня его принятия. При назначении досрочных выборов сроки, указанные в настоящем абзаце, а также сроки осуществления иных избирательных действий могут быть сокращены, но не более чем на одну треть.</w:t>
      </w:r>
    </w:p>
    <w:p w:rsidR="00F75208" w:rsidRPr="00E867BB" w:rsidRDefault="00F75208" w:rsidP="00820D94">
      <w:pPr>
        <w:pStyle w:val="a6"/>
        <w:ind w:firstLine="709"/>
      </w:pPr>
      <w:r w:rsidRPr="00E867BB">
        <w:lastRenderedPageBreak/>
        <w:t>5. В случае досрочного прекращения полномочий Думы, депутатов Думы,</w:t>
      </w:r>
      <w:r w:rsidRPr="00E867BB">
        <w:rPr>
          <w:color w:val="FF0000"/>
        </w:rPr>
        <w:t xml:space="preserve"> </w:t>
      </w:r>
      <w:r w:rsidRPr="00E867BB">
        <w:t>досрочные выборы должны быть проведены не позднее чем через шесть месяцев со дня такого досрочного прекращения полномочий.</w:t>
      </w:r>
    </w:p>
    <w:p w:rsidR="00F75208" w:rsidRPr="00E867BB" w:rsidRDefault="00F75208" w:rsidP="00820D94">
      <w:pPr>
        <w:pStyle w:val="a6"/>
        <w:ind w:firstLine="709"/>
      </w:pPr>
      <w:r w:rsidRPr="00E867BB">
        <w:t>В случаях, установленных Федеральным законом от 12</w:t>
      </w:r>
      <w:r w:rsidR="008B50CC" w:rsidRPr="00E867BB">
        <w:t xml:space="preserve"> июня </w:t>
      </w:r>
      <w:r w:rsidRPr="00E867BB">
        <w:t xml:space="preserve">2002 </w:t>
      </w:r>
      <w:r w:rsidR="008B50CC" w:rsidRPr="00E867BB">
        <w:t xml:space="preserve">г. </w:t>
      </w:r>
      <w:r w:rsidRPr="00E867BB">
        <w:t>№ 67-ФЗ «Об основных гарантиях избирательных прав и права на участие в референдуме граждан Российской Федерации», муниципальные выборы назначаются соответствующей избирательной комиссией или судом.</w:t>
      </w:r>
    </w:p>
    <w:p w:rsidR="00F75208" w:rsidRPr="00E867BB" w:rsidRDefault="00F75208" w:rsidP="00820D94">
      <w:pPr>
        <w:pStyle w:val="a6"/>
        <w:ind w:firstLine="709"/>
      </w:pPr>
      <w:r w:rsidRPr="00E867BB">
        <w:t>6. Итоги муниципальных выборов подлежат официальному опубликованию (обнародованию).</w:t>
      </w:r>
    </w:p>
    <w:p w:rsidR="00F75208" w:rsidRPr="00E867BB" w:rsidRDefault="00F75208" w:rsidP="00820D94">
      <w:pPr>
        <w:pStyle w:val="a6"/>
        <w:ind w:firstLine="709"/>
      </w:pPr>
      <w:r w:rsidRPr="00E867BB">
        <w:t>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w:t>
      </w:r>
      <w:r w:rsidR="008B50CC" w:rsidRPr="00E867BB">
        <w:t xml:space="preserve"> июня </w:t>
      </w:r>
      <w:r w:rsidRPr="00E867BB">
        <w:t>2002</w:t>
      </w:r>
      <w:r w:rsidR="008B50CC" w:rsidRPr="00E867BB">
        <w:t xml:space="preserve"> г.</w:t>
      </w:r>
      <w:r w:rsidRPr="00E867BB">
        <w:t xml:space="preserve"> №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Пермского края. </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11</w:t>
      </w:r>
      <w:r w:rsidRPr="00E867BB">
        <w:rPr>
          <w:rFonts w:ascii="Times New Roman" w:hAnsi="Times New Roman"/>
          <w:sz w:val="28"/>
        </w:rPr>
        <w:t xml:space="preserve">. Голосование по вопросам изменения границ </w:t>
      </w:r>
      <w:r w:rsidR="008B50CC"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 преобразования </w:t>
      </w:r>
      <w:r w:rsidR="008B50CC" w:rsidRPr="00E867BB">
        <w:rPr>
          <w:rFonts w:ascii="Times New Roman" w:hAnsi="Times New Roman"/>
          <w:sz w:val="28"/>
        </w:rPr>
        <w:t xml:space="preserve">Горнозаводского </w:t>
      </w:r>
      <w:r w:rsidRPr="00E867BB">
        <w:rPr>
          <w:rFonts w:ascii="Times New Roman" w:hAnsi="Times New Roman"/>
          <w:sz w:val="28"/>
        </w:rPr>
        <w:t>муниципального округа</w:t>
      </w:r>
    </w:p>
    <w:p w:rsidR="00F75208" w:rsidRPr="00E867BB" w:rsidRDefault="00F75208" w:rsidP="00820D94">
      <w:pPr>
        <w:pStyle w:val="a6"/>
        <w:ind w:firstLine="709"/>
      </w:pPr>
      <w:r w:rsidRPr="00E867BB">
        <w:t xml:space="preserve">Голосование по вопросам изменения границ </w:t>
      </w:r>
      <w:r w:rsidR="008B50CC" w:rsidRPr="00E867BB">
        <w:t xml:space="preserve">Горнозаводского </w:t>
      </w:r>
      <w:r w:rsidRPr="00E867BB">
        <w:t xml:space="preserve">муниципального округа, преобразования </w:t>
      </w:r>
      <w:r w:rsidR="008B50CC" w:rsidRPr="00E867BB">
        <w:t>Горнозаводского</w:t>
      </w:r>
      <w:r w:rsidRPr="00E867BB">
        <w:t xml:space="preserve"> муниципального округа осуществляется в порядке, установленном Федеральным законом от 06</w:t>
      </w:r>
      <w:r w:rsidR="008B50CC" w:rsidRPr="00E867BB">
        <w:t xml:space="preserve"> октября </w:t>
      </w:r>
      <w:r w:rsidRPr="00E867BB">
        <w:t>2003</w:t>
      </w:r>
      <w:r w:rsidR="008B50CC" w:rsidRPr="00E867BB">
        <w:t xml:space="preserve"> г.</w:t>
      </w:r>
      <w:r w:rsidRPr="00E867BB">
        <w:t xml:space="preserve"> № 131-ФЗ «Об общих принципах организации местного самоуправления в Российской Федерации» и принятыми в соответствии с ним законами Пермского края для проведения местного референдума, с учетом особенностей, установленных Федеральным законом от 06</w:t>
      </w:r>
      <w:r w:rsidR="008B50CC" w:rsidRPr="00E867BB">
        <w:t xml:space="preserve"> октября </w:t>
      </w:r>
      <w:r w:rsidRPr="00E867BB">
        <w:t>2003</w:t>
      </w:r>
      <w:r w:rsidR="008B50CC" w:rsidRPr="00E867BB">
        <w:t xml:space="preserve"> г.</w:t>
      </w:r>
      <w:r w:rsidRPr="00E867BB">
        <w:t xml:space="preserve"> № 131-ФЗ.</w:t>
      </w:r>
    </w:p>
    <w:p w:rsidR="008B50CC" w:rsidRPr="00E867BB" w:rsidRDefault="008B50CC"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1</w:t>
      </w:r>
      <w:r w:rsidR="00125D4E" w:rsidRPr="00E867BB">
        <w:rPr>
          <w:rFonts w:ascii="Times New Roman" w:hAnsi="Times New Roman"/>
          <w:sz w:val="28"/>
        </w:rPr>
        <w:t>2</w:t>
      </w:r>
      <w:r w:rsidRPr="00E867BB">
        <w:rPr>
          <w:rFonts w:ascii="Times New Roman" w:hAnsi="Times New Roman"/>
          <w:sz w:val="28"/>
        </w:rPr>
        <w:t>. Сход граждан</w:t>
      </w:r>
    </w:p>
    <w:p w:rsidR="00F75208" w:rsidRPr="00E867BB" w:rsidRDefault="00F75208" w:rsidP="00820D94">
      <w:pPr>
        <w:pStyle w:val="a6"/>
        <w:ind w:firstLine="709"/>
      </w:pPr>
      <w:r w:rsidRPr="00E867BB">
        <w:t>1. В случаях, предусмотренных Федеральным законом от 06</w:t>
      </w:r>
      <w:r w:rsidR="008B50CC" w:rsidRPr="00E867BB">
        <w:t xml:space="preserve"> октября </w:t>
      </w:r>
      <w:r w:rsidRPr="00E867BB">
        <w:t>2003</w:t>
      </w:r>
      <w:r w:rsidR="008B50CC" w:rsidRPr="00E867BB">
        <w:t xml:space="preserve"> г.</w:t>
      </w:r>
      <w:r w:rsidRPr="00E867BB">
        <w:t xml:space="preserve"> № 131-ФЗ «Об общих принципах организации местного самоуправления в Российской Федерации», сход граждан может проводиться:</w:t>
      </w:r>
    </w:p>
    <w:p w:rsidR="00F75208" w:rsidRPr="00E867BB" w:rsidRDefault="00F75208" w:rsidP="00820D94">
      <w:pPr>
        <w:pStyle w:val="a6"/>
        <w:ind w:firstLine="709"/>
      </w:pPr>
      <w:r w:rsidRPr="00E867BB">
        <w:t>1) в населенном пункте, входящем в состав муниципального округа, по вопросу введения и использования средств самообложения граждан на территории данного населенного пункта;</w:t>
      </w:r>
    </w:p>
    <w:p w:rsidR="00F75208" w:rsidRPr="00E867BB" w:rsidRDefault="00F75208" w:rsidP="00820D94">
      <w:pPr>
        <w:pStyle w:val="a6"/>
        <w:ind w:firstLine="709"/>
      </w:pPr>
      <w:r w:rsidRPr="00E867BB">
        <w:t>2)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F75208" w:rsidRPr="00E867BB" w:rsidRDefault="00F75208" w:rsidP="00820D94">
      <w:pPr>
        <w:pStyle w:val="a6"/>
        <w:ind w:firstLine="709"/>
      </w:pPr>
      <w:r w:rsidRPr="00E867BB">
        <w:t xml:space="preserve">3) в соответствии с законом Пермского края на части территории населенного пункта, входящего в состав муниципального округа, по вопросу </w:t>
      </w:r>
      <w:r w:rsidRPr="00E867BB">
        <w:lastRenderedPageBreak/>
        <w:t>введения и использования средств самообложения граждан на данной части территории населенного пункта.</w:t>
      </w:r>
    </w:p>
    <w:p w:rsidR="00F75208" w:rsidRPr="00E867BB" w:rsidRDefault="00F75208" w:rsidP="00820D94">
      <w:pPr>
        <w:pStyle w:val="a6"/>
        <w:ind w:firstLine="709"/>
      </w:pPr>
      <w:r w:rsidRPr="00E867BB">
        <w:t>1.1.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F75208" w:rsidRPr="00E867BB" w:rsidRDefault="00F75208" w:rsidP="00820D94">
      <w:pPr>
        <w:pStyle w:val="a6"/>
        <w:ind w:firstLine="709"/>
      </w:pPr>
      <w:r w:rsidRPr="00E867BB">
        <w:t xml:space="preserve">1.2. Сход граждан, предусмотренный пунктом 3 части 1 настоящей статьи, может созываться Думой </w:t>
      </w:r>
      <w:r w:rsidR="008B50CC" w:rsidRPr="00E867BB">
        <w:t>Горнозаводского</w:t>
      </w:r>
      <w:r w:rsidRPr="00E867BB">
        <w:t xml:space="preserve"> муниципального округа по инициативе группы жителей соответствующей части территории населенного пункта численностью не менее 10 человек.</w:t>
      </w:r>
    </w:p>
    <w:p w:rsidR="00F75208" w:rsidRPr="00E867BB" w:rsidRDefault="00F75208" w:rsidP="00820D94">
      <w:pPr>
        <w:pStyle w:val="a6"/>
        <w:ind w:firstLine="709"/>
      </w:pPr>
      <w:r w:rsidRPr="00E867BB">
        <w:t>Критерии определения границ части территории населенного пункта, входящего в состав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Пермского края.</w:t>
      </w:r>
    </w:p>
    <w:p w:rsidR="00F75208" w:rsidRPr="00E867BB" w:rsidRDefault="00F75208" w:rsidP="00820D94">
      <w:pPr>
        <w:pStyle w:val="a6"/>
        <w:ind w:firstLine="709"/>
      </w:pPr>
      <w:r w:rsidRPr="00E867BB">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 Решение такого схода граждан считается принятым, если за него проголосовало более половины участников схода граждан.</w:t>
      </w:r>
    </w:p>
    <w:p w:rsidR="00F75208" w:rsidRPr="00E867BB" w:rsidRDefault="00F75208" w:rsidP="00820D94">
      <w:pPr>
        <w:pStyle w:val="a6"/>
        <w:ind w:firstLine="709"/>
      </w:pPr>
      <w:r w:rsidRPr="00E867BB">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F75208" w:rsidRPr="00E867BB" w:rsidRDefault="00F75208" w:rsidP="00820D94">
      <w:pPr>
        <w:pStyle w:val="a6"/>
        <w:ind w:firstLine="709"/>
        <w:rPr>
          <w:rFonts w:ascii="Arial" w:hAnsi="Arial" w:cs="Arial"/>
          <w:sz w:val="20"/>
        </w:rPr>
      </w:pPr>
      <w:r w:rsidRPr="00E867BB">
        <w:t>При решении вопросов, предусмотренных пунктом 2 части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Пермского края</w:t>
      </w:r>
      <w:r w:rsidRPr="00E867BB">
        <w:rPr>
          <w:rFonts w:ascii="Arial" w:hAnsi="Arial" w:cs="Arial"/>
          <w:sz w:val="20"/>
        </w:rPr>
        <w:t>.</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1</w:t>
      </w:r>
      <w:r w:rsidR="00125D4E" w:rsidRPr="00E867BB">
        <w:rPr>
          <w:rFonts w:ascii="Times New Roman" w:hAnsi="Times New Roman"/>
          <w:sz w:val="28"/>
        </w:rPr>
        <w:t>3</w:t>
      </w:r>
      <w:r w:rsidRPr="00E867BB">
        <w:rPr>
          <w:rFonts w:ascii="Times New Roman" w:hAnsi="Times New Roman"/>
          <w:sz w:val="28"/>
        </w:rPr>
        <w:t>. Правотворческая инициатива граждан</w:t>
      </w:r>
    </w:p>
    <w:p w:rsidR="00F75208" w:rsidRPr="00E867BB" w:rsidRDefault="00F75208" w:rsidP="00820D94">
      <w:pPr>
        <w:pStyle w:val="a6"/>
        <w:ind w:firstLine="709"/>
      </w:pPr>
      <w:r w:rsidRPr="00E867BB">
        <w:t xml:space="preserve">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Думы </w:t>
      </w:r>
      <w:r w:rsidR="006835ED"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Минимальная численность инициативной группы граждан устанавливается нормативным правовым актом Думы </w:t>
      </w:r>
      <w:r w:rsidR="006835ED" w:rsidRPr="00E867BB">
        <w:t>Горнозаводского</w:t>
      </w:r>
      <w:r w:rsidRPr="00E867BB">
        <w:t xml:space="preserve"> муниципального округа и </w:t>
      </w:r>
      <w:r w:rsidRPr="00E867BB">
        <w:lastRenderedPageBreak/>
        <w:t xml:space="preserve">не может превышать 3 процента от числа жителей </w:t>
      </w:r>
      <w:r w:rsidR="00542B8C" w:rsidRPr="00E867BB">
        <w:t xml:space="preserve">Горнозаводского </w:t>
      </w:r>
      <w:r w:rsidRPr="00E867BB">
        <w:t>муниципального округа, обладающих избирательным правом.</w:t>
      </w:r>
    </w:p>
    <w:p w:rsidR="00F75208" w:rsidRPr="00E867BB" w:rsidRDefault="00F75208" w:rsidP="00820D94">
      <w:pPr>
        <w:pStyle w:val="a6"/>
        <w:ind w:firstLine="709"/>
      </w:pPr>
      <w:r w:rsidRPr="00E867BB">
        <w:t xml:space="preserve">В случае отсутствия нормативного правового акта Думы </w:t>
      </w:r>
      <w:r w:rsidR="00542B8C" w:rsidRPr="00E867BB">
        <w:t xml:space="preserve">Горнозаводского </w:t>
      </w:r>
      <w:r w:rsidRPr="00E867BB">
        <w:t>муниципального округа,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от 06</w:t>
      </w:r>
      <w:r w:rsidR="00542B8C" w:rsidRPr="00E867BB">
        <w:t xml:space="preserve"> октября </w:t>
      </w:r>
      <w:r w:rsidRPr="00E867BB">
        <w:t>2003</w:t>
      </w:r>
      <w:r w:rsidR="00542B8C"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F75208" w:rsidRPr="00E867BB" w:rsidRDefault="00F75208" w:rsidP="00820D94">
      <w:pPr>
        <w:pStyle w:val="a6"/>
        <w:ind w:firstLine="709"/>
      </w:pPr>
      <w:r w:rsidRPr="00E867BB">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F75208" w:rsidRPr="00E867BB" w:rsidRDefault="00F75208" w:rsidP="00820D94">
      <w:pPr>
        <w:pStyle w:val="a6"/>
        <w:ind w:firstLine="709"/>
      </w:pPr>
      <w:r w:rsidRPr="00E867BB">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Думы </w:t>
      </w:r>
      <w:r w:rsidR="008C18C7" w:rsidRPr="00E867BB">
        <w:t>Горнозаводского</w:t>
      </w:r>
      <w:r w:rsidRPr="00E867BB">
        <w:t xml:space="preserve"> муниципального округа, указанный проект должен быть рассмотрен на открытом заседании Думы </w:t>
      </w:r>
      <w:r w:rsidR="008C18C7"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14</w:t>
      </w:r>
      <w:r w:rsidRPr="00E867BB">
        <w:rPr>
          <w:rFonts w:ascii="Times New Roman" w:hAnsi="Times New Roman"/>
          <w:sz w:val="28"/>
        </w:rPr>
        <w:t>. Инициативные проекты</w:t>
      </w:r>
    </w:p>
    <w:p w:rsidR="00F75208" w:rsidRPr="00E867BB" w:rsidRDefault="00F75208" w:rsidP="00820D94">
      <w:pPr>
        <w:pStyle w:val="a6"/>
        <w:ind w:firstLine="709"/>
      </w:pPr>
      <w:r w:rsidRPr="00E867BB">
        <w:t xml:space="preserve">1. В целях реализации мероприятий, имеющих приоритетное значение для жителей </w:t>
      </w:r>
      <w:r w:rsidR="008C18C7" w:rsidRPr="00E867BB">
        <w:t>Горнозаводского</w:t>
      </w:r>
      <w:r w:rsidRPr="00E867BB">
        <w:t xml:space="preserve">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008C18C7" w:rsidRPr="00E867BB">
        <w:t>Горнозаводского</w:t>
      </w:r>
      <w:r w:rsidRPr="00E867BB">
        <w:t xml:space="preserve"> муниципального округа может быть внесен инициативный проект. Порядок определения части территории </w:t>
      </w:r>
      <w:r w:rsidR="008C18C7" w:rsidRPr="00E867BB">
        <w:t xml:space="preserve">Горнозаводского </w:t>
      </w:r>
      <w:r w:rsidRPr="00E867BB">
        <w:t xml:space="preserve">муниципального округа, на которой могут реализовываться инициативные проекты, устанавливается нормативным правовым актом Думы </w:t>
      </w:r>
      <w:r w:rsidR="008C18C7"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w:t>
      </w:r>
      <w:r w:rsidR="00E45DBD" w:rsidRPr="00E867BB">
        <w:t>Горнозаводского</w:t>
      </w:r>
      <w:r w:rsidRPr="00E867BB">
        <w:t xml:space="preserve"> муниципального округа, органы территориального общественного самоуправления, староста сельского населенного пункта (далее - инициаторы </w:t>
      </w:r>
      <w:r w:rsidRPr="00E867BB">
        <w:lastRenderedPageBreak/>
        <w:t xml:space="preserve">проекта). Минимальная численность инициативной группы может быть уменьшена нормативным правовым актом Думы </w:t>
      </w:r>
      <w:r w:rsidR="00E45DBD" w:rsidRPr="00E867BB">
        <w:t xml:space="preserve">Горнозаводского </w:t>
      </w:r>
      <w:r w:rsidRPr="00E867BB">
        <w:t xml:space="preserve">муниципального округа. Право выступить инициатором проекта в соответствии с нормативным правовым актом Думы </w:t>
      </w:r>
      <w:r w:rsidR="00E45DBD" w:rsidRPr="00E867BB">
        <w:t xml:space="preserve">Горнозаводского </w:t>
      </w:r>
      <w:r w:rsidRPr="00E867BB">
        <w:t xml:space="preserve">муниципального округа может быть предоставлено также иным лицам, осуществляющим деятельность на территории </w:t>
      </w:r>
      <w:r w:rsidR="00E45DBD" w:rsidRPr="00E867BB">
        <w:t>Горнозаводского</w:t>
      </w:r>
      <w:r w:rsidRPr="00E867BB">
        <w:t xml:space="preserve"> муниципального округа.</w:t>
      </w:r>
    </w:p>
    <w:p w:rsidR="00F75208" w:rsidRPr="00E867BB" w:rsidRDefault="00F75208" w:rsidP="00820D94">
      <w:pPr>
        <w:pStyle w:val="a6"/>
        <w:ind w:firstLine="709"/>
      </w:pPr>
      <w:bookmarkStart w:id="1" w:name="Par5"/>
      <w:bookmarkEnd w:id="1"/>
      <w:r w:rsidRPr="00E867BB">
        <w:t>3. Инициативный проект должен содержать следующие сведения:</w:t>
      </w:r>
    </w:p>
    <w:p w:rsidR="00F75208" w:rsidRPr="00E867BB" w:rsidRDefault="00F75208" w:rsidP="00820D94">
      <w:pPr>
        <w:pStyle w:val="a6"/>
        <w:ind w:firstLine="709"/>
      </w:pPr>
      <w:r w:rsidRPr="00E867BB">
        <w:t>1) описание проблемы, решение которой имеет приоритетное значение для жителей муниципального образования или его части;</w:t>
      </w:r>
    </w:p>
    <w:p w:rsidR="00F75208" w:rsidRPr="00E867BB" w:rsidRDefault="00F75208" w:rsidP="00820D94">
      <w:pPr>
        <w:pStyle w:val="a6"/>
        <w:ind w:firstLine="709"/>
      </w:pPr>
      <w:r w:rsidRPr="00E867BB">
        <w:t>2) обоснование предложений по решению указанной проблемы;</w:t>
      </w:r>
    </w:p>
    <w:p w:rsidR="00F75208" w:rsidRPr="00E867BB" w:rsidRDefault="00F75208" w:rsidP="00820D94">
      <w:pPr>
        <w:pStyle w:val="a6"/>
        <w:ind w:firstLine="709"/>
      </w:pPr>
      <w:r w:rsidRPr="00E867BB">
        <w:t>3) описание ожидаемого результата (ожидаемых результатов) реализации инициативного проекта;</w:t>
      </w:r>
    </w:p>
    <w:p w:rsidR="00F75208" w:rsidRPr="00E867BB" w:rsidRDefault="00F75208" w:rsidP="00820D94">
      <w:pPr>
        <w:pStyle w:val="a6"/>
        <w:ind w:firstLine="709"/>
      </w:pPr>
      <w:r w:rsidRPr="00E867BB">
        <w:t>4) предварительный расчет необходимых расходов на реализацию инициативного проекта;</w:t>
      </w:r>
    </w:p>
    <w:p w:rsidR="00F75208" w:rsidRPr="00E867BB" w:rsidRDefault="00F75208" w:rsidP="00820D94">
      <w:pPr>
        <w:pStyle w:val="a6"/>
        <w:ind w:firstLine="709"/>
      </w:pPr>
      <w:r w:rsidRPr="00E867BB">
        <w:t>5) планируемые сроки реализации инициативного проекта;</w:t>
      </w:r>
    </w:p>
    <w:p w:rsidR="00F75208" w:rsidRPr="00E867BB" w:rsidRDefault="00F75208" w:rsidP="00820D94">
      <w:pPr>
        <w:pStyle w:val="a6"/>
        <w:ind w:firstLine="709"/>
      </w:pPr>
      <w:r w:rsidRPr="00E867BB">
        <w:t>6) сведения о планируемом (возможном) финансовом, имущественном и (или) трудовом участии заинтересованных лиц в реализации данного проекта;</w:t>
      </w:r>
    </w:p>
    <w:p w:rsidR="00F75208" w:rsidRPr="00E867BB" w:rsidRDefault="00F75208" w:rsidP="00820D94">
      <w:pPr>
        <w:pStyle w:val="a6"/>
        <w:ind w:firstLine="709"/>
      </w:pPr>
      <w:r w:rsidRPr="00E867BB">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F75208" w:rsidRPr="00E867BB" w:rsidRDefault="00F75208" w:rsidP="00820D94">
      <w:pPr>
        <w:pStyle w:val="a6"/>
        <w:ind w:firstLine="709"/>
      </w:pPr>
      <w:r w:rsidRPr="00E867BB">
        <w:t xml:space="preserve">8) указание на территорию муниципального </w:t>
      </w:r>
      <w:r w:rsidR="003F4C3A" w:rsidRPr="00E867BB">
        <w:t>округа</w:t>
      </w:r>
      <w:r w:rsidRPr="00E867BB">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Думы </w:t>
      </w:r>
      <w:r w:rsidR="003F4C3A"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9) иные сведения, предусмотренные нормативным правовым актом Думы </w:t>
      </w:r>
      <w:r w:rsidR="003F4C3A"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4. Инициативный проект до его внесения в администрацию </w:t>
      </w:r>
      <w:r w:rsidR="003F4C3A" w:rsidRPr="00E867BB">
        <w:t>Горнозаводского</w:t>
      </w:r>
      <w:r w:rsidRPr="00E867BB">
        <w:t xml:space="preserve"> муниципального округа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w:t>
      </w:r>
      <w:r w:rsidR="003F4C3A" w:rsidRPr="00E867BB">
        <w:t>Горнозаводского</w:t>
      </w:r>
      <w:r w:rsidRPr="00E867BB">
        <w:t xml:space="preserve">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F75208" w:rsidRPr="00E867BB" w:rsidRDefault="00F75208" w:rsidP="00820D94">
      <w:pPr>
        <w:pStyle w:val="a6"/>
        <w:ind w:firstLine="709"/>
      </w:pPr>
      <w:r w:rsidRPr="00E867BB">
        <w:t xml:space="preserve">Нормативным правовым актом Думы </w:t>
      </w:r>
      <w:r w:rsidR="003F4C3A" w:rsidRPr="00E867BB">
        <w:t>Горнозаводского</w:t>
      </w:r>
      <w:r w:rsidRPr="00E867BB">
        <w:t xml:space="preserve"> муниципального округа может быть предусмотрена возможность выявления мнения граждан по </w:t>
      </w:r>
      <w:r w:rsidRPr="00E867BB">
        <w:lastRenderedPageBreak/>
        <w:t>вопросу о поддержке инициативного проекта также путем опроса граждан, сбора их подписей.</w:t>
      </w:r>
    </w:p>
    <w:p w:rsidR="00F75208" w:rsidRPr="00E867BB" w:rsidRDefault="00F75208" w:rsidP="00820D94">
      <w:pPr>
        <w:pStyle w:val="a6"/>
        <w:ind w:firstLine="709"/>
      </w:pPr>
      <w:r w:rsidRPr="00E867BB">
        <w:t xml:space="preserve">Инициаторы проекта при внесении инициативного проекта в администрацию </w:t>
      </w:r>
      <w:r w:rsidR="003F4C3A" w:rsidRPr="00E867BB">
        <w:t xml:space="preserve">Горнозаводского </w:t>
      </w:r>
      <w:r w:rsidRPr="00E867BB">
        <w:t xml:space="preserve">муниципального округа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w:t>
      </w:r>
      <w:r w:rsidR="003F4C3A" w:rsidRPr="00E867BB">
        <w:t xml:space="preserve">Горнозаводского </w:t>
      </w:r>
      <w:r w:rsidRPr="00E867BB">
        <w:t>муниципального округа или его части.</w:t>
      </w:r>
    </w:p>
    <w:p w:rsidR="00F75208" w:rsidRPr="00E867BB" w:rsidRDefault="00F75208" w:rsidP="00820D94">
      <w:pPr>
        <w:pStyle w:val="a6"/>
        <w:ind w:firstLine="709"/>
      </w:pPr>
      <w:r w:rsidRPr="00E867BB">
        <w:t>5.</w:t>
      </w:r>
      <w:r w:rsidR="003F4C3A" w:rsidRPr="00E867BB">
        <w:t xml:space="preserve"> </w:t>
      </w:r>
      <w:r w:rsidRPr="00E867BB">
        <w:t xml:space="preserve">Информация о внесении инициативного проекта в администрацию </w:t>
      </w:r>
      <w:r w:rsidR="003F4C3A" w:rsidRPr="00E867BB">
        <w:t>Горнозаводского</w:t>
      </w:r>
      <w:r w:rsidRPr="00E867BB">
        <w:t xml:space="preserve"> муниципального округа подлежит опубликованию (обнародованию) и размещению на официальном сайте </w:t>
      </w:r>
      <w:r w:rsidR="003F4C3A" w:rsidRPr="00E867BB">
        <w:t>администрации Горнозаводского</w:t>
      </w:r>
      <w:r w:rsidRPr="00E867BB">
        <w:t xml:space="preserve"> муниципального округа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w:t>
      </w:r>
      <w:hyperlink w:anchor="Par5" w:history="1">
        <w:r w:rsidRPr="00E867BB">
          <w:t>части 3</w:t>
        </w:r>
      </w:hyperlink>
      <w:r w:rsidRPr="00E867BB">
        <w:t xml:space="preserve">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003F4C3A" w:rsidRPr="00E867BB">
        <w:t>Горнозаводского</w:t>
      </w:r>
      <w:r w:rsidRPr="00E867BB">
        <w:t xml:space="preserve"> муниципального округа,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F75208" w:rsidRPr="00E867BB" w:rsidRDefault="00F75208" w:rsidP="00820D94">
      <w:pPr>
        <w:pStyle w:val="a6"/>
        <w:ind w:firstLine="709"/>
      </w:pPr>
      <w:bookmarkStart w:id="2" w:name="Par19"/>
      <w:bookmarkEnd w:id="2"/>
      <w:r w:rsidRPr="00E867BB">
        <w:t xml:space="preserve">6. Инициативный проект подлежит обязательному рассмотрению администрацией </w:t>
      </w:r>
      <w:r w:rsidR="003F4C3A" w:rsidRPr="00E867BB">
        <w:t>Горнозаводского</w:t>
      </w:r>
      <w:r w:rsidRPr="00E867BB">
        <w:t xml:space="preserve"> муниципального округа в течение 30 дней со дня его внесения. Администрация по результатам рассмотрения инициативного проекта принимает одно из следующих решений:</w:t>
      </w:r>
    </w:p>
    <w:p w:rsidR="00F75208" w:rsidRPr="00E867BB" w:rsidRDefault="00F75208" w:rsidP="00820D94">
      <w:pPr>
        <w:pStyle w:val="a6"/>
        <w:ind w:firstLine="709"/>
      </w:pPr>
      <w:r w:rsidRPr="00E867BB">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F75208" w:rsidRPr="00E867BB" w:rsidRDefault="00F75208" w:rsidP="00820D94">
      <w:pPr>
        <w:pStyle w:val="a6"/>
        <w:ind w:firstLine="709"/>
      </w:pPr>
      <w:r w:rsidRPr="00E867BB">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F75208" w:rsidRPr="00E867BB" w:rsidRDefault="00F75208" w:rsidP="00820D94">
      <w:pPr>
        <w:pStyle w:val="a6"/>
        <w:ind w:firstLine="709"/>
      </w:pPr>
      <w:bookmarkStart w:id="3" w:name="Par22"/>
      <w:bookmarkEnd w:id="3"/>
      <w:r w:rsidRPr="00E867BB">
        <w:t xml:space="preserve">7. Администрация </w:t>
      </w:r>
      <w:r w:rsidR="003F4C3A" w:rsidRPr="00E867BB">
        <w:t>Горнозаводского</w:t>
      </w:r>
      <w:r w:rsidRPr="00E867BB">
        <w:t xml:space="preserve"> муниципального округа принимает решение об отказе в поддержке инициативного проекта в одном из следующих случаев:</w:t>
      </w:r>
    </w:p>
    <w:p w:rsidR="00F75208" w:rsidRPr="00E867BB" w:rsidRDefault="00F75208" w:rsidP="00820D94">
      <w:pPr>
        <w:pStyle w:val="a6"/>
        <w:ind w:firstLine="709"/>
      </w:pPr>
      <w:r w:rsidRPr="00E867BB">
        <w:t>1) несоблюдение установленного порядка внесения инициативного проекта и его рассмотрения;</w:t>
      </w:r>
    </w:p>
    <w:p w:rsidR="00F75208" w:rsidRPr="00E867BB" w:rsidRDefault="00F75208" w:rsidP="00820D94">
      <w:pPr>
        <w:pStyle w:val="a6"/>
        <w:ind w:firstLine="709"/>
      </w:pPr>
      <w:r w:rsidRPr="00E867BB">
        <w:t xml:space="preserve">2) несоответствие инициативного проекта требованиям федеральных законов и иных нормативных правовых актов Российской Федерации, законов и </w:t>
      </w:r>
      <w:r w:rsidRPr="00E867BB">
        <w:lastRenderedPageBreak/>
        <w:t xml:space="preserve">иных нормативных правовых актов Пермского края, уставу </w:t>
      </w:r>
      <w:r w:rsidR="003F4C3A"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3) невозможность реализации инициативного проекта ввиду отсутствия у органов местного самоуправления необходимых полномочий и прав;</w:t>
      </w:r>
    </w:p>
    <w:p w:rsidR="00F75208" w:rsidRPr="00E867BB" w:rsidRDefault="00F75208" w:rsidP="00820D94">
      <w:pPr>
        <w:pStyle w:val="a6"/>
        <w:ind w:firstLine="709"/>
      </w:pPr>
      <w:r w:rsidRPr="00E867BB">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F75208" w:rsidRPr="00E867BB" w:rsidRDefault="00F75208" w:rsidP="00820D94">
      <w:pPr>
        <w:pStyle w:val="a6"/>
        <w:ind w:firstLine="709"/>
      </w:pPr>
      <w:bookmarkStart w:id="4" w:name="Par27"/>
      <w:bookmarkEnd w:id="4"/>
      <w:r w:rsidRPr="00E867BB">
        <w:t>5) наличие возможности решения описанной в инициативном проекте проблемы более эффективным способом;</w:t>
      </w:r>
    </w:p>
    <w:p w:rsidR="00F75208" w:rsidRPr="00E867BB" w:rsidRDefault="00F75208" w:rsidP="00820D94">
      <w:pPr>
        <w:pStyle w:val="a6"/>
        <w:ind w:firstLine="709"/>
      </w:pPr>
      <w:r w:rsidRPr="00E867BB">
        <w:t>6) признание инициативного проекта не прошедшим конкурсный отбор.</w:t>
      </w:r>
    </w:p>
    <w:p w:rsidR="00F75208" w:rsidRPr="00E867BB" w:rsidRDefault="00F75208" w:rsidP="00820D94">
      <w:pPr>
        <w:pStyle w:val="a6"/>
        <w:ind w:firstLine="709"/>
      </w:pPr>
      <w:bookmarkStart w:id="5" w:name="Par29"/>
      <w:bookmarkEnd w:id="5"/>
      <w:r w:rsidRPr="00E867BB">
        <w:t xml:space="preserve">8. Администрация </w:t>
      </w:r>
      <w:r w:rsidR="003F4C3A" w:rsidRPr="00E867BB">
        <w:t>Горнозаводского</w:t>
      </w:r>
      <w:r w:rsidRPr="00E867BB">
        <w:t xml:space="preserve"> муниципального округа вправе, а в случае, предусмотренном </w:t>
      </w:r>
      <w:hyperlink w:anchor="Par27" w:history="1">
        <w:r w:rsidRPr="00E867BB">
          <w:t>пунктом 5 части 7</w:t>
        </w:r>
      </w:hyperlink>
      <w:r w:rsidRPr="00E867BB">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F75208" w:rsidRPr="00E867BB" w:rsidRDefault="00F75208" w:rsidP="00820D94">
      <w:pPr>
        <w:pStyle w:val="a6"/>
        <w:ind w:firstLine="709"/>
      </w:pPr>
      <w:bookmarkStart w:id="6" w:name="Par30"/>
      <w:bookmarkEnd w:id="6"/>
      <w:r w:rsidRPr="00E867BB">
        <w:t xml:space="preserve">9. Порядок выдвижения, внесения, обсуждения, рассмотрения инициативных проектов, а также проведения их конкурсного отбора устанавливается Думой </w:t>
      </w:r>
      <w:r w:rsidR="003F4C3A"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10. В отношении инициативных проектов, выдвигаемых для получения финансовой поддержки за счет межбюджетных трансфертов из бюджета Пермского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Пермского края. В этом случае требования </w:t>
      </w:r>
      <w:hyperlink w:anchor="Par5" w:history="1">
        <w:r w:rsidRPr="00E867BB">
          <w:t>частей 3</w:t>
        </w:r>
      </w:hyperlink>
      <w:r w:rsidRPr="00E867BB">
        <w:t xml:space="preserve">, </w:t>
      </w:r>
      <w:hyperlink w:anchor="Par19" w:history="1">
        <w:r w:rsidRPr="00E867BB">
          <w:t>6</w:t>
        </w:r>
      </w:hyperlink>
      <w:r w:rsidRPr="00E867BB">
        <w:t xml:space="preserve">, </w:t>
      </w:r>
      <w:hyperlink w:anchor="Par22" w:history="1">
        <w:r w:rsidRPr="00E867BB">
          <w:t>7</w:t>
        </w:r>
      </w:hyperlink>
      <w:r w:rsidRPr="00E867BB">
        <w:t xml:space="preserve">, </w:t>
      </w:r>
      <w:hyperlink w:anchor="Par29" w:history="1">
        <w:r w:rsidRPr="00E867BB">
          <w:t>8</w:t>
        </w:r>
      </w:hyperlink>
      <w:r w:rsidRPr="00E867BB">
        <w:t xml:space="preserve">, </w:t>
      </w:r>
      <w:hyperlink w:anchor="Par30" w:history="1">
        <w:r w:rsidRPr="00E867BB">
          <w:t>9</w:t>
        </w:r>
      </w:hyperlink>
      <w:r w:rsidRPr="00E867BB">
        <w:t xml:space="preserve">, </w:t>
      </w:r>
      <w:hyperlink w:anchor="Par32" w:history="1">
        <w:r w:rsidRPr="00E867BB">
          <w:t>11</w:t>
        </w:r>
      </w:hyperlink>
      <w:r w:rsidRPr="00E867BB">
        <w:t xml:space="preserve"> и </w:t>
      </w:r>
      <w:hyperlink w:anchor="Par33" w:history="1">
        <w:r w:rsidRPr="00E867BB">
          <w:t>12</w:t>
        </w:r>
      </w:hyperlink>
      <w:r w:rsidRPr="00E867BB">
        <w:t xml:space="preserve"> настоящей статьи не применяются.</w:t>
      </w:r>
    </w:p>
    <w:p w:rsidR="00F75208" w:rsidRPr="00E867BB" w:rsidRDefault="00F75208" w:rsidP="00820D94">
      <w:pPr>
        <w:pStyle w:val="a6"/>
        <w:ind w:firstLine="709"/>
      </w:pPr>
      <w:bookmarkStart w:id="7" w:name="Par32"/>
      <w:bookmarkEnd w:id="7"/>
      <w:r w:rsidRPr="00E867BB">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F75208" w:rsidRPr="00E867BB" w:rsidRDefault="00F75208" w:rsidP="00820D94">
      <w:pPr>
        <w:pStyle w:val="a6"/>
        <w:ind w:firstLine="709"/>
      </w:pPr>
      <w:bookmarkStart w:id="8" w:name="Par33"/>
      <w:bookmarkEnd w:id="8"/>
      <w:r w:rsidRPr="00E867BB">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w:t>
      </w:r>
      <w:r w:rsidR="000E4053" w:rsidRPr="00E867BB">
        <w:t>Горнозаводского</w:t>
      </w:r>
      <w:r w:rsidRPr="00E867BB">
        <w:t xml:space="preserve"> муниципального округа. Состав коллегиального органа (комиссии) формируется администрацией </w:t>
      </w:r>
      <w:r w:rsidR="000E4053" w:rsidRPr="00E867BB">
        <w:t>Горнозаводского</w:t>
      </w:r>
      <w:r w:rsidRPr="00E867BB">
        <w:t xml:space="preserve"> муниципального округа. При этом половина от общего числа членов коллегиального органа (комиссии) должна быть назначена на основе предложений </w:t>
      </w:r>
      <w:r w:rsidR="000E4053" w:rsidRPr="00E867BB">
        <w:t xml:space="preserve">Думы Горнозаводского </w:t>
      </w:r>
      <w:r w:rsidR="00652A01" w:rsidRPr="00E867BB">
        <w:t>муниципального</w:t>
      </w:r>
      <w:r w:rsidR="000E4053" w:rsidRPr="00E867BB">
        <w:t xml:space="preserve"> округа</w:t>
      </w:r>
      <w:r w:rsidRPr="00E867BB">
        <w:t xml:space="preserve">. Инициаторам проекта и их представителям при проведении конкурсного отбора </w:t>
      </w:r>
      <w:r w:rsidRPr="00E867BB">
        <w:lastRenderedPageBreak/>
        <w:t>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F75208" w:rsidRPr="00E867BB" w:rsidRDefault="00F75208" w:rsidP="00820D94">
      <w:pPr>
        <w:pStyle w:val="a6"/>
        <w:ind w:firstLine="709"/>
      </w:pPr>
      <w:r w:rsidRPr="00E867BB">
        <w:t xml:space="preserve">13. Инициаторы проекта, другие граждане, проживающие на территории </w:t>
      </w:r>
      <w:r w:rsidR="000E4053" w:rsidRPr="00E867BB">
        <w:t>Горнозаводского</w:t>
      </w:r>
      <w:r w:rsidRPr="00E867BB">
        <w:t xml:space="preserve">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F75208" w:rsidRPr="00E867BB" w:rsidRDefault="00F75208" w:rsidP="00820D94">
      <w:pPr>
        <w:pStyle w:val="a6"/>
        <w:ind w:firstLine="709"/>
      </w:pPr>
      <w:r w:rsidRPr="00E867BB">
        <w:t xml:space="preserve">14. Информация о рассмотрении инициативного проекта администрацией </w:t>
      </w:r>
      <w:r w:rsidR="000E4053" w:rsidRPr="00E867BB">
        <w:t>Горнозаводского</w:t>
      </w:r>
      <w:r w:rsidRPr="00E867BB">
        <w:t xml:space="preserve"> муниципального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w:t>
      </w:r>
      <w:r w:rsidR="000E4053" w:rsidRPr="00E867BB">
        <w:t>администрации Горнозаводского</w:t>
      </w:r>
      <w:r w:rsidRPr="00E867BB">
        <w:t xml:space="preserve"> муниципального округа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w:t>
      </w:r>
      <w:r w:rsidR="000E4053" w:rsidRPr="00E867BB">
        <w:t>администрации Горнозаводского</w:t>
      </w:r>
      <w:r w:rsidRPr="00E867BB">
        <w:t xml:space="preserve">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1</w:t>
      </w:r>
      <w:r w:rsidR="00125D4E" w:rsidRPr="00E867BB">
        <w:rPr>
          <w:rFonts w:ascii="Times New Roman" w:hAnsi="Times New Roman"/>
          <w:sz w:val="28"/>
        </w:rPr>
        <w:t>5</w:t>
      </w:r>
      <w:r w:rsidRPr="00E867BB">
        <w:rPr>
          <w:rFonts w:ascii="Times New Roman" w:hAnsi="Times New Roman"/>
          <w:sz w:val="28"/>
        </w:rPr>
        <w:t>. Территориальное общественное самоуправление</w:t>
      </w:r>
    </w:p>
    <w:p w:rsidR="00F75208" w:rsidRPr="00E867BB" w:rsidRDefault="00F75208" w:rsidP="00820D94">
      <w:pPr>
        <w:pStyle w:val="a6"/>
        <w:ind w:firstLine="709"/>
      </w:pPr>
      <w:r w:rsidRPr="00E867BB">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местного значения.</w:t>
      </w:r>
    </w:p>
    <w:p w:rsidR="00F75208" w:rsidRPr="00E867BB" w:rsidRDefault="00F75208" w:rsidP="00820D94">
      <w:pPr>
        <w:pStyle w:val="a6"/>
        <w:ind w:firstLine="709"/>
      </w:pPr>
      <w:r w:rsidRPr="00E867BB">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0040503F" w:rsidRPr="00E867BB">
        <w:t>Думой Горнозаводского муниципального округа</w:t>
      </w:r>
      <w:r w:rsidRPr="00E867BB">
        <w:t>.</w:t>
      </w:r>
    </w:p>
    <w:p w:rsidR="00F75208" w:rsidRPr="00E867BB" w:rsidRDefault="00F75208" w:rsidP="00820D94">
      <w:pPr>
        <w:pStyle w:val="a6"/>
        <w:ind w:firstLine="709"/>
      </w:pPr>
      <w:r w:rsidRPr="00E867BB">
        <w:t xml:space="preserve">2. Территориальное общественное самоуправление осуществляется в </w:t>
      </w:r>
      <w:r w:rsidR="0040503F" w:rsidRPr="00E867BB">
        <w:t>Горнозаводском</w:t>
      </w:r>
      <w:r w:rsidRPr="00E867BB">
        <w:t xml:space="preserve"> муниципальном округе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F75208" w:rsidRPr="00E867BB" w:rsidRDefault="00F75208" w:rsidP="00820D94">
      <w:pPr>
        <w:pStyle w:val="a6"/>
        <w:ind w:firstLine="709"/>
      </w:pPr>
      <w:r w:rsidRPr="00E867BB">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F75208" w:rsidRPr="00E867BB" w:rsidRDefault="00F75208" w:rsidP="00820D94">
      <w:pPr>
        <w:pStyle w:val="a6"/>
        <w:ind w:firstLine="709"/>
      </w:pPr>
      <w:r w:rsidRPr="00E867BB">
        <w:lastRenderedPageBreak/>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F75208" w:rsidRPr="00E867BB" w:rsidRDefault="00F75208" w:rsidP="00820D94">
      <w:pPr>
        <w:pStyle w:val="a6"/>
        <w:ind w:firstLine="709"/>
      </w:pPr>
      <w:r w:rsidRPr="00E867BB">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40503F" w:rsidRPr="00E867BB">
        <w:t>Горнозаводского</w:t>
      </w:r>
      <w:r w:rsidRPr="00E867BB">
        <w:t xml:space="preserve"> муниципального округа. Порядок регистрации устава территориального общественного самоуправления определяется нормативными правовыми актами Думы </w:t>
      </w:r>
      <w:r w:rsidR="0040503F"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75208" w:rsidRPr="00E867BB" w:rsidRDefault="00F75208" w:rsidP="00820D94">
      <w:pPr>
        <w:pStyle w:val="a6"/>
        <w:ind w:firstLine="709"/>
      </w:pPr>
      <w:r w:rsidRPr="00E867BB">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F75208" w:rsidRPr="00E867BB" w:rsidRDefault="00F75208" w:rsidP="00820D94">
      <w:pPr>
        <w:pStyle w:val="a6"/>
        <w:ind w:firstLine="709"/>
      </w:pPr>
      <w:r w:rsidRPr="00E867BB">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F75208" w:rsidRPr="00E867BB" w:rsidRDefault="00F75208" w:rsidP="00820D94">
      <w:pPr>
        <w:pStyle w:val="a6"/>
        <w:ind w:firstLine="709"/>
      </w:pPr>
      <w:r w:rsidRPr="00E867BB">
        <w:t>7. К исключительным полномочиям собрания, конференции граждан, осуществляющих территориальное общественное самоуправление, относятся:</w:t>
      </w:r>
    </w:p>
    <w:p w:rsidR="00F75208" w:rsidRPr="00E867BB" w:rsidRDefault="00F75208" w:rsidP="00820D94">
      <w:pPr>
        <w:pStyle w:val="a6"/>
        <w:ind w:firstLine="709"/>
      </w:pPr>
      <w:r w:rsidRPr="00E867BB">
        <w:t>1) установление структуры органов территориального общественного самоуправления;</w:t>
      </w:r>
    </w:p>
    <w:p w:rsidR="00F75208" w:rsidRPr="00E867BB" w:rsidRDefault="00F75208" w:rsidP="00820D94">
      <w:pPr>
        <w:pStyle w:val="a6"/>
        <w:ind w:firstLine="709"/>
      </w:pPr>
      <w:r w:rsidRPr="00E867BB">
        <w:t>2) принятие устава территориального общественного самоуправления, внесение в него изменений и дополнений;</w:t>
      </w:r>
    </w:p>
    <w:p w:rsidR="00F75208" w:rsidRPr="00E867BB" w:rsidRDefault="00F75208" w:rsidP="00820D94">
      <w:pPr>
        <w:pStyle w:val="a6"/>
        <w:ind w:firstLine="709"/>
      </w:pPr>
      <w:r w:rsidRPr="00E867BB">
        <w:t>3) избрание органов территориального общественного самоуправления;</w:t>
      </w:r>
    </w:p>
    <w:p w:rsidR="00F75208" w:rsidRPr="00E867BB" w:rsidRDefault="00F75208" w:rsidP="00820D94">
      <w:pPr>
        <w:pStyle w:val="a6"/>
        <w:ind w:firstLine="709"/>
      </w:pPr>
      <w:r w:rsidRPr="00E867BB">
        <w:t>4) определение основных направлений деятельности территориального общественного самоуправления;</w:t>
      </w:r>
    </w:p>
    <w:p w:rsidR="00F75208" w:rsidRPr="00E867BB" w:rsidRDefault="00F75208" w:rsidP="00820D94">
      <w:pPr>
        <w:pStyle w:val="a6"/>
        <w:ind w:firstLine="709"/>
      </w:pPr>
      <w:r w:rsidRPr="00E867BB">
        <w:t>5) утверждение сметы доходов и расходов территориального общественного самоуправления и отчета о ее исполнении;</w:t>
      </w:r>
    </w:p>
    <w:p w:rsidR="00F75208" w:rsidRPr="00E867BB" w:rsidRDefault="00F75208" w:rsidP="00820D94">
      <w:pPr>
        <w:pStyle w:val="a6"/>
        <w:ind w:firstLine="709"/>
      </w:pPr>
      <w:r w:rsidRPr="00E867BB">
        <w:t>6) рассмотрение и утверждение отчетов о деятельности органов территориального общественного самоуправления;</w:t>
      </w:r>
    </w:p>
    <w:p w:rsidR="00F75208" w:rsidRPr="00E867BB" w:rsidRDefault="00F75208" w:rsidP="00820D94">
      <w:pPr>
        <w:pStyle w:val="a6"/>
        <w:ind w:firstLine="709"/>
      </w:pPr>
      <w:r w:rsidRPr="00E867BB">
        <w:t>7) обсуждение инициативного проекта и принятие решения по вопросу о его одобрении.</w:t>
      </w:r>
    </w:p>
    <w:p w:rsidR="00F75208" w:rsidRPr="00E867BB" w:rsidRDefault="00F75208" w:rsidP="00820D94">
      <w:pPr>
        <w:pStyle w:val="a6"/>
        <w:ind w:firstLine="709"/>
      </w:pPr>
      <w:r w:rsidRPr="00E867BB">
        <w:t>8. Органы территориального общественного самоуправления:</w:t>
      </w:r>
    </w:p>
    <w:p w:rsidR="00F75208" w:rsidRPr="00E867BB" w:rsidRDefault="00F75208" w:rsidP="00820D94">
      <w:pPr>
        <w:pStyle w:val="a6"/>
        <w:ind w:firstLine="709"/>
      </w:pPr>
      <w:r w:rsidRPr="00E867BB">
        <w:t>1) представляют интересы населения, проживающего на соответствующей территории;</w:t>
      </w:r>
    </w:p>
    <w:p w:rsidR="00F75208" w:rsidRPr="00E867BB" w:rsidRDefault="00F75208" w:rsidP="00820D94">
      <w:pPr>
        <w:pStyle w:val="a6"/>
        <w:ind w:firstLine="709"/>
      </w:pPr>
      <w:r w:rsidRPr="00E867BB">
        <w:lastRenderedPageBreak/>
        <w:t>2) обеспечивают исполнение решений, принятых на собраниях и конференциях граждан;</w:t>
      </w:r>
    </w:p>
    <w:p w:rsidR="00F75208" w:rsidRPr="00E867BB" w:rsidRDefault="00F75208" w:rsidP="00820D94">
      <w:pPr>
        <w:pStyle w:val="a6"/>
        <w:ind w:firstLine="709"/>
      </w:pPr>
      <w:r w:rsidRPr="00E867BB">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75208" w:rsidRPr="00E867BB" w:rsidRDefault="00F75208" w:rsidP="00820D94">
      <w:pPr>
        <w:pStyle w:val="a6"/>
        <w:ind w:firstLine="709"/>
      </w:pPr>
      <w:r w:rsidRPr="00E867BB">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75208" w:rsidRPr="00E867BB" w:rsidRDefault="00F75208" w:rsidP="00820D94">
      <w:pPr>
        <w:pStyle w:val="a6"/>
        <w:ind w:firstLine="709"/>
      </w:pPr>
      <w:r w:rsidRPr="00E867BB">
        <w:rPr>
          <w:rFonts w:cs="Arial"/>
        </w:rPr>
        <w:t>8.1. Органы территориального общественного самоуправления могут выдвигать инициативный проект в качестве инициаторов проекта.</w:t>
      </w:r>
    </w:p>
    <w:p w:rsidR="00F75208" w:rsidRPr="00E867BB" w:rsidRDefault="00F75208" w:rsidP="00820D94">
      <w:pPr>
        <w:pStyle w:val="a6"/>
        <w:ind w:firstLine="709"/>
      </w:pPr>
      <w:r w:rsidRPr="00E867BB">
        <w:t>9. В уставе территориального общественного самоуправления устанавливаются:</w:t>
      </w:r>
    </w:p>
    <w:p w:rsidR="00F75208" w:rsidRPr="00E867BB" w:rsidRDefault="00F75208" w:rsidP="00820D94">
      <w:pPr>
        <w:pStyle w:val="a6"/>
        <w:ind w:firstLine="709"/>
      </w:pPr>
      <w:r w:rsidRPr="00E867BB">
        <w:t>1) территория, на которой оно осуществляется;</w:t>
      </w:r>
    </w:p>
    <w:p w:rsidR="00F75208" w:rsidRPr="00E867BB" w:rsidRDefault="00F75208" w:rsidP="00820D94">
      <w:pPr>
        <w:pStyle w:val="a6"/>
        <w:ind w:firstLine="709"/>
      </w:pPr>
      <w:r w:rsidRPr="00E867BB">
        <w:t>2) цели, задачи, формы и основные направления деятельности территориального общественного самоуправления;</w:t>
      </w:r>
    </w:p>
    <w:p w:rsidR="00F75208" w:rsidRPr="00E867BB" w:rsidRDefault="00F75208" w:rsidP="00820D94">
      <w:pPr>
        <w:pStyle w:val="a6"/>
        <w:ind w:firstLine="709"/>
      </w:pPr>
      <w:r w:rsidRPr="00E867BB">
        <w:t>3) порядок формирования, прекращения полномочий, права и обязанности, срок полномочий органов территориального общественного самоуправления;</w:t>
      </w:r>
    </w:p>
    <w:p w:rsidR="00F75208" w:rsidRPr="00E867BB" w:rsidRDefault="00F75208" w:rsidP="00820D94">
      <w:pPr>
        <w:pStyle w:val="a6"/>
        <w:ind w:firstLine="709"/>
      </w:pPr>
      <w:r w:rsidRPr="00E867BB">
        <w:t>4) порядок принятия решений;</w:t>
      </w:r>
    </w:p>
    <w:p w:rsidR="00F75208" w:rsidRPr="00E867BB" w:rsidRDefault="00F75208" w:rsidP="00820D94">
      <w:pPr>
        <w:pStyle w:val="a6"/>
        <w:ind w:firstLine="709"/>
      </w:pPr>
      <w:r w:rsidRPr="00E867BB">
        <w:t>5) порядок приобретения имущества, а также порядок пользования и распоряжения указанным имуществом и финансовыми средствами;</w:t>
      </w:r>
    </w:p>
    <w:p w:rsidR="00F75208" w:rsidRPr="00E867BB" w:rsidRDefault="00F75208" w:rsidP="00820D94">
      <w:pPr>
        <w:pStyle w:val="a6"/>
        <w:ind w:firstLine="709"/>
      </w:pPr>
      <w:r w:rsidRPr="00E867BB">
        <w:t>6) порядок прекращения осуществления территориального общественного самоуправления.</w:t>
      </w:r>
    </w:p>
    <w:p w:rsidR="00F75208" w:rsidRPr="00E867BB" w:rsidRDefault="00F75208" w:rsidP="00820D94">
      <w:pPr>
        <w:pStyle w:val="a6"/>
        <w:ind w:firstLine="709"/>
      </w:pPr>
      <w:r w:rsidRPr="00E867BB">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F75208" w:rsidRPr="00E867BB" w:rsidRDefault="00F75208" w:rsidP="00820D94">
      <w:pPr>
        <w:pStyle w:val="a6"/>
        <w:ind w:firstLine="709"/>
      </w:pPr>
      <w:r w:rsidRPr="00E867BB">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w:t>
      </w:r>
      <w:r w:rsidR="00435490" w:rsidRPr="00E867BB">
        <w:t>Горнозаводского</w:t>
      </w:r>
      <w:r w:rsidRPr="00E867BB">
        <w:t xml:space="preserve"> муниципального округа.</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1</w:t>
      </w:r>
      <w:r w:rsidR="00125D4E" w:rsidRPr="00E867BB">
        <w:rPr>
          <w:rFonts w:ascii="Times New Roman" w:hAnsi="Times New Roman"/>
          <w:sz w:val="28"/>
        </w:rPr>
        <w:t>6</w:t>
      </w:r>
      <w:r w:rsidRPr="00E867BB">
        <w:rPr>
          <w:rFonts w:ascii="Times New Roman" w:hAnsi="Times New Roman"/>
          <w:sz w:val="28"/>
        </w:rPr>
        <w:t>. Староста сельского населенного пункта</w:t>
      </w:r>
    </w:p>
    <w:p w:rsidR="00F75208" w:rsidRPr="00E867BB" w:rsidRDefault="00F75208" w:rsidP="00820D94">
      <w:pPr>
        <w:pStyle w:val="a6"/>
        <w:ind w:firstLine="709"/>
      </w:pPr>
      <w:r w:rsidRPr="00E867BB">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муниципального округе, может назначаться староста сельского населенного пункта.</w:t>
      </w:r>
    </w:p>
    <w:p w:rsidR="00F75208" w:rsidRPr="00E867BB" w:rsidRDefault="00F75208" w:rsidP="00820D94">
      <w:pPr>
        <w:pStyle w:val="a6"/>
        <w:ind w:firstLine="709"/>
      </w:pPr>
      <w:r w:rsidRPr="00E867BB">
        <w:t xml:space="preserve">2. Староста сельского населенного пункта назначается Думой </w:t>
      </w:r>
      <w:r w:rsidR="00EF64FF" w:rsidRPr="00E867BB">
        <w:t xml:space="preserve">Горнозаводского </w:t>
      </w:r>
      <w:r w:rsidRPr="00E867BB">
        <w:t xml:space="preserve">муниципального округа, в состав которого входит данный </w:t>
      </w:r>
      <w:r w:rsidRPr="00E867BB">
        <w:lastRenderedPageBreak/>
        <w:t>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F75208" w:rsidRPr="00E867BB" w:rsidRDefault="00F75208" w:rsidP="00820D94">
      <w:pPr>
        <w:pStyle w:val="a6"/>
        <w:ind w:firstLine="709"/>
      </w:pPr>
      <w:r w:rsidRPr="00E867BB">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w:t>
      </w:r>
      <w:r w:rsidR="00EF64FF" w:rsidRPr="00E867BB">
        <w:t>Горнозаводского</w:t>
      </w:r>
      <w:r w:rsidRPr="00E867BB">
        <w:t xml:space="preserve"> муниципального округа,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F75208" w:rsidRPr="00E867BB" w:rsidRDefault="00F75208" w:rsidP="00820D94">
      <w:pPr>
        <w:pStyle w:val="a6"/>
        <w:ind w:firstLine="709"/>
      </w:pPr>
      <w:r w:rsidRPr="00E867BB">
        <w:t>4. Старостой сельского населенного пункта не может быть назначено лицо:</w:t>
      </w:r>
    </w:p>
    <w:p w:rsidR="00F75208" w:rsidRPr="00E867BB" w:rsidRDefault="00F75208" w:rsidP="00820D94">
      <w:pPr>
        <w:pStyle w:val="a6"/>
        <w:ind w:firstLine="709"/>
      </w:pPr>
      <w:r w:rsidRPr="00E867BB">
        <w:t xml:space="preserve">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w:t>
      </w:r>
      <w:r w:rsidR="00EF64FF" w:rsidRPr="00E867BB">
        <w:t xml:space="preserve">Горнозаводского </w:t>
      </w:r>
      <w:r w:rsidRPr="00E867BB">
        <w:t>муниципального округа, осуществляющего свои полномочия на непостоянной основе, или должность муниципальной службы;</w:t>
      </w:r>
    </w:p>
    <w:p w:rsidR="00F75208" w:rsidRPr="00E867BB" w:rsidRDefault="00F75208" w:rsidP="00820D94">
      <w:pPr>
        <w:pStyle w:val="a6"/>
        <w:ind w:firstLine="709"/>
      </w:pPr>
      <w:r w:rsidRPr="00E867BB">
        <w:t>2) признанное судом недееспособным или ограниченно дееспособным;</w:t>
      </w:r>
    </w:p>
    <w:p w:rsidR="00F75208" w:rsidRPr="00E867BB" w:rsidRDefault="00F75208" w:rsidP="00820D94">
      <w:pPr>
        <w:pStyle w:val="a6"/>
        <w:ind w:firstLine="709"/>
      </w:pPr>
      <w:r w:rsidRPr="00E867BB">
        <w:t>3) имеющее непогашенную или неснятую судимость.</w:t>
      </w:r>
    </w:p>
    <w:p w:rsidR="00F75208" w:rsidRPr="00E867BB" w:rsidRDefault="00F75208" w:rsidP="00820D94">
      <w:pPr>
        <w:pStyle w:val="a6"/>
        <w:ind w:firstLine="709"/>
      </w:pPr>
      <w:r w:rsidRPr="00E867BB">
        <w:t xml:space="preserve">5. Срок полномочий старосты сельского населенного пункта составляет </w:t>
      </w:r>
      <w:r w:rsidR="00EF64FF" w:rsidRPr="00E867BB">
        <w:t>пять</w:t>
      </w:r>
      <w:r w:rsidRPr="00E867BB">
        <w:t xml:space="preserve"> лет.</w:t>
      </w:r>
    </w:p>
    <w:p w:rsidR="00F75208" w:rsidRPr="00E867BB" w:rsidRDefault="00F75208" w:rsidP="00820D94">
      <w:pPr>
        <w:pStyle w:val="a6"/>
        <w:ind w:firstLine="709"/>
      </w:pPr>
      <w:r w:rsidRPr="00E867BB">
        <w:t xml:space="preserve">Полномочия старосты сельского населенного пункта прекращаются досрочно по решению Думы </w:t>
      </w:r>
      <w:r w:rsidR="00EF64FF" w:rsidRPr="00E867BB">
        <w:t>Горнозаводского</w:t>
      </w:r>
      <w:r w:rsidRPr="00E867BB">
        <w:t xml:space="preserve"> муниципального округа, по представлению схода граждан сельского населенного пункта, а также в случаях, установленных пунктами 1 - 7 и 9.2 части 10 статьи 40 Федерального закона от 06</w:t>
      </w:r>
      <w:r w:rsidR="00EF64FF" w:rsidRPr="00E867BB">
        <w:t xml:space="preserve"> октября </w:t>
      </w:r>
      <w:r w:rsidRPr="00E867BB">
        <w:t xml:space="preserve">2003 </w:t>
      </w:r>
      <w:r w:rsidR="00EF64FF" w:rsidRPr="00E867BB">
        <w:t xml:space="preserve">г. </w:t>
      </w:r>
      <w:r w:rsidRPr="00E867BB">
        <w:t>№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t>6. Староста сельского населенного пункта для решения возложенных на него задач:</w:t>
      </w:r>
    </w:p>
    <w:p w:rsidR="00F75208" w:rsidRPr="00E867BB" w:rsidRDefault="00F75208" w:rsidP="00820D94">
      <w:pPr>
        <w:pStyle w:val="a6"/>
        <w:ind w:firstLine="709"/>
      </w:pPr>
      <w:r w:rsidRPr="00E867BB">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F75208" w:rsidRPr="00E867BB" w:rsidRDefault="00F75208" w:rsidP="00820D94">
      <w:pPr>
        <w:pStyle w:val="a6"/>
        <w:ind w:firstLine="709"/>
      </w:pPr>
      <w:r w:rsidRPr="00E867BB">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F75208" w:rsidRPr="00E867BB" w:rsidRDefault="00F75208" w:rsidP="00820D94">
      <w:pPr>
        <w:pStyle w:val="a6"/>
        <w:ind w:firstLine="709"/>
      </w:pPr>
      <w:r w:rsidRPr="00E867BB">
        <w:lastRenderedPageBreak/>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F75208" w:rsidRPr="00E867BB" w:rsidRDefault="00F75208" w:rsidP="00820D94">
      <w:pPr>
        <w:pStyle w:val="a6"/>
        <w:ind w:firstLine="709"/>
      </w:pPr>
      <w:r w:rsidRPr="00E867BB">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F75208" w:rsidRPr="00E867BB" w:rsidRDefault="00F75208" w:rsidP="00820D94">
      <w:pPr>
        <w:pStyle w:val="a6"/>
        <w:ind w:firstLine="709"/>
      </w:pPr>
      <w:r w:rsidRPr="00E867BB">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F75208" w:rsidRPr="00E867BB" w:rsidRDefault="00F75208" w:rsidP="00820D94">
      <w:pPr>
        <w:pStyle w:val="a6"/>
        <w:ind w:firstLine="709"/>
      </w:pPr>
      <w:r w:rsidRPr="00E867BB">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Пермского края.</w:t>
      </w:r>
    </w:p>
    <w:p w:rsidR="00F75208" w:rsidRPr="00E867BB" w:rsidRDefault="00F75208" w:rsidP="00820D94">
      <w:pPr>
        <w:pStyle w:val="a6"/>
        <w:ind w:firstLine="709"/>
      </w:pPr>
      <w:r w:rsidRPr="00E867BB">
        <w:t xml:space="preserve">7. Гарантии деятельности и иные вопросы статуса старосты сельского населенного пункта могут устанавливаться нормативным правовым актом Думы </w:t>
      </w:r>
      <w:r w:rsidR="00EF64FF" w:rsidRPr="00E867BB">
        <w:t>Горнозаводского</w:t>
      </w:r>
      <w:r w:rsidRPr="00E867BB">
        <w:t xml:space="preserve"> муниципального округа в соответствии с законом Пермского края 07</w:t>
      </w:r>
      <w:r w:rsidR="00EF64FF" w:rsidRPr="00E867BB">
        <w:t xml:space="preserve"> октября </w:t>
      </w:r>
      <w:r w:rsidRPr="00E867BB">
        <w:t>2019</w:t>
      </w:r>
      <w:r w:rsidR="00EF64FF" w:rsidRPr="00E867BB">
        <w:t xml:space="preserve"> г.</w:t>
      </w:r>
      <w:r w:rsidRPr="00E867BB">
        <w:t xml:space="preserve"> № 448-ПК «О старостах сельских населенных пунктов в Пермском крае».</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1</w:t>
      </w:r>
      <w:r w:rsidR="00125D4E" w:rsidRPr="00E867BB">
        <w:rPr>
          <w:rFonts w:ascii="Times New Roman" w:hAnsi="Times New Roman"/>
          <w:sz w:val="28"/>
        </w:rPr>
        <w:t>7</w:t>
      </w:r>
      <w:r w:rsidRPr="00E867BB">
        <w:rPr>
          <w:rFonts w:ascii="Times New Roman" w:hAnsi="Times New Roman"/>
          <w:sz w:val="28"/>
        </w:rPr>
        <w:t>. Публичные слушания, общественные обсуждения</w:t>
      </w:r>
    </w:p>
    <w:p w:rsidR="00F75208" w:rsidRPr="00E867BB" w:rsidRDefault="00F75208" w:rsidP="00820D94">
      <w:pPr>
        <w:pStyle w:val="a6"/>
        <w:ind w:firstLine="709"/>
      </w:pPr>
      <w:r w:rsidRPr="00E867BB">
        <w:t xml:space="preserve">1. Для обсуждения проектов муниципальных правовых актов по вопросам местного значения с участием жителей </w:t>
      </w:r>
      <w:r w:rsidR="004B0D2D" w:rsidRPr="00E867BB">
        <w:t>Горнозаводского</w:t>
      </w:r>
      <w:r w:rsidRPr="00E867BB">
        <w:t xml:space="preserve"> муниципального округа Думой </w:t>
      </w:r>
      <w:r w:rsidR="004B0D2D" w:rsidRPr="00E867BB">
        <w:t>Горнозаводского</w:t>
      </w:r>
      <w:r w:rsidRPr="00E867BB">
        <w:t xml:space="preserve"> муниципального округа, главой </w:t>
      </w:r>
      <w:r w:rsidR="004B0D2D" w:rsidRPr="00E867BB">
        <w:t xml:space="preserve">Горнозаводского </w:t>
      </w:r>
      <w:r w:rsidRPr="00E867BB">
        <w:t>муниципального округа могут проводиться публичные слушания.</w:t>
      </w:r>
    </w:p>
    <w:p w:rsidR="00F75208" w:rsidRPr="00E867BB" w:rsidRDefault="00F75208" w:rsidP="00820D94">
      <w:pPr>
        <w:pStyle w:val="a6"/>
        <w:ind w:firstLine="709"/>
      </w:pPr>
      <w:r w:rsidRPr="00E867BB">
        <w:t xml:space="preserve">2. Публичные слушания проводятся по инициативе населения, Думы </w:t>
      </w:r>
      <w:r w:rsidR="004B0D2D" w:rsidRPr="00E867BB">
        <w:t>Горнозаводского</w:t>
      </w:r>
      <w:r w:rsidRPr="00E867BB">
        <w:t xml:space="preserve"> муниципального округа или главы </w:t>
      </w:r>
      <w:r w:rsidR="004B0D2D"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 xml:space="preserve">Публичные слушания, проводимые по инициативе населения или Думы </w:t>
      </w:r>
      <w:r w:rsidR="004B0D2D" w:rsidRPr="00E867BB">
        <w:t>Горнозаводского</w:t>
      </w:r>
      <w:r w:rsidRPr="00E867BB">
        <w:t xml:space="preserve"> муниципального округа, назначаются Думой </w:t>
      </w:r>
      <w:r w:rsidR="004B0D2D" w:rsidRPr="00E867BB">
        <w:t xml:space="preserve">Горнозаводского </w:t>
      </w:r>
      <w:r w:rsidRPr="00E867BB">
        <w:t xml:space="preserve">муниципального округа, а по инициативе главы </w:t>
      </w:r>
      <w:r w:rsidR="004B0D2D" w:rsidRPr="00E867BB">
        <w:t xml:space="preserve">Горнозаводского </w:t>
      </w:r>
      <w:r w:rsidRPr="00E867BB">
        <w:t xml:space="preserve">муниципального округа - главой </w:t>
      </w:r>
      <w:r w:rsidR="004B0D2D"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3. На публичные слушания должны выноситься:</w:t>
      </w:r>
    </w:p>
    <w:p w:rsidR="00F75208" w:rsidRPr="00E867BB" w:rsidRDefault="00F75208" w:rsidP="00820D94">
      <w:pPr>
        <w:pStyle w:val="a6"/>
        <w:ind w:firstLine="709"/>
        <w:rPr>
          <w:spacing w:val="-1"/>
        </w:rPr>
      </w:pPr>
      <w:r w:rsidRPr="00E867BB">
        <w:t xml:space="preserve">1) проект устава </w:t>
      </w:r>
      <w:r w:rsidR="004B0D2D" w:rsidRPr="00E867BB">
        <w:t>Горнозаводского</w:t>
      </w:r>
      <w:r w:rsidRPr="00E867BB">
        <w:t xml:space="preserve">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w:t>
      </w:r>
      <w:r w:rsidR="004B0D2D" w:rsidRPr="00E867BB">
        <w:t>Горнозаводского</w:t>
      </w:r>
      <w:r w:rsidRPr="00E867BB">
        <w:t xml:space="preserve"> муниципального округа вносятся изменения в форме точного воспроизведения положений </w:t>
      </w:r>
      <w:hyperlink r:id="rId26" w:history="1">
        <w:r w:rsidRPr="00E867BB">
          <w:t>Конституции</w:t>
        </w:r>
      </w:hyperlink>
      <w:r w:rsidRPr="00E867BB">
        <w:t xml:space="preserve"> Российской Федерации, федеральных законов, конституции (устава) или законов Пермского края в целях приведения данного устава в соответствие с этими нормативными правовыми актами;</w:t>
      </w:r>
    </w:p>
    <w:p w:rsidR="00F75208" w:rsidRPr="00E867BB" w:rsidRDefault="00F75208" w:rsidP="00820D94">
      <w:pPr>
        <w:pStyle w:val="a6"/>
        <w:ind w:firstLine="709"/>
        <w:rPr>
          <w:spacing w:val="-1"/>
        </w:rPr>
      </w:pPr>
      <w:r w:rsidRPr="00E867BB">
        <w:rPr>
          <w:spacing w:val="-1"/>
        </w:rPr>
        <w:t>2) проект местного бюджета и отчет о его исполнении;</w:t>
      </w:r>
    </w:p>
    <w:p w:rsidR="00F75208" w:rsidRPr="00E867BB" w:rsidRDefault="00F75208" w:rsidP="00820D94">
      <w:pPr>
        <w:pStyle w:val="a6"/>
        <w:ind w:firstLine="709"/>
      </w:pPr>
      <w:r w:rsidRPr="00E867BB">
        <w:lastRenderedPageBreak/>
        <w:t xml:space="preserve">3) проект стратегии социально-экономического развития </w:t>
      </w:r>
      <w:r w:rsidR="004B0D2D"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rPr>
          <w:spacing w:val="-1"/>
        </w:rPr>
        <w:t xml:space="preserve">4) </w:t>
      </w:r>
      <w:r w:rsidRPr="00E867BB">
        <w:t xml:space="preserve">вопросы о преобразовании муниципального образования, за исключением случаев, если в соответствии со </w:t>
      </w:r>
      <w:hyperlink r:id="rId27" w:history="1">
        <w:r w:rsidRPr="00E867BB">
          <w:t>статьей 13</w:t>
        </w:r>
      </w:hyperlink>
      <w:r w:rsidRPr="00E867BB">
        <w:t xml:space="preserve"> Федерального закона </w:t>
      </w:r>
      <w:r w:rsidR="004B0D2D" w:rsidRPr="00E867BB">
        <w:t xml:space="preserve">от 06 октября 2003 г. </w:t>
      </w:r>
      <w:r w:rsidRPr="00E867BB">
        <w:t>№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F75208" w:rsidRPr="00E867BB" w:rsidRDefault="00F75208" w:rsidP="00820D94">
      <w:pPr>
        <w:pStyle w:val="a6"/>
        <w:ind w:firstLine="709"/>
      </w:pPr>
      <w:r w:rsidRPr="00E867BB">
        <w:t>Решения по вопросам, указанным в пунктах 1-4 настоящей части, принятые без вынесения их на публичные слушания являются недействительными и не имеющими юридическую силу.</w:t>
      </w:r>
    </w:p>
    <w:p w:rsidR="00F75208" w:rsidRPr="00E867BB" w:rsidRDefault="00F75208" w:rsidP="00820D94">
      <w:pPr>
        <w:pStyle w:val="a6"/>
        <w:ind w:firstLine="709"/>
      </w:pPr>
      <w:r w:rsidRPr="00E867BB">
        <w:t xml:space="preserve">4. Порядок организации и проведения публичных слушаний определяется нормативными правовыми актами Думы </w:t>
      </w:r>
      <w:r w:rsidR="004B0D2D" w:rsidRPr="00E867BB">
        <w:t xml:space="preserve">Горнозаводского </w:t>
      </w:r>
      <w:r w:rsidRPr="00E867BB">
        <w:t xml:space="preserve">муниципального округа и должен предусматривать заблаговременное оповещение жителей </w:t>
      </w:r>
      <w:r w:rsidR="004B0D2D" w:rsidRPr="00E867BB">
        <w:t>Горнозаводского</w:t>
      </w:r>
      <w:r w:rsidRPr="00E867BB">
        <w:t xml:space="preserve">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w:t>
      </w:r>
      <w:r w:rsidR="004B0D2D" w:rsidRPr="00E867BB">
        <w:t>администрации Горнозаводского муниципального округа</w:t>
      </w:r>
      <w:r w:rsidRPr="00E867BB">
        <w:t xml:space="preserve"> в информационно-телекоммуникационной сети «Интернет», возможность представления жителями </w:t>
      </w:r>
      <w:r w:rsidR="004B0D2D" w:rsidRPr="00E867BB">
        <w:t>Горнозаводского</w:t>
      </w:r>
      <w:r w:rsidRPr="00E867BB">
        <w:t xml:space="preserve">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w:t>
      </w:r>
      <w:r w:rsidR="004B0D2D" w:rsidRPr="00E867BB">
        <w:t>Горнозаводского</w:t>
      </w:r>
      <w:r w:rsidRPr="00E867BB">
        <w:t xml:space="preserve">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B319BF" w:rsidRPr="00E867BB" w:rsidRDefault="00B319BF" w:rsidP="00820D94">
      <w:pPr>
        <w:spacing w:line="360" w:lineRule="exact"/>
        <w:ind w:firstLine="709"/>
        <w:jc w:val="both"/>
      </w:pPr>
      <w:r w:rsidRPr="00E867BB">
        <w:t xml:space="preserve">Для размещения материалов и информации, указанных в </w:t>
      </w:r>
      <w:hyperlink r:id="rId28" w:history="1">
        <w:r w:rsidRPr="00E867BB">
          <w:t>абзаце первом</w:t>
        </w:r>
      </w:hyperlink>
      <w:r w:rsidRPr="00E867BB">
        <w:t xml:space="preserve"> настоящей части, для заблаговременного оповещения жителей </w:t>
      </w:r>
      <w:r w:rsidR="00BF07F9" w:rsidRPr="00E867BB">
        <w:t>муниципального</w:t>
      </w:r>
      <w:r w:rsidRPr="00E867BB">
        <w:t xml:space="preserve"> округа о времени и месте проведения публичных слушаний, обеспечения возможности представления жителями </w:t>
      </w:r>
      <w:r w:rsidR="00BF07F9" w:rsidRPr="00E867BB">
        <w:t>муниципального</w:t>
      </w:r>
      <w:r w:rsidRPr="00E867BB">
        <w:t xml:space="preserve"> округа своих замечаний и предложений по вынесенному на обсуждение проекту муниципального правового акта, а также для участия жителей </w:t>
      </w:r>
      <w:r w:rsidR="00BF07F9" w:rsidRPr="00E867BB">
        <w:t>муниципального</w:t>
      </w:r>
      <w:r w:rsidRPr="00E867BB">
        <w:t xml:space="preserve"> округа в публичных слушаниях в соответствии с </w:t>
      </w:r>
      <w:hyperlink r:id="rId29" w:history="1">
        <w:r w:rsidRPr="00E867BB">
          <w:t>частью 4 статьи 28</w:t>
        </w:r>
      </w:hyperlink>
      <w:r w:rsidRPr="00E867BB">
        <w:t xml:space="preserve"> Федерального закона от 06 октября 2003 г. № 131-ФЗ «Об общих принципах организации местного самоуправления в Российской Федерации» и для опубликования (обнародования) результатов публичных слушаний, включая мотивированное обоснование принятых решений,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установлен </w:t>
      </w:r>
      <w:hyperlink r:id="rId30" w:history="1">
        <w:r w:rsidRPr="00E867BB">
          <w:t>постановлением</w:t>
        </w:r>
      </w:hyperlink>
      <w:r w:rsidRPr="00E867BB">
        <w:t xml:space="preserve"> Правительства Российской Федерации от 03 февраля 2022 г. № 101 «Об </w:t>
      </w:r>
      <w:r w:rsidRPr="00E867BB">
        <w:lastRenderedPageBreak/>
        <w:t>утверждении Правил использования федеральной государственной информационной системы «Единый портал государственных и муниципальных услуг (функций)».</w:t>
      </w:r>
    </w:p>
    <w:p w:rsidR="00F75208" w:rsidRPr="00E867BB" w:rsidRDefault="00F75208" w:rsidP="00820D94">
      <w:pPr>
        <w:pStyle w:val="a6"/>
        <w:ind w:firstLine="709"/>
      </w:pPr>
      <w:r w:rsidRPr="00E867BB">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1</w:t>
      </w:r>
      <w:r w:rsidR="00125D4E" w:rsidRPr="00E867BB">
        <w:rPr>
          <w:rFonts w:ascii="Times New Roman" w:hAnsi="Times New Roman"/>
          <w:sz w:val="28"/>
        </w:rPr>
        <w:t>8</w:t>
      </w:r>
      <w:r w:rsidRPr="00E867BB">
        <w:rPr>
          <w:rFonts w:ascii="Times New Roman" w:hAnsi="Times New Roman"/>
          <w:sz w:val="28"/>
        </w:rPr>
        <w:t>. Собрание граждан</w:t>
      </w:r>
    </w:p>
    <w:p w:rsidR="00F75208" w:rsidRPr="00E867BB" w:rsidRDefault="00F75208" w:rsidP="00820D94">
      <w:pPr>
        <w:pStyle w:val="a6"/>
        <w:ind w:firstLine="709"/>
      </w:pPr>
      <w:r w:rsidRPr="00E867BB">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Pr="00E867BB">
        <w:rPr>
          <w:rFonts w:cs="Arial"/>
        </w:rPr>
        <w:t xml:space="preserve">обсуждения вопросов внесения инициативных проектов и их рассмотрения, </w:t>
      </w:r>
      <w:r w:rsidRPr="00E867BB">
        <w:t xml:space="preserve">осуществления территориального общественного самоуправления на части территории </w:t>
      </w:r>
      <w:r w:rsidR="00B529DF" w:rsidRPr="00E867BB">
        <w:t>Горнозаводского</w:t>
      </w:r>
      <w:r w:rsidRPr="00E867BB">
        <w:t xml:space="preserve"> муниципального округа могут проводиться собрания граждан.</w:t>
      </w:r>
    </w:p>
    <w:p w:rsidR="00F75208" w:rsidRPr="00E867BB" w:rsidRDefault="00F75208" w:rsidP="00820D94">
      <w:pPr>
        <w:pStyle w:val="a6"/>
        <w:ind w:firstLine="709"/>
      </w:pPr>
      <w:r w:rsidRPr="00E867BB">
        <w:t>2. Порядок назначения и проведения собрания граждан, а также полномочия собрания граждан определяются Федеральным законом от 06</w:t>
      </w:r>
      <w:r w:rsidR="00B529DF" w:rsidRPr="00E867BB">
        <w:t xml:space="preserve"> октября </w:t>
      </w:r>
      <w:r w:rsidRPr="00E867BB">
        <w:t xml:space="preserve">2003 </w:t>
      </w:r>
      <w:r w:rsidR="00B529DF" w:rsidRPr="00E867BB">
        <w:t xml:space="preserve">г. </w:t>
      </w:r>
      <w:r w:rsidRPr="00E867BB">
        <w:t xml:space="preserve">№ 131-ФЗ «Об общих принципах организации местного самоуправления в Российской Федерации», нормативными правовыми актами Думы </w:t>
      </w:r>
      <w:r w:rsidR="00B529DF" w:rsidRPr="00E867BB">
        <w:t>Горнозаводского</w:t>
      </w:r>
      <w:r w:rsidRPr="00E867BB">
        <w:t xml:space="preserve"> муниципального округа, уставом территориального общественного самоуправления. </w:t>
      </w:r>
    </w:p>
    <w:p w:rsidR="00F75208" w:rsidRPr="00E867BB" w:rsidRDefault="00F75208" w:rsidP="00820D94">
      <w:pPr>
        <w:pStyle w:val="a6"/>
        <w:ind w:firstLine="709"/>
      </w:pPr>
      <w:r w:rsidRPr="00E867BB">
        <w:t xml:space="preserve">Собрание граждан проводится по инициативе населения, Думы </w:t>
      </w:r>
      <w:r w:rsidR="00B529DF" w:rsidRPr="00E867BB">
        <w:t>Горнозаводского</w:t>
      </w:r>
      <w:r w:rsidRPr="00E867BB">
        <w:t xml:space="preserve"> муниципального округа, главы </w:t>
      </w:r>
      <w:r w:rsidR="00B529DF" w:rsidRPr="00E867BB">
        <w:t>Горнозаводского</w:t>
      </w:r>
      <w:r w:rsidRPr="00E867BB">
        <w:t xml:space="preserve"> муниципального округа, а также в случаях, предусмотренных уставом территориального общественного самоуправления.</w:t>
      </w:r>
    </w:p>
    <w:p w:rsidR="00F75208" w:rsidRPr="00E867BB" w:rsidRDefault="00F75208" w:rsidP="00820D94">
      <w:pPr>
        <w:pStyle w:val="a6"/>
        <w:ind w:firstLine="709"/>
      </w:pPr>
      <w:r w:rsidRPr="00E867BB">
        <w:t xml:space="preserve">Собрание граждан, проводимое по инициативе Думы </w:t>
      </w:r>
      <w:r w:rsidR="00413CD8" w:rsidRPr="00E867BB">
        <w:t>Горнозаводского</w:t>
      </w:r>
      <w:r w:rsidRPr="00E867BB">
        <w:t xml:space="preserve"> муниципального округа или главы </w:t>
      </w:r>
      <w:r w:rsidR="00413CD8" w:rsidRPr="00E867BB">
        <w:t>Горнозаводского</w:t>
      </w:r>
      <w:r w:rsidRPr="00E867BB">
        <w:t xml:space="preserve"> муниципального округа, назначается соответственно Думой </w:t>
      </w:r>
      <w:r w:rsidR="00413CD8" w:rsidRPr="00E867BB">
        <w:t>Горнозаводского</w:t>
      </w:r>
      <w:r w:rsidRPr="00E867BB">
        <w:t xml:space="preserve"> муниципального округа или главой </w:t>
      </w:r>
      <w:r w:rsidR="00413CD8"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 xml:space="preserve">Решение о назначении собрания граждан, проводимое по инициативе населения, принимается Думой </w:t>
      </w:r>
      <w:r w:rsidR="00413CD8" w:rsidRPr="00E867BB">
        <w:t>Горнозаводского</w:t>
      </w:r>
      <w:r w:rsidRPr="00E867BB">
        <w:t xml:space="preserve"> муниципального округа </w:t>
      </w:r>
      <w:r w:rsidRPr="00E867BB">
        <w:lastRenderedPageBreak/>
        <w:t xml:space="preserve">большинством голосов от установленной численности депутатов Думы </w:t>
      </w:r>
      <w:r w:rsidR="00413CD8"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rPr>
          <w:rFonts w:cs="Arial"/>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w:t>
      </w:r>
      <w:r w:rsidR="00413CD8" w:rsidRPr="00E867BB">
        <w:rPr>
          <w:rFonts w:cs="Arial"/>
        </w:rPr>
        <w:t>Горнозаводского</w:t>
      </w:r>
      <w:r w:rsidRPr="00E867BB">
        <w:rPr>
          <w:rFonts w:cs="Arial"/>
        </w:rPr>
        <w:t xml:space="preserve"> муниципального округа.</w:t>
      </w:r>
    </w:p>
    <w:p w:rsidR="00F75208" w:rsidRPr="00E867BB" w:rsidRDefault="00F75208" w:rsidP="00820D94">
      <w:pPr>
        <w:pStyle w:val="a6"/>
        <w:ind w:firstLine="709"/>
      </w:pPr>
      <w:r w:rsidRPr="00E867BB">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75208" w:rsidRPr="00E867BB" w:rsidRDefault="00F75208" w:rsidP="00820D94">
      <w:pPr>
        <w:pStyle w:val="a6"/>
        <w:ind w:firstLine="709"/>
      </w:pPr>
      <w:r w:rsidRPr="00E867BB">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75208" w:rsidRPr="00E867BB" w:rsidRDefault="00F75208" w:rsidP="00820D94">
      <w:pPr>
        <w:pStyle w:val="a6"/>
        <w:ind w:firstLine="709"/>
      </w:pPr>
      <w:r w:rsidRPr="00E867BB">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75208" w:rsidRPr="00E867BB" w:rsidRDefault="00F75208" w:rsidP="00820D94">
      <w:pPr>
        <w:pStyle w:val="a6"/>
        <w:ind w:firstLine="709"/>
      </w:pPr>
      <w:r w:rsidRPr="00E867BB">
        <w:t>5. Итоги собрания граждан подлежат официальному опубликованию (обнародованию).</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1</w:t>
      </w:r>
      <w:r w:rsidR="00125D4E" w:rsidRPr="00E867BB">
        <w:rPr>
          <w:rFonts w:ascii="Times New Roman" w:hAnsi="Times New Roman"/>
          <w:sz w:val="28"/>
        </w:rPr>
        <w:t>9</w:t>
      </w:r>
      <w:r w:rsidRPr="00E867BB">
        <w:rPr>
          <w:rFonts w:ascii="Times New Roman" w:hAnsi="Times New Roman"/>
          <w:sz w:val="28"/>
        </w:rPr>
        <w:t>. Конференция граждан (собрание делегатов)</w:t>
      </w:r>
    </w:p>
    <w:p w:rsidR="00F75208" w:rsidRPr="00E867BB" w:rsidRDefault="00F75208" w:rsidP="00820D94">
      <w:pPr>
        <w:pStyle w:val="a6"/>
        <w:ind w:firstLine="709"/>
      </w:pPr>
      <w:r w:rsidRPr="00E867BB">
        <w:t xml:space="preserve">1. В случаях, предусмотренных нормативными правовыми актами Думы </w:t>
      </w:r>
      <w:r w:rsidR="007011A4" w:rsidRPr="00E867BB">
        <w:t>Горнозаводского</w:t>
      </w:r>
      <w:r w:rsidRPr="00E867BB">
        <w:t xml:space="preserve"> 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75208" w:rsidRPr="00E867BB" w:rsidRDefault="00F75208" w:rsidP="00820D94">
      <w:pPr>
        <w:pStyle w:val="a6"/>
        <w:ind w:firstLine="709"/>
      </w:pPr>
      <w:r w:rsidRPr="00E867BB">
        <w:t xml:space="preserve">2. Порядок назначения и проведения конференции граждан (собрания делегатов), избрания делегатов определяется нормативными правовыми актами Думы </w:t>
      </w:r>
      <w:r w:rsidR="007011A4" w:rsidRPr="00E867BB">
        <w:t>Горнозаводского</w:t>
      </w:r>
      <w:r w:rsidRPr="00E867BB">
        <w:t xml:space="preserve"> муниципального округа, уставом территориального общественного самоуправления.</w:t>
      </w:r>
    </w:p>
    <w:p w:rsidR="00F75208" w:rsidRPr="00E867BB" w:rsidRDefault="00F75208" w:rsidP="00820D94">
      <w:pPr>
        <w:pStyle w:val="a6"/>
        <w:ind w:firstLine="709"/>
      </w:pPr>
      <w:r w:rsidRPr="00E867BB">
        <w:t>3. Итоги конференции граждан (собрания делегатов) подлежат официальному опубликованию (обнародованию).</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20</w:t>
      </w:r>
      <w:r w:rsidRPr="00E867BB">
        <w:rPr>
          <w:rFonts w:ascii="Times New Roman" w:hAnsi="Times New Roman"/>
          <w:sz w:val="28"/>
        </w:rPr>
        <w:t>. Опрос граждан</w:t>
      </w:r>
    </w:p>
    <w:p w:rsidR="00F75208" w:rsidRPr="00E867BB" w:rsidRDefault="00F75208" w:rsidP="00820D94">
      <w:pPr>
        <w:pStyle w:val="a6"/>
        <w:ind w:firstLine="709"/>
      </w:pPr>
      <w:r w:rsidRPr="00E867BB">
        <w:t xml:space="preserve">1. Опрос граждан проводится на всей территории </w:t>
      </w:r>
      <w:r w:rsidR="00981235" w:rsidRPr="00E867BB">
        <w:t>Горнозаводского</w:t>
      </w:r>
      <w:r w:rsidRPr="00E867BB">
        <w:t xml:space="preserve"> муниципального округа или на части его территории для выявления мнения населения и его учета при принятии решений органами местного самоуправления </w:t>
      </w:r>
      <w:r w:rsidRPr="00E867BB">
        <w:lastRenderedPageBreak/>
        <w:t>и должностными лицами местного самоуправления, а также органами государственной власти.</w:t>
      </w:r>
    </w:p>
    <w:p w:rsidR="00F75208" w:rsidRPr="00E867BB" w:rsidRDefault="00F75208" w:rsidP="00820D94">
      <w:pPr>
        <w:pStyle w:val="a6"/>
        <w:ind w:firstLine="709"/>
      </w:pPr>
      <w:r w:rsidRPr="00E867BB">
        <w:t>Результаты опроса носят рекомендательный характер.</w:t>
      </w:r>
    </w:p>
    <w:p w:rsidR="00F75208" w:rsidRPr="00E867BB" w:rsidRDefault="00F75208" w:rsidP="00820D94">
      <w:pPr>
        <w:pStyle w:val="a6"/>
        <w:ind w:firstLine="709"/>
      </w:pPr>
      <w:r w:rsidRPr="00E867BB">
        <w:t xml:space="preserve">2. В опросе граждан имеют право участвовать жители </w:t>
      </w:r>
      <w:r w:rsidR="00981235" w:rsidRPr="00E867BB">
        <w:t>Горнозаводского</w:t>
      </w:r>
      <w:r w:rsidRPr="00E867BB">
        <w:t xml:space="preserve"> муниципального округа, обладающие избирательным правом.</w:t>
      </w:r>
      <w:r w:rsidRPr="00E867BB">
        <w:rPr>
          <w:rFonts w:cs="Arial"/>
        </w:rPr>
        <w:t xml:space="preserve"> В опросе граждан по вопросу выявления мнения граждан о поддержке инициативного проекта вправе участвовать жители </w:t>
      </w:r>
      <w:r w:rsidR="00981235" w:rsidRPr="00E867BB">
        <w:t>Горнозаводского</w:t>
      </w:r>
      <w:r w:rsidRPr="00E867BB">
        <w:t xml:space="preserve"> муниципального округа </w:t>
      </w:r>
      <w:r w:rsidRPr="00E867BB">
        <w:rPr>
          <w:rFonts w:cs="Arial"/>
        </w:rPr>
        <w:t>или его части, в которых предлагается реализовать инициативный проект, достигшие шестнадцатилетнего возраста.</w:t>
      </w:r>
    </w:p>
    <w:p w:rsidR="00F75208" w:rsidRPr="00E867BB" w:rsidRDefault="00F75208" w:rsidP="00820D94">
      <w:pPr>
        <w:pStyle w:val="a6"/>
        <w:ind w:firstLine="709"/>
      </w:pPr>
      <w:r w:rsidRPr="00E867BB">
        <w:t>3. Опрос граждан проводится по инициативе:</w:t>
      </w:r>
    </w:p>
    <w:p w:rsidR="00F75208" w:rsidRPr="00E867BB" w:rsidRDefault="00F75208" w:rsidP="00820D94">
      <w:pPr>
        <w:pStyle w:val="a6"/>
        <w:ind w:firstLine="709"/>
      </w:pPr>
      <w:r w:rsidRPr="00E867BB">
        <w:t xml:space="preserve">1) Думы </w:t>
      </w:r>
      <w:r w:rsidR="00981235" w:rsidRPr="00E867BB">
        <w:t>Горнозаводского</w:t>
      </w:r>
      <w:r w:rsidRPr="00E867BB">
        <w:t xml:space="preserve"> муниципального округа или главы </w:t>
      </w:r>
      <w:r w:rsidR="00981235" w:rsidRPr="00E867BB">
        <w:t>Горнозаводского</w:t>
      </w:r>
      <w:r w:rsidRPr="00E867BB">
        <w:t xml:space="preserve"> муниципального округа - по вопросам местного значения;</w:t>
      </w:r>
    </w:p>
    <w:p w:rsidR="00F75208" w:rsidRPr="00E867BB" w:rsidRDefault="00F75208" w:rsidP="00820D94">
      <w:pPr>
        <w:pStyle w:val="a6"/>
        <w:ind w:firstLine="709"/>
      </w:pPr>
      <w:r w:rsidRPr="00E867BB">
        <w:t xml:space="preserve">2) органов государственной власти Пермского края - для учета мнения граждан при принятии решений об изменении целевого назначения земель </w:t>
      </w:r>
      <w:r w:rsidR="00981235" w:rsidRPr="00E867BB">
        <w:t>Горнозаводского</w:t>
      </w:r>
      <w:r w:rsidRPr="00E867BB">
        <w:t xml:space="preserve"> муниципального округа для объектов регионального и межрегионального значения;</w:t>
      </w:r>
    </w:p>
    <w:p w:rsidR="00F75208" w:rsidRPr="00E867BB" w:rsidRDefault="00F75208" w:rsidP="00820D94">
      <w:pPr>
        <w:pStyle w:val="a6"/>
        <w:ind w:firstLine="709"/>
      </w:pPr>
      <w:r w:rsidRPr="00E867BB">
        <w:rPr>
          <w:rFonts w:cs="Arial"/>
        </w:rPr>
        <w:t xml:space="preserve">3) жителей </w:t>
      </w:r>
      <w:r w:rsidR="00981235" w:rsidRPr="00E867BB">
        <w:t>Горнозаводского</w:t>
      </w:r>
      <w:r w:rsidRPr="00E867BB">
        <w:t xml:space="preserve"> муниципального округа </w:t>
      </w:r>
      <w:r w:rsidRPr="00E867BB">
        <w:rPr>
          <w:rFonts w:cs="Arial"/>
        </w:rPr>
        <w:t>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F75208" w:rsidRPr="00E867BB" w:rsidRDefault="00F75208" w:rsidP="00820D94">
      <w:pPr>
        <w:pStyle w:val="a6"/>
        <w:ind w:firstLine="709"/>
      </w:pPr>
      <w:r w:rsidRPr="00E867BB">
        <w:t xml:space="preserve">4. Порядок назначения и проведения опроса граждан определяется нормативными правовыми актами Думы </w:t>
      </w:r>
      <w:r w:rsidR="00981235" w:rsidRPr="00E867BB">
        <w:t>Горнозаводского</w:t>
      </w:r>
      <w:r w:rsidRPr="00E867BB">
        <w:t xml:space="preserve"> муниципального округа в соответствии с законом Пермского края.</w:t>
      </w:r>
    </w:p>
    <w:p w:rsidR="00F75208" w:rsidRPr="00E867BB" w:rsidRDefault="00F75208" w:rsidP="00820D94">
      <w:pPr>
        <w:pStyle w:val="a6"/>
        <w:ind w:firstLine="709"/>
      </w:pPr>
      <w:r w:rsidRPr="00E867BB">
        <w:t xml:space="preserve">5. Решение о назначении опроса граждан принимается Думой </w:t>
      </w:r>
      <w:r w:rsidR="003E6BDA" w:rsidRPr="00E867BB">
        <w:t xml:space="preserve">Горнозаводского </w:t>
      </w:r>
      <w:r w:rsidRPr="00E867BB">
        <w:t xml:space="preserve">муниципального округа. </w:t>
      </w:r>
      <w:r w:rsidRPr="00E867BB">
        <w:rPr>
          <w:rFonts w:cs="Arial"/>
        </w:rPr>
        <w:t xml:space="preserve">Для проведения опроса граждан может использоваться официальный сайт </w:t>
      </w:r>
      <w:r w:rsidR="003E6BDA" w:rsidRPr="00E867BB">
        <w:t xml:space="preserve">администрации Горнозаводского </w:t>
      </w:r>
      <w:r w:rsidRPr="00E867BB">
        <w:t xml:space="preserve">муниципального округа </w:t>
      </w:r>
      <w:r w:rsidRPr="00E867BB">
        <w:rPr>
          <w:rFonts w:cs="Arial"/>
        </w:rPr>
        <w:t>в информационно-телекоммуникационной сети «Интернет».</w:t>
      </w:r>
      <w:r w:rsidRPr="00E867BB">
        <w:t xml:space="preserve"> В нормативном правовом акте Думы </w:t>
      </w:r>
      <w:r w:rsidR="003E6BDA" w:rsidRPr="00E867BB">
        <w:t>Горнозаводского</w:t>
      </w:r>
      <w:r w:rsidRPr="00E867BB">
        <w:t xml:space="preserve"> муниципального округа о назначении опроса граждан устанавливаются:</w:t>
      </w:r>
    </w:p>
    <w:p w:rsidR="00F75208" w:rsidRPr="00E867BB" w:rsidRDefault="00F75208" w:rsidP="00820D94">
      <w:pPr>
        <w:pStyle w:val="a6"/>
        <w:ind w:firstLine="709"/>
      </w:pPr>
      <w:r w:rsidRPr="00E867BB">
        <w:t>1) дата и сроки проведения опроса;</w:t>
      </w:r>
    </w:p>
    <w:p w:rsidR="00F75208" w:rsidRPr="00E867BB" w:rsidRDefault="00F75208" w:rsidP="00820D94">
      <w:pPr>
        <w:pStyle w:val="a6"/>
        <w:ind w:firstLine="709"/>
      </w:pPr>
      <w:r w:rsidRPr="00E867BB">
        <w:t>2) формулировка вопроса (вопросов), предлагаемого (предлагаемых) при проведении опроса;</w:t>
      </w:r>
    </w:p>
    <w:p w:rsidR="00F75208" w:rsidRPr="00E867BB" w:rsidRDefault="00F75208" w:rsidP="00820D94">
      <w:pPr>
        <w:pStyle w:val="a6"/>
        <w:ind w:firstLine="709"/>
      </w:pPr>
      <w:r w:rsidRPr="00E867BB">
        <w:t>3) численный и персональный состав комиссии по проведению опроса граждан;</w:t>
      </w:r>
    </w:p>
    <w:p w:rsidR="00F75208" w:rsidRPr="00E867BB" w:rsidRDefault="00F75208" w:rsidP="00820D94">
      <w:pPr>
        <w:pStyle w:val="a6"/>
        <w:ind w:firstLine="709"/>
      </w:pPr>
      <w:r w:rsidRPr="00E867BB">
        <w:t>4) методика проведения опроса;</w:t>
      </w:r>
    </w:p>
    <w:p w:rsidR="00F75208" w:rsidRPr="00E867BB" w:rsidRDefault="00F75208" w:rsidP="00820D94">
      <w:pPr>
        <w:pStyle w:val="a6"/>
        <w:ind w:firstLine="709"/>
      </w:pPr>
      <w:r w:rsidRPr="00E867BB">
        <w:t>5) форма опросного листа;</w:t>
      </w:r>
    </w:p>
    <w:p w:rsidR="00F75208" w:rsidRPr="00E867BB" w:rsidRDefault="00F75208" w:rsidP="00820D94">
      <w:pPr>
        <w:pStyle w:val="a6"/>
        <w:ind w:firstLine="709"/>
      </w:pPr>
      <w:r w:rsidRPr="00E867BB">
        <w:t>6) минимальная численность жителей муниципального образования, участвующих в опросе;</w:t>
      </w:r>
    </w:p>
    <w:p w:rsidR="00F75208" w:rsidRPr="00E867BB" w:rsidRDefault="00F75208" w:rsidP="00820D94">
      <w:pPr>
        <w:pStyle w:val="a6"/>
        <w:ind w:firstLine="709"/>
      </w:pPr>
      <w:r w:rsidRPr="00E867BB">
        <w:t>7) территория проведения опроса;</w:t>
      </w:r>
    </w:p>
    <w:p w:rsidR="00F75208" w:rsidRPr="00E867BB" w:rsidRDefault="00F75208" w:rsidP="00820D94">
      <w:pPr>
        <w:pStyle w:val="a6"/>
        <w:ind w:firstLine="709"/>
      </w:pPr>
      <w:r w:rsidRPr="00E867BB">
        <w:t>8) адреса пунктов проведения опроса;</w:t>
      </w:r>
    </w:p>
    <w:p w:rsidR="00F75208" w:rsidRPr="00E867BB" w:rsidRDefault="00F75208" w:rsidP="00820D94">
      <w:pPr>
        <w:pStyle w:val="a6"/>
        <w:ind w:firstLine="709"/>
      </w:pPr>
      <w:r w:rsidRPr="00E867BB">
        <w:lastRenderedPageBreak/>
        <w:t>9) порядок информирования населения о проведении опроса;</w:t>
      </w:r>
    </w:p>
    <w:p w:rsidR="00F75208" w:rsidRPr="00E867BB" w:rsidRDefault="00F75208" w:rsidP="00820D94">
      <w:pPr>
        <w:pStyle w:val="a6"/>
        <w:ind w:firstLine="709"/>
      </w:pPr>
      <w:r w:rsidRPr="00E867BB">
        <w:t xml:space="preserve">10) </w:t>
      </w:r>
      <w:r w:rsidRPr="00E867BB">
        <w:rPr>
          <w:rFonts w:cs="Arial"/>
        </w:rPr>
        <w:t xml:space="preserve">порядок идентификации участников опроса в случае проведения опроса граждан с использованием официального сайта </w:t>
      </w:r>
      <w:r w:rsidR="003E6BDA" w:rsidRPr="00E867BB">
        <w:t>администрации Горнозаводского</w:t>
      </w:r>
      <w:r w:rsidRPr="00E867BB">
        <w:t xml:space="preserve"> муниципального округа </w:t>
      </w:r>
      <w:r w:rsidRPr="00E867BB">
        <w:rPr>
          <w:rFonts w:cs="Arial"/>
        </w:rPr>
        <w:t>в информационно-телекоммуникационной сети «Интернет».</w:t>
      </w:r>
    </w:p>
    <w:p w:rsidR="00F75208" w:rsidRPr="00E867BB" w:rsidRDefault="00F75208" w:rsidP="00820D94">
      <w:pPr>
        <w:pStyle w:val="a6"/>
        <w:ind w:firstLine="709"/>
      </w:pPr>
      <w:r w:rsidRPr="00E867BB">
        <w:t xml:space="preserve">6. Жители </w:t>
      </w:r>
      <w:r w:rsidR="003E6BDA" w:rsidRPr="00E867BB">
        <w:t>Горнозаводского</w:t>
      </w:r>
      <w:r w:rsidRPr="00E867BB">
        <w:t xml:space="preserve"> муниципального округа должны быть проинформированы о проведении опроса граждан не менее чем за 10 дней до его проведения.</w:t>
      </w:r>
    </w:p>
    <w:p w:rsidR="00F75208" w:rsidRPr="00E867BB" w:rsidRDefault="00F75208" w:rsidP="00820D94">
      <w:pPr>
        <w:pStyle w:val="a6"/>
        <w:ind w:firstLine="709"/>
      </w:pPr>
      <w:r w:rsidRPr="00E867BB">
        <w:t>7. Финансирование мероприятий, связанных с подготовкой и проведением опроса граждан, осуществляется:</w:t>
      </w:r>
    </w:p>
    <w:p w:rsidR="00F75208" w:rsidRPr="00E867BB" w:rsidRDefault="00F75208" w:rsidP="00820D94">
      <w:pPr>
        <w:pStyle w:val="a6"/>
        <w:ind w:firstLine="709"/>
      </w:pPr>
      <w:r w:rsidRPr="00E867BB">
        <w:t xml:space="preserve">1) за счет средств бюджета </w:t>
      </w:r>
      <w:r w:rsidR="003E6BDA" w:rsidRPr="00E867BB">
        <w:t>Горнозаводского</w:t>
      </w:r>
      <w:r w:rsidRPr="00E867BB">
        <w:t xml:space="preserve"> муниципального округа - при проведении опроса по инициативе органов местного самоуправления </w:t>
      </w:r>
      <w:r w:rsidRPr="00E867BB">
        <w:rPr>
          <w:rFonts w:cs="Arial"/>
        </w:rPr>
        <w:t xml:space="preserve">или жителей </w:t>
      </w:r>
      <w:r w:rsidR="003E6BDA"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2) за счет средств бюджета Пермского края - при проведении опроса по инициативе органов государственной власти Пермского края.</w:t>
      </w:r>
    </w:p>
    <w:p w:rsidR="00F75208" w:rsidRPr="00E867BB" w:rsidRDefault="00F75208" w:rsidP="00820D94">
      <w:pPr>
        <w:pStyle w:val="a6"/>
        <w:ind w:firstLine="709"/>
      </w:pPr>
      <w:r w:rsidRPr="00E867BB">
        <w:t>8. Решение о назначении опроса граждан подлежит официальному опубликованию (обнародованию).</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21</w:t>
      </w:r>
      <w:r w:rsidRPr="00E867BB">
        <w:rPr>
          <w:rFonts w:ascii="Times New Roman" w:hAnsi="Times New Roman"/>
          <w:sz w:val="28"/>
        </w:rPr>
        <w:t>. Обращения граждан в органы местного самоуправления</w:t>
      </w:r>
    </w:p>
    <w:p w:rsidR="00F75208" w:rsidRPr="00E867BB" w:rsidRDefault="00F75208" w:rsidP="00820D94">
      <w:pPr>
        <w:pStyle w:val="a6"/>
        <w:ind w:firstLine="709"/>
      </w:pPr>
      <w:r w:rsidRPr="00E867BB">
        <w:t>1. Граждане имеют право на индивидуальные и коллективные обращения в органы местного самоуправления.</w:t>
      </w:r>
    </w:p>
    <w:p w:rsidR="00F75208" w:rsidRPr="00E867BB" w:rsidRDefault="00F75208" w:rsidP="00820D94">
      <w:pPr>
        <w:pStyle w:val="a6"/>
        <w:ind w:firstLine="709"/>
      </w:pPr>
      <w:r w:rsidRPr="00E867BB">
        <w:t>2. Обращения граждан подлежат рассмотрению в порядке и сроки, установленные Федеральным законом от 02</w:t>
      </w:r>
      <w:r w:rsidR="00976F53" w:rsidRPr="00E867BB">
        <w:t xml:space="preserve"> мая </w:t>
      </w:r>
      <w:r w:rsidRPr="00E867BB">
        <w:t>2006</w:t>
      </w:r>
      <w:r w:rsidR="00976F53" w:rsidRPr="00E867BB">
        <w:t xml:space="preserve"> г.</w:t>
      </w:r>
      <w:r w:rsidRPr="00E867BB">
        <w:t xml:space="preserve"> № 59-ФЗ «О порядке рассмотрения обращений граждан Российской Федерации».</w:t>
      </w:r>
    </w:p>
    <w:p w:rsidR="00F75208" w:rsidRPr="00E867BB" w:rsidRDefault="00F75208" w:rsidP="00820D94">
      <w:pPr>
        <w:pStyle w:val="a6"/>
        <w:ind w:firstLine="709"/>
      </w:pPr>
      <w:r w:rsidRPr="00E867BB">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22</w:t>
      </w:r>
      <w:r w:rsidRPr="00E867BB">
        <w:rPr>
          <w:rFonts w:ascii="Times New Roman" w:hAnsi="Times New Roman"/>
          <w:sz w:val="28"/>
        </w:rPr>
        <w:t>. Другие формы непосредственного осуществления населением местного самоуправления и участия в его осуществлении</w:t>
      </w:r>
    </w:p>
    <w:p w:rsidR="00F75208" w:rsidRPr="00E867BB" w:rsidRDefault="00F75208" w:rsidP="00820D94">
      <w:pPr>
        <w:pStyle w:val="a6"/>
        <w:ind w:firstLine="709"/>
      </w:pPr>
      <w:r w:rsidRPr="00E867BB">
        <w:t>1. Наряду с предусмотренными Федеральным законом от 06</w:t>
      </w:r>
      <w:r w:rsidR="00976F53" w:rsidRPr="00E867BB">
        <w:t xml:space="preserve"> октября </w:t>
      </w:r>
      <w:r w:rsidRPr="00E867BB">
        <w:t>2003</w:t>
      </w:r>
      <w:r w:rsidR="00976F53" w:rsidRPr="00E867BB">
        <w:t xml:space="preserve"> г.</w:t>
      </w:r>
      <w:r w:rsidRPr="00E867BB">
        <w:t xml:space="preserve"> №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06</w:t>
      </w:r>
      <w:r w:rsidR="00976F53" w:rsidRPr="00E867BB">
        <w:t xml:space="preserve"> октября </w:t>
      </w:r>
      <w:r w:rsidRPr="00E867BB">
        <w:t>2003</w:t>
      </w:r>
      <w:r w:rsidR="00976F53" w:rsidRPr="00E867BB">
        <w:t xml:space="preserve"> г.</w:t>
      </w:r>
      <w:r w:rsidRPr="00E867BB">
        <w:t xml:space="preserve"> № 131-ФЗ «Об общих принципах организации местного самоуправления в Российской Федерации» и иным федеральным законам, законам Пермского края.</w:t>
      </w:r>
    </w:p>
    <w:p w:rsidR="00F75208" w:rsidRPr="00E867BB" w:rsidRDefault="00F75208" w:rsidP="00820D94">
      <w:pPr>
        <w:pStyle w:val="a6"/>
        <w:ind w:firstLine="709"/>
      </w:pPr>
      <w:r w:rsidRPr="00E867BB">
        <w:lastRenderedPageBreak/>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75208" w:rsidRPr="00E867BB" w:rsidRDefault="00F75208" w:rsidP="00820D94">
      <w:pPr>
        <w:pStyle w:val="a6"/>
        <w:ind w:firstLine="709"/>
      </w:pPr>
      <w:r w:rsidRPr="00E867BB">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75208" w:rsidRPr="00E867BB" w:rsidRDefault="00F75208" w:rsidP="00820D94">
      <w:pPr>
        <w:pStyle w:val="a6"/>
        <w:ind w:firstLine="709"/>
      </w:pPr>
    </w:p>
    <w:p w:rsidR="00F75208" w:rsidRPr="00E867BB" w:rsidRDefault="00F75208" w:rsidP="00E661FC">
      <w:pPr>
        <w:pStyle w:val="3"/>
        <w:jc w:val="center"/>
        <w:rPr>
          <w:rFonts w:ascii="Times New Roman" w:hAnsi="Times New Roman" w:cs="Times New Roman"/>
        </w:rPr>
      </w:pPr>
      <w:r w:rsidRPr="00E867BB">
        <w:rPr>
          <w:rFonts w:ascii="Times New Roman" w:hAnsi="Times New Roman" w:cs="Times New Roman"/>
        </w:rPr>
        <w:t>Глава IV Органы местного самоуправления, муниципальные органы и должностные лица местного самоуправления</w:t>
      </w:r>
    </w:p>
    <w:p w:rsidR="00F75208" w:rsidRPr="00E867BB" w:rsidRDefault="00F75208" w:rsidP="00A03DCB">
      <w:pPr>
        <w:pStyle w:val="a6"/>
        <w:ind w:firstLine="567"/>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2</w:t>
      </w:r>
      <w:r w:rsidR="00125D4E" w:rsidRPr="00E867BB">
        <w:rPr>
          <w:rFonts w:ascii="Times New Roman" w:hAnsi="Times New Roman"/>
          <w:sz w:val="28"/>
        </w:rPr>
        <w:t>3</w:t>
      </w:r>
      <w:r w:rsidRPr="00E867BB">
        <w:rPr>
          <w:rFonts w:ascii="Times New Roman" w:hAnsi="Times New Roman"/>
          <w:sz w:val="28"/>
        </w:rPr>
        <w:t>. Органы местного самоуправления</w:t>
      </w:r>
    </w:p>
    <w:p w:rsidR="00F75208" w:rsidRPr="00E867BB" w:rsidRDefault="00F75208" w:rsidP="00820D94">
      <w:pPr>
        <w:pStyle w:val="a6"/>
        <w:ind w:firstLine="709"/>
      </w:pPr>
      <w:r w:rsidRPr="00E867BB">
        <w:t xml:space="preserve">1. Структуру органов местного самоуправления </w:t>
      </w:r>
      <w:r w:rsidR="00976F53" w:rsidRPr="00E867BB">
        <w:t xml:space="preserve">Горнозаводского </w:t>
      </w:r>
      <w:r w:rsidRPr="00E867BB">
        <w:t>муниципального округа составляют:</w:t>
      </w:r>
    </w:p>
    <w:p w:rsidR="00F75208" w:rsidRPr="00E867BB" w:rsidRDefault="00F75208" w:rsidP="00820D94">
      <w:pPr>
        <w:pStyle w:val="a6"/>
        <w:ind w:firstLine="709"/>
      </w:pPr>
      <w:r w:rsidRPr="00E867BB">
        <w:t xml:space="preserve">- Дума </w:t>
      </w:r>
      <w:r w:rsidR="00976F53" w:rsidRPr="00E867BB">
        <w:t>Горнозаводского</w:t>
      </w:r>
      <w:r w:rsidRPr="00E867BB">
        <w:t xml:space="preserve"> муниципального округа</w:t>
      </w:r>
      <w:r w:rsidR="00976F53" w:rsidRPr="00E867BB">
        <w:t xml:space="preserve"> Пермского края</w:t>
      </w:r>
      <w:r w:rsidRPr="00E867BB">
        <w:t xml:space="preserve"> (по тексту Устава – </w:t>
      </w:r>
      <w:r w:rsidR="00F2358E" w:rsidRPr="00E867BB">
        <w:t xml:space="preserve">Дума Горнозаводского муниципального округа, </w:t>
      </w:r>
      <w:r w:rsidRPr="00E867BB">
        <w:t>Дума муниципального округа, Дума);</w:t>
      </w:r>
    </w:p>
    <w:p w:rsidR="00F75208" w:rsidRPr="00E867BB" w:rsidRDefault="00F75208" w:rsidP="00820D94">
      <w:pPr>
        <w:pStyle w:val="a6"/>
        <w:ind w:firstLine="709"/>
      </w:pPr>
      <w:r w:rsidRPr="00E867BB">
        <w:t xml:space="preserve">- глава муниципального округа - глава администрации </w:t>
      </w:r>
      <w:r w:rsidR="00976F53" w:rsidRPr="00E867BB">
        <w:t xml:space="preserve">Горнозаводского </w:t>
      </w:r>
      <w:r w:rsidRPr="00E867BB">
        <w:t>муниципального округа</w:t>
      </w:r>
      <w:r w:rsidR="00976F53" w:rsidRPr="00E867BB">
        <w:t xml:space="preserve"> Пермского края</w:t>
      </w:r>
      <w:r w:rsidR="00F2358E" w:rsidRPr="00E867BB">
        <w:t xml:space="preserve"> (по тексту Устава – глава Горнозаводского муниципального округа, глава муниципального округа, </w:t>
      </w:r>
      <w:r w:rsidRPr="00E867BB">
        <w:t>глава администрации);</w:t>
      </w:r>
    </w:p>
    <w:p w:rsidR="00F75208" w:rsidRPr="00E867BB" w:rsidRDefault="00F75208" w:rsidP="00820D94">
      <w:pPr>
        <w:pStyle w:val="a6"/>
        <w:ind w:firstLine="709"/>
      </w:pPr>
      <w:r w:rsidRPr="00E867BB">
        <w:t xml:space="preserve">- администрация </w:t>
      </w:r>
      <w:r w:rsidR="00F2358E" w:rsidRPr="00E867BB">
        <w:t xml:space="preserve">Горнозаводского </w:t>
      </w:r>
      <w:r w:rsidRPr="00E867BB">
        <w:t>муниципального округа</w:t>
      </w:r>
      <w:r w:rsidR="00F2358E" w:rsidRPr="00E867BB">
        <w:t xml:space="preserve"> Пермского края (по тексту Устава – администрация Горнозаводского муниципального округа, администрация муниципального округа, администрация)</w:t>
      </w:r>
      <w:r w:rsidRPr="00E867BB">
        <w:t>;</w:t>
      </w:r>
    </w:p>
    <w:p w:rsidR="00F75208" w:rsidRPr="00E867BB" w:rsidRDefault="00F75208" w:rsidP="00820D94">
      <w:pPr>
        <w:pStyle w:val="a6"/>
        <w:ind w:firstLine="709"/>
      </w:pPr>
      <w:r w:rsidRPr="00E867BB">
        <w:t>- контрольно-счетн</w:t>
      </w:r>
      <w:r w:rsidR="00F2358E" w:rsidRPr="00E867BB">
        <w:t xml:space="preserve">ая палата Горнозаводского муниципального округа Пермского края (по тексту Устава – </w:t>
      </w:r>
      <w:r w:rsidR="00D35676" w:rsidRPr="00E867BB">
        <w:t>К</w:t>
      </w:r>
      <w:r w:rsidR="00F2358E" w:rsidRPr="00E867BB">
        <w:t>онтрольно-счетная палата Горнозаводского муниципального округа</w:t>
      </w:r>
      <w:r w:rsidR="00D35676" w:rsidRPr="00E867BB">
        <w:t>, Контрольно-счетная палата</w:t>
      </w:r>
      <w:r w:rsidR="00F2358E" w:rsidRPr="00E867BB">
        <w:t>).</w:t>
      </w:r>
    </w:p>
    <w:p w:rsidR="00F75208" w:rsidRPr="00E867BB" w:rsidRDefault="00F75208" w:rsidP="00820D94">
      <w:pPr>
        <w:pStyle w:val="a6"/>
        <w:ind w:firstLine="709"/>
      </w:pPr>
      <w:r w:rsidRPr="00E867BB">
        <w:t>2. Изменение структуры органов местного самоуправления осуществляется не иначе как путем внесения изменений в настоящий Устав.</w:t>
      </w:r>
    </w:p>
    <w:p w:rsidR="00F75208" w:rsidRPr="00E867BB" w:rsidRDefault="00F75208" w:rsidP="00820D94">
      <w:pPr>
        <w:pStyle w:val="a6"/>
        <w:ind w:firstLine="709"/>
      </w:pPr>
      <w:r w:rsidRPr="00E867BB">
        <w:t xml:space="preserve">3. Решение Думы </w:t>
      </w:r>
      <w:r w:rsidR="00E878AE" w:rsidRPr="00E867BB">
        <w:t xml:space="preserve">Горнозаводского </w:t>
      </w:r>
      <w:r w:rsidRPr="00E867BB">
        <w:t xml:space="preserve">муниципального округа об изменении структуры органов местного самоуправления, вступает в силу не ранее чем по истечении срока полномочий Думы </w:t>
      </w:r>
      <w:r w:rsidR="00E878AE" w:rsidRPr="00E867BB">
        <w:t xml:space="preserve">Горнозаводского </w:t>
      </w:r>
      <w:r w:rsidRPr="00E867BB">
        <w:t>муниципального округа, принявше</w:t>
      </w:r>
      <w:r w:rsidR="00E878AE" w:rsidRPr="00E867BB">
        <w:t>й</w:t>
      </w:r>
      <w:r w:rsidRPr="00E867BB">
        <w:t xml:space="preserve"> указанное решение, за исключением случаев, предусмотренных Федеральным законом от 06</w:t>
      </w:r>
      <w:r w:rsidR="00E878AE" w:rsidRPr="00E867BB">
        <w:t xml:space="preserve"> октября </w:t>
      </w:r>
      <w:r w:rsidRPr="00E867BB">
        <w:t>2003</w:t>
      </w:r>
      <w:r w:rsidR="00E878AE"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t xml:space="preserve">4. Финансовое обеспечение деятельности органов местного самоуправления осуществляется исключительно за счет собственных доходов бюджета </w:t>
      </w:r>
      <w:r w:rsidR="00E878AE"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 xml:space="preserve">5. Для реализации своих полномочий органы местного самоуправления могут образовывать коллегиальные органы (комиссии, советы и другие) </w:t>
      </w:r>
      <w:r w:rsidRPr="00E867BB">
        <w:lastRenderedPageBreak/>
        <w:t>положения о которых утверждаются соответствующими органами местного самоуправления.</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2</w:t>
      </w:r>
      <w:r w:rsidR="00125D4E" w:rsidRPr="00E867BB">
        <w:rPr>
          <w:rFonts w:ascii="Times New Roman" w:hAnsi="Times New Roman"/>
          <w:sz w:val="28"/>
        </w:rPr>
        <w:t>4</w:t>
      </w:r>
      <w:r w:rsidRPr="00E867BB">
        <w:rPr>
          <w:rFonts w:ascii="Times New Roman" w:hAnsi="Times New Roman"/>
          <w:sz w:val="28"/>
        </w:rPr>
        <w:t xml:space="preserve">. Дума </w:t>
      </w:r>
      <w:r w:rsidR="00B17ABF" w:rsidRPr="00E867BB">
        <w:rPr>
          <w:rFonts w:ascii="Times New Roman" w:hAnsi="Times New Roman"/>
          <w:sz w:val="28"/>
        </w:rPr>
        <w:t xml:space="preserve">Горнозаводского </w:t>
      </w:r>
      <w:r w:rsidRPr="00E867BB">
        <w:rPr>
          <w:rFonts w:ascii="Times New Roman" w:hAnsi="Times New Roman"/>
          <w:sz w:val="28"/>
        </w:rPr>
        <w:t>муниципального округа</w:t>
      </w:r>
    </w:p>
    <w:p w:rsidR="00F75208" w:rsidRPr="00E867BB" w:rsidRDefault="00F75208" w:rsidP="00820D94">
      <w:pPr>
        <w:pStyle w:val="a6"/>
        <w:ind w:firstLine="709"/>
      </w:pPr>
      <w:r w:rsidRPr="00E867BB">
        <w:t xml:space="preserve">1. Дума </w:t>
      </w:r>
      <w:r w:rsidR="008D2367" w:rsidRPr="00E867BB">
        <w:t>Горнозаводского</w:t>
      </w:r>
      <w:r w:rsidRPr="00E867BB">
        <w:t xml:space="preserve"> муниципального округа избирается на муниципальных выборах на основе всеобщего, равного, прямого избирательного права при тайном голосовании сроком на 5 лет.</w:t>
      </w:r>
    </w:p>
    <w:p w:rsidR="00F75208" w:rsidRPr="00E867BB" w:rsidRDefault="00F75208" w:rsidP="00820D94">
      <w:pPr>
        <w:pStyle w:val="a6"/>
        <w:ind w:firstLine="709"/>
      </w:pPr>
      <w:r w:rsidRPr="00E867BB">
        <w:t xml:space="preserve">Дума </w:t>
      </w:r>
      <w:r w:rsidR="008D2367" w:rsidRPr="00E867BB">
        <w:t>Горнозаводского</w:t>
      </w:r>
      <w:r w:rsidRPr="00E867BB">
        <w:t xml:space="preserve"> муниципального округа может осуществлять свои полномочия в случае избрания не менее двух третей от установленной численности депутатов Думы.</w:t>
      </w:r>
    </w:p>
    <w:p w:rsidR="00F75208" w:rsidRPr="00E867BB" w:rsidRDefault="00F75208" w:rsidP="00820D94">
      <w:pPr>
        <w:pStyle w:val="a6"/>
        <w:ind w:firstLine="709"/>
      </w:pPr>
      <w:r w:rsidRPr="00E867BB">
        <w:t xml:space="preserve">2. Заседание Думы </w:t>
      </w:r>
      <w:r w:rsidR="008D2367" w:rsidRPr="00E867BB">
        <w:t>Горнозаводского</w:t>
      </w:r>
      <w:r w:rsidRPr="00E867BB">
        <w:t xml:space="preserve"> муниципального округа не может считаться правомочным, если на нем присутствует менее 50 процентов от числа избранных депутатов. Заседания </w:t>
      </w:r>
      <w:r w:rsidRPr="00E867BB">
        <w:rPr>
          <w:iCs/>
        </w:rPr>
        <w:t>Думы</w:t>
      </w:r>
      <w:r w:rsidRPr="00E867BB">
        <w:t xml:space="preserve"> проводятся не реже одного раза в три месяца.</w:t>
      </w:r>
    </w:p>
    <w:p w:rsidR="008D2367" w:rsidRPr="00E867BB" w:rsidRDefault="00F75208" w:rsidP="00820D94">
      <w:pPr>
        <w:pStyle w:val="a6"/>
        <w:ind w:firstLine="709"/>
      </w:pPr>
      <w:r w:rsidRPr="00E867BB">
        <w:t xml:space="preserve">3. Вновь избранная Дума собирается на первое заседание </w:t>
      </w:r>
      <w:r w:rsidR="008D2367" w:rsidRPr="00E867BB">
        <w:t>не позднее 20 дней</w:t>
      </w:r>
      <w:r w:rsidRPr="00E867BB">
        <w:t xml:space="preserve"> со дня избрания Думы в правомочном составе.</w:t>
      </w:r>
    </w:p>
    <w:p w:rsidR="00F75208" w:rsidRPr="00E867BB" w:rsidRDefault="00F75208" w:rsidP="00820D94">
      <w:pPr>
        <w:pStyle w:val="a6"/>
        <w:ind w:firstLine="709"/>
      </w:pPr>
      <w:r w:rsidRPr="00E867BB">
        <w:t xml:space="preserve">При совпадении дня первого заседания Думы с нерабочим праздничным днем или с выходным днем, перенесенным при совпадении выходного и нерабочего праздничного дней, первое заседание Думы </w:t>
      </w:r>
      <w:r w:rsidR="008D2367" w:rsidRPr="00E867BB">
        <w:t>Горнозаводского</w:t>
      </w:r>
      <w:r w:rsidRPr="00E867BB">
        <w:t xml:space="preserve"> муниципального округа проводится в следующий за ним рабочий день.</w:t>
      </w:r>
    </w:p>
    <w:p w:rsidR="00F75208" w:rsidRPr="00E867BB" w:rsidRDefault="00F75208" w:rsidP="00820D94">
      <w:pPr>
        <w:pStyle w:val="a6"/>
        <w:ind w:firstLine="709"/>
      </w:pPr>
      <w:r w:rsidRPr="00E867BB">
        <w:t xml:space="preserve">Первое заседание Думы нового созыва открывается и ведется старейшим по возрасту депутатом. На первом заседании </w:t>
      </w:r>
      <w:r w:rsidRPr="00E867BB">
        <w:rPr>
          <w:iCs/>
        </w:rPr>
        <w:t>Думы</w:t>
      </w:r>
      <w:r w:rsidRPr="00E867BB">
        <w:t xml:space="preserve"> избирается председатель Думы </w:t>
      </w:r>
      <w:r w:rsidR="008D2367" w:rsidRPr="00E867BB">
        <w:t>Горнозаводского</w:t>
      </w:r>
      <w:r w:rsidRPr="00E867BB">
        <w:t xml:space="preserve"> муниципального округа.</w:t>
      </w:r>
    </w:p>
    <w:p w:rsidR="008D2367" w:rsidRPr="00E867BB" w:rsidRDefault="00F75208" w:rsidP="00820D94">
      <w:pPr>
        <w:pStyle w:val="a6"/>
        <w:ind w:firstLine="709"/>
      </w:pPr>
      <w:r w:rsidRPr="00E867BB">
        <w:t xml:space="preserve">4. Дума </w:t>
      </w:r>
      <w:r w:rsidR="008D2367" w:rsidRPr="00E867BB">
        <w:t xml:space="preserve">Горнозаводского </w:t>
      </w:r>
      <w:r w:rsidRPr="00E867BB">
        <w:t xml:space="preserve">муниципального округа состоит из </w:t>
      </w:r>
      <w:r w:rsidR="008D2367" w:rsidRPr="00E867BB">
        <w:t>17</w:t>
      </w:r>
      <w:r w:rsidRPr="00E867BB">
        <w:t xml:space="preserve"> депутатов, избираемых на муниципальных выборах.</w:t>
      </w:r>
    </w:p>
    <w:p w:rsidR="00F75208" w:rsidRPr="00E867BB" w:rsidRDefault="00F75208" w:rsidP="00820D94">
      <w:pPr>
        <w:pStyle w:val="a6"/>
        <w:ind w:firstLine="709"/>
      </w:pPr>
      <w:r w:rsidRPr="00E867BB">
        <w:t>5. Дума обладает правами юридического лица.</w:t>
      </w:r>
    </w:p>
    <w:p w:rsidR="00F75208" w:rsidRPr="00E867BB" w:rsidRDefault="00F75208" w:rsidP="00820D94">
      <w:pPr>
        <w:pStyle w:val="a6"/>
        <w:ind w:firstLine="709"/>
      </w:pPr>
      <w:r w:rsidRPr="00E867BB">
        <w:t xml:space="preserve">Дума </w:t>
      </w:r>
      <w:r w:rsidR="00893BF8" w:rsidRPr="00E867BB">
        <w:t xml:space="preserve">Горнозаводского </w:t>
      </w:r>
      <w:r w:rsidRPr="00E867BB">
        <w:t xml:space="preserve">муниципального округа подотчетна и подконтрольна непосредственно населению </w:t>
      </w:r>
      <w:r w:rsidR="00893BF8"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rPr>
          <w:spacing w:val="-1"/>
        </w:rPr>
        <w:t xml:space="preserve">6. Организацию деятельности </w:t>
      </w:r>
      <w:r w:rsidRPr="00E867BB">
        <w:t xml:space="preserve">Думы </w:t>
      </w:r>
      <w:r w:rsidRPr="00E867BB">
        <w:rPr>
          <w:spacing w:val="-1"/>
        </w:rPr>
        <w:t xml:space="preserve">осуществляет председатель </w:t>
      </w:r>
      <w:r w:rsidRPr="00E867BB">
        <w:t xml:space="preserve">Думы </w:t>
      </w:r>
      <w:r w:rsidR="00893BF8" w:rsidRPr="00E867BB">
        <w:t>Горнозаводского</w:t>
      </w:r>
      <w:r w:rsidRPr="00E867BB">
        <w:t xml:space="preserve"> муниципального округа</w:t>
      </w:r>
      <w:r w:rsidRPr="00E867BB">
        <w:rPr>
          <w:spacing w:val="-1"/>
        </w:rPr>
        <w:t>.</w:t>
      </w:r>
    </w:p>
    <w:p w:rsidR="00F75208" w:rsidRPr="00E867BB" w:rsidRDefault="00F75208" w:rsidP="00820D94">
      <w:pPr>
        <w:pStyle w:val="a6"/>
        <w:ind w:firstLine="709"/>
      </w:pPr>
      <w:r w:rsidRPr="00E867BB">
        <w:t>7. В исключительной компетенции Думы находятся:</w:t>
      </w:r>
    </w:p>
    <w:p w:rsidR="00F75208" w:rsidRPr="00E867BB" w:rsidRDefault="00F75208" w:rsidP="00820D94">
      <w:pPr>
        <w:pStyle w:val="a6"/>
        <w:ind w:firstLine="709"/>
      </w:pPr>
      <w:r w:rsidRPr="00E867BB">
        <w:t xml:space="preserve">1) принятие устава </w:t>
      </w:r>
      <w:r w:rsidR="00893BF8" w:rsidRPr="00E867BB">
        <w:t>Горнозаводского</w:t>
      </w:r>
      <w:r w:rsidRPr="00E867BB">
        <w:t xml:space="preserve"> муниципального округа и внесение в него изменений и дополнений;</w:t>
      </w:r>
    </w:p>
    <w:p w:rsidR="00F75208" w:rsidRPr="00E867BB" w:rsidRDefault="00F75208" w:rsidP="00820D94">
      <w:pPr>
        <w:pStyle w:val="a6"/>
        <w:ind w:firstLine="709"/>
      </w:pPr>
      <w:r w:rsidRPr="00E867BB">
        <w:t xml:space="preserve">2) утверждение бюджета </w:t>
      </w:r>
      <w:r w:rsidR="00893BF8" w:rsidRPr="00E867BB">
        <w:t>Горнозаводского</w:t>
      </w:r>
      <w:r w:rsidRPr="00E867BB">
        <w:t xml:space="preserve"> муниципального округа и отчета о его исполнении;</w:t>
      </w:r>
    </w:p>
    <w:p w:rsidR="00F75208" w:rsidRPr="00E867BB" w:rsidRDefault="00F75208" w:rsidP="00820D94">
      <w:pPr>
        <w:pStyle w:val="a6"/>
        <w:ind w:firstLine="709"/>
      </w:pPr>
      <w:r w:rsidRPr="00E867BB">
        <w:t>3) установление, изменение и отмена местных налогов и сборов в соответствии с законодательством Российской Федерации о налогах и сборах;</w:t>
      </w:r>
    </w:p>
    <w:p w:rsidR="00F75208" w:rsidRPr="00E867BB" w:rsidRDefault="00F75208" w:rsidP="00820D94">
      <w:pPr>
        <w:pStyle w:val="a6"/>
        <w:ind w:firstLine="709"/>
      </w:pPr>
      <w:r w:rsidRPr="00E867BB">
        <w:t xml:space="preserve">4) утверждение стратегии социально-экономического развития </w:t>
      </w:r>
      <w:r w:rsidR="00893BF8"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lastRenderedPageBreak/>
        <w:t>5) определение порядка управления и распоряжения имуществом, находящимся в муниципальной собственности;</w:t>
      </w:r>
    </w:p>
    <w:p w:rsidR="00F75208" w:rsidRPr="00E867BB" w:rsidRDefault="00F75208" w:rsidP="00820D94">
      <w:pPr>
        <w:pStyle w:val="a6"/>
        <w:ind w:firstLine="709"/>
      </w:pPr>
      <w:r w:rsidRPr="00E867BB">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75208" w:rsidRPr="00E867BB" w:rsidRDefault="00F75208" w:rsidP="00820D94">
      <w:pPr>
        <w:pStyle w:val="a6"/>
        <w:ind w:firstLine="709"/>
      </w:pPr>
      <w:r w:rsidRPr="00E867BB">
        <w:t xml:space="preserve">7) определение порядка участия </w:t>
      </w:r>
      <w:r w:rsidR="00893BF8" w:rsidRPr="00E867BB">
        <w:t>Горнозаводского</w:t>
      </w:r>
      <w:r w:rsidRPr="00E867BB">
        <w:t xml:space="preserve"> муниципального округа в организациях межмуниципального сотрудничества;</w:t>
      </w:r>
    </w:p>
    <w:p w:rsidR="00F75208" w:rsidRPr="00E867BB" w:rsidRDefault="00F75208" w:rsidP="00820D94">
      <w:pPr>
        <w:pStyle w:val="a6"/>
        <w:ind w:firstLine="709"/>
      </w:pPr>
      <w:r w:rsidRPr="00E867BB">
        <w:t>8) определение порядка материально-технического и организационного обеспечения деятельности органов местного самоуправления;</w:t>
      </w:r>
    </w:p>
    <w:p w:rsidR="00F75208" w:rsidRPr="00E867BB" w:rsidRDefault="00F75208" w:rsidP="00820D94">
      <w:pPr>
        <w:pStyle w:val="a6"/>
        <w:ind w:firstLine="709"/>
      </w:pPr>
      <w:r w:rsidRPr="00E867BB">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F75208" w:rsidRPr="00E867BB" w:rsidRDefault="00F75208" w:rsidP="00820D94">
      <w:pPr>
        <w:pStyle w:val="a6"/>
        <w:ind w:firstLine="709"/>
      </w:pPr>
      <w:r w:rsidRPr="00E867BB">
        <w:t xml:space="preserve">10) принятие решения об удалении главы </w:t>
      </w:r>
      <w:r w:rsidR="000F0104" w:rsidRPr="00E867BB">
        <w:t>Горнозаводского</w:t>
      </w:r>
      <w:r w:rsidRPr="00E867BB">
        <w:t xml:space="preserve"> муниципального округа в отставку;</w:t>
      </w:r>
    </w:p>
    <w:p w:rsidR="00F75208" w:rsidRPr="00E867BB" w:rsidRDefault="00F75208" w:rsidP="00820D94">
      <w:pPr>
        <w:pStyle w:val="a6"/>
        <w:ind w:firstLine="709"/>
      </w:pPr>
      <w:r w:rsidRPr="00E867BB">
        <w:t xml:space="preserve">11) утверждение правил благоустройства территории муниципального </w:t>
      </w:r>
      <w:r w:rsidR="000F0104" w:rsidRPr="00E867BB">
        <w:t>округа</w:t>
      </w:r>
      <w:r w:rsidRPr="00E867BB">
        <w:t>.</w:t>
      </w:r>
    </w:p>
    <w:p w:rsidR="00F75208" w:rsidRPr="00E867BB" w:rsidRDefault="00F75208" w:rsidP="00820D94">
      <w:pPr>
        <w:pStyle w:val="a6"/>
        <w:ind w:firstLine="709"/>
      </w:pPr>
      <w:r w:rsidRPr="00E867BB">
        <w:t>8. К иным полномочиям Думы относятся:</w:t>
      </w:r>
    </w:p>
    <w:p w:rsidR="00F75208" w:rsidRPr="00E867BB" w:rsidRDefault="00F75208" w:rsidP="00820D94">
      <w:pPr>
        <w:pStyle w:val="a6"/>
        <w:ind w:firstLine="709"/>
      </w:pPr>
      <w:r w:rsidRPr="00E867BB">
        <w:t xml:space="preserve">1) принятие, предусмотренных настоящим Уставом, решений, связанных с преобразованием муниципального </w:t>
      </w:r>
      <w:r w:rsidR="000F0104" w:rsidRPr="00E867BB">
        <w:t>округа</w:t>
      </w:r>
      <w:r w:rsidRPr="00E867BB">
        <w:t xml:space="preserve">, изменением границ </w:t>
      </w:r>
      <w:r w:rsidR="000F0104"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2) установление официальных символов муниципального </w:t>
      </w:r>
      <w:r w:rsidR="000F0104" w:rsidRPr="00E867BB">
        <w:t>округа</w:t>
      </w:r>
      <w:r w:rsidRPr="00E867BB">
        <w:t>;</w:t>
      </w:r>
    </w:p>
    <w:p w:rsidR="00F75208" w:rsidRPr="00E867BB" w:rsidRDefault="00F75208" w:rsidP="00820D94">
      <w:pPr>
        <w:pStyle w:val="a6"/>
        <w:ind w:firstLine="709"/>
      </w:pPr>
      <w:r w:rsidRPr="00E867BB">
        <w:t>3) принятие решений о назначении муниципальных выборов, местного референдума;</w:t>
      </w:r>
    </w:p>
    <w:p w:rsidR="00F75208" w:rsidRPr="00E867BB" w:rsidRDefault="00F75208" w:rsidP="00820D94">
      <w:pPr>
        <w:pStyle w:val="a6"/>
        <w:ind w:firstLine="709"/>
      </w:pPr>
      <w:r w:rsidRPr="00E867BB">
        <w:t>4) назначение и определение порядка проведения собраний граждан, конференций граждан (собрание делегатов);</w:t>
      </w:r>
    </w:p>
    <w:p w:rsidR="00F75208" w:rsidRPr="00E867BB" w:rsidRDefault="00F75208" w:rsidP="00820D94">
      <w:pPr>
        <w:pStyle w:val="a6"/>
        <w:ind w:firstLine="709"/>
      </w:pPr>
      <w:r w:rsidRPr="00E867BB">
        <w:t>5) назначение в соответствии с настоящим Уставом публичных слушаний и опросов граждан, а также определение порядка проведения таких слушаний, опросов в соответствии с Законом Пермского края;</w:t>
      </w:r>
    </w:p>
    <w:p w:rsidR="00F75208" w:rsidRPr="00E867BB" w:rsidRDefault="00F75208" w:rsidP="00820D94">
      <w:pPr>
        <w:pStyle w:val="a6"/>
        <w:ind w:firstLine="709"/>
      </w:pPr>
      <w:r w:rsidRPr="00E867BB">
        <w:t xml:space="preserve">6) утверждение Регламента Думы </w:t>
      </w:r>
      <w:r w:rsidR="000F0104"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7) избрание главы </w:t>
      </w:r>
      <w:r w:rsidR="000F0104" w:rsidRPr="00E867BB">
        <w:t>Горнозаводского</w:t>
      </w:r>
      <w:r w:rsidRPr="00E867BB">
        <w:t xml:space="preserve"> муниципального округа из числа кандидатов, представленных конкурсной комиссией по результатам конкурса;</w:t>
      </w:r>
    </w:p>
    <w:p w:rsidR="00F75208" w:rsidRPr="00E867BB" w:rsidRDefault="00F75208" w:rsidP="00820D94">
      <w:pPr>
        <w:pStyle w:val="a6"/>
        <w:ind w:firstLine="709"/>
      </w:pPr>
      <w:r w:rsidRPr="00E867BB">
        <w:t>8) установление в соответствии с законодательством денежного содержания выборных должностных лиц местного самоуправления, осуществляющих свои полномочия на постоянной основе. Установление в соответствии с действующим законодательством размеров должностных окладов муниципальных служащих, а также размеров ежемесячных и иных дополнительных выплат и порядка их осуществления;</w:t>
      </w:r>
    </w:p>
    <w:p w:rsidR="00F75208" w:rsidRPr="00E867BB" w:rsidRDefault="00F75208" w:rsidP="00820D94">
      <w:pPr>
        <w:pStyle w:val="a6"/>
        <w:ind w:firstLine="709"/>
      </w:pPr>
      <w:r w:rsidRPr="00E867BB">
        <w:t>9) определение порядка приватизации муниципального имущества в соответствии с федеральным законодательством;</w:t>
      </w:r>
    </w:p>
    <w:p w:rsidR="00F75208" w:rsidRPr="00E867BB" w:rsidRDefault="00F75208" w:rsidP="00820D94">
      <w:pPr>
        <w:pStyle w:val="a6"/>
        <w:ind w:firstLine="709"/>
      </w:pPr>
      <w:r w:rsidRPr="00E867BB">
        <w:lastRenderedPageBreak/>
        <w:t>10) осуществление права законодательной инициативы в Законодательном Собрании Пермского края;</w:t>
      </w:r>
    </w:p>
    <w:p w:rsidR="00F75208" w:rsidRPr="00E867BB" w:rsidRDefault="00F75208" w:rsidP="00820D94">
      <w:pPr>
        <w:pStyle w:val="a6"/>
        <w:ind w:firstLine="709"/>
      </w:pPr>
      <w:r w:rsidRPr="00E867BB">
        <w:t xml:space="preserve">11) заслушивание ежегодных отчетов главы </w:t>
      </w:r>
      <w:r w:rsidR="000F0104" w:rsidRPr="00E867BB">
        <w:t>Горнозаводского</w:t>
      </w:r>
      <w:r w:rsidRPr="00E867BB">
        <w:t xml:space="preserve"> муниципального округа о результатах его деятельности, деятельности администрации </w:t>
      </w:r>
      <w:r w:rsidR="000F0104" w:rsidRPr="00E867BB">
        <w:t>Горнозаводского</w:t>
      </w:r>
      <w:r w:rsidRPr="00E867BB">
        <w:t xml:space="preserve"> муниципального округа и иных подведомственных главе муниципального округа органов местного самоуправления, в том числе о решении вопросов, поставленных Думой;</w:t>
      </w:r>
    </w:p>
    <w:p w:rsidR="00F75208" w:rsidRPr="00E867BB" w:rsidRDefault="00F75208" w:rsidP="00820D94">
      <w:pPr>
        <w:pStyle w:val="a6"/>
        <w:ind w:firstLine="709"/>
      </w:pPr>
      <w:r w:rsidRPr="00E867BB">
        <w:t xml:space="preserve">12) образование контрольно-счетного органа </w:t>
      </w:r>
      <w:r w:rsidR="000F0104" w:rsidRPr="00E867BB">
        <w:t>Горнозаводского</w:t>
      </w:r>
      <w:r w:rsidRPr="00E867BB">
        <w:t xml:space="preserve"> муниципального округа; </w:t>
      </w:r>
    </w:p>
    <w:p w:rsidR="00F75208" w:rsidRPr="00E867BB" w:rsidRDefault="00F75208" w:rsidP="00820D94">
      <w:pPr>
        <w:pStyle w:val="a6"/>
        <w:ind w:firstLine="709"/>
      </w:pPr>
      <w:r w:rsidRPr="00E867BB">
        <w:t xml:space="preserve">13) осуществление иных полномочий, отнесенных к ведению Думы </w:t>
      </w:r>
      <w:r w:rsidR="000F0104" w:rsidRPr="00E867BB">
        <w:t>Горнозаводского</w:t>
      </w:r>
      <w:r w:rsidRPr="00E867BB">
        <w:t xml:space="preserve"> муниципального округа федеральным законодательством, законодательством Пермского края, уставом </w:t>
      </w:r>
      <w:r w:rsidR="000F0104" w:rsidRPr="00E867BB">
        <w:t>Горнозаводского</w:t>
      </w:r>
      <w:r w:rsidRPr="00E867BB">
        <w:t xml:space="preserve"> муниципального округа.</w:t>
      </w:r>
    </w:p>
    <w:p w:rsidR="00F75208" w:rsidRPr="00E867BB" w:rsidRDefault="00F75208" w:rsidP="00820D94">
      <w:pPr>
        <w:pStyle w:val="a6"/>
        <w:ind w:firstLine="709"/>
        <w:rPr>
          <w:spacing w:val="-1"/>
        </w:rPr>
      </w:pPr>
      <w:r w:rsidRPr="00E867BB">
        <w:rPr>
          <w:spacing w:val="-1"/>
        </w:rPr>
        <w:t xml:space="preserve">9. Нормативные правовые акты Думы, предусматривающие установление, изменение и отмену местных налогов и сборов, осуществление расходов из средств бюджета </w:t>
      </w:r>
      <w:r w:rsidR="000F0104" w:rsidRPr="00E867BB">
        <w:rPr>
          <w:spacing w:val="-1"/>
        </w:rPr>
        <w:t>Горнозаводского</w:t>
      </w:r>
      <w:r w:rsidRPr="00E867BB">
        <w:rPr>
          <w:spacing w:val="-1"/>
        </w:rPr>
        <w:t xml:space="preserve"> </w:t>
      </w:r>
      <w:r w:rsidRPr="00E867BB">
        <w:t>муниципального округа</w:t>
      </w:r>
      <w:r w:rsidRPr="00E867BB">
        <w:rPr>
          <w:spacing w:val="-1"/>
        </w:rPr>
        <w:t xml:space="preserve">, могут быть внесены на рассмотрение Думы только по инициативе </w:t>
      </w:r>
      <w:r w:rsidRPr="00E867BB">
        <w:t xml:space="preserve">главы </w:t>
      </w:r>
      <w:r w:rsidR="00724F94" w:rsidRPr="00E867BB">
        <w:t>Горнозаводского</w:t>
      </w:r>
      <w:r w:rsidRPr="00E867BB">
        <w:t xml:space="preserve"> муниципального округа</w:t>
      </w:r>
      <w:r w:rsidRPr="00E867BB">
        <w:rPr>
          <w:spacing w:val="-1"/>
        </w:rPr>
        <w:t xml:space="preserve"> или при наличии заключения </w:t>
      </w:r>
      <w:r w:rsidRPr="00E867BB">
        <w:t xml:space="preserve">главы </w:t>
      </w:r>
      <w:r w:rsidR="00701861" w:rsidRPr="00E867BB">
        <w:t xml:space="preserve">Горнозаводского </w:t>
      </w:r>
      <w:r w:rsidRPr="00E867BB">
        <w:t>муниципального округа</w:t>
      </w:r>
      <w:r w:rsidRPr="00E867BB">
        <w:rPr>
          <w:spacing w:val="-1"/>
        </w:rPr>
        <w:t>.</w:t>
      </w:r>
    </w:p>
    <w:p w:rsidR="00F75208" w:rsidRPr="00E867BB" w:rsidRDefault="00F75208" w:rsidP="00820D94">
      <w:pPr>
        <w:pStyle w:val="a6"/>
        <w:ind w:firstLine="709"/>
        <w:rPr>
          <w:spacing w:val="-1"/>
        </w:rPr>
      </w:pPr>
      <w:r w:rsidRPr="00E867BB">
        <w:rPr>
          <w:spacing w:val="-1"/>
        </w:rPr>
        <w:t xml:space="preserve">10. Порядок опубликования (обнародования) нормативных правовых актов, принятых </w:t>
      </w:r>
      <w:r w:rsidRPr="00E867BB">
        <w:t xml:space="preserve">Думой </w:t>
      </w:r>
      <w:r w:rsidR="004242ED" w:rsidRPr="00E867BB">
        <w:t>Горнозаводского</w:t>
      </w:r>
      <w:r w:rsidRPr="00E867BB">
        <w:t xml:space="preserve"> муниципального округа</w:t>
      </w:r>
      <w:r w:rsidRPr="00E867BB">
        <w:rPr>
          <w:spacing w:val="-1"/>
        </w:rPr>
        <w:t>, устанавливается настоящим Уставом.</w:t>
      </w:r>
    </w:p>
    <w:p w:rsidR="00F75208" w:rsidRPr="00E867BB" w:rsidRDefault="00F75208" w:rsidP="00820D94">
      <w:pPr>
        <w:pStyle w:val="a6"/>
        <w:ind w:firstLine="709"/>
        <w:rPr>
          <w:spacing w:val="-1"/>
        </w:rPr>
      </w:pPr>
      <w:r w:rsidRPr="00E867BB">
        <w:rPr>
          <w:spacing w:val="-1"/>
        </w:rPr>
        <w:t xml:space="preserve">11. Расходы на обеспечение деятельности Думы предусматриваются в бюджете </w:t>
      </w:r>
      <w:r w:rsidR="004242ED" w:rsidRPr="00E867BB">
        <w:rPr>
          <w:spacing w:val="-1"/>
        </w:rPr>
        <w:t>Горнозаводского</w:t>
      </w:r>
      <w:r w:rsidRPr="00E867BB">
        <w:rPr>
          <w:spacing w:val="-1"/>
        </w:rPr>
        <w:t xml:space="preserve"> </w:t>
      </w:r>
      <w:r w:rsidRPr="00E867BB">
        <w:t xml:space="preserve">муниципального округа </w:t>
      </w:r>
      <w:r w:rsidRPr="00E867BB">
        <w:rPr>
          <w:spacing w:val="-1"/>
        </w:rPr>
        <w:t>отдельной строкой в соответствии с классификацией расходов бюджетов Российской Федерации.</w:t>
      </w:r>
    </w:p>
    <w:p w:rsidR="00F75208" w:rsidRPr="00E867BB" w:rsidRDefault="00F75208" w:rsidP="00820D94">
      <w:pPr>
        <w:pStyle w:val="a6"/>
        <w:ind w:firstLine="709"/>
        <w:rPr>
          <w:spacing w:val="-1"/>
        </w:rPr>
      </w:pPr>
      <w:r w:rsidRPr="00E867BB">
        <w:rPr>
          <w:spacing w:val="-1"/>
        </w:rPr>
        <w:t xml:space="preserve">Управление и (или) распоряжение Думой или отдельными депутатами (группами депутатов) в какой бы то ни было форме средствами бюджета </w:t>
      </w:r>
      <w:r w:rsidR="004242ED" w:rsidRPr="00E867BB">
        <w:rPr>
          <w:spacing w:val="-1"/>
        </w:rPr>
        <w:t>Горнозаводского</w:t>
      </w:r>
      <w:r w:rsidRPr="00E867BB">
        <w:rPr>
          <w:spacing w:val="-1"/>
        </w:rPr>
        <w:t xml:space="preserve"> </w:t>
      </w:r>
      <w:r w:rsidRPr="00E867BB">
        <w:t xml:space="preserve">муниципального округа </w:t>
      </w:r>
      <w:r w:rsidRPr="00E867BB">
        <w:rPr>
          <w:spacing w:val="-1"/>
        </w:rPr>
        <w:t xml:space="preserve">в процессе его исполнения не допускаются, за исключением средств бюджета </w:t>
      </w:r>
      <w:r w:rsidR="004242ED" w:rsidRPr="00E867BB">
        <w:rPr>
          <w:spacing w:val="-1"/>
        </w:rPr>
        <w:t>Горнозаводского</w:t>
      </w:r>
      <w:r w:rsidRPr="00E867BB">
        <w:rPr>
          <w:spacing w:val="-1"/>
        </w:rPr>
        <w:t xml:space="preserve"> </w:t>
      </w:r>
      <w:r w:rsidRPr="00E867BB">
        <w:t>муниципального округа</w:t>
      </w:r>
      <w:r w:rsidRPr="00E867BB">
        <w:rPr>
          <w:spacing w:val="-1"/>
        </w:rPr>
        <w:t>, направляемых на обеспечение деятельности Думы и депутатов.</w:t>
      </w:r>
    </w:p>
    <w:p w:rsidR="00F75208" w:rsidRPr="00E867BB" w:rsidRDefault="00F75208" w:rsidP="00820D94">
      <w:pPr>
        <w:pStyle w:val="a6"/>
        <w:ind w:firstLine="709"/>
        <w:rPr>
          <w:spacing w:val="-1"/>
        </w:rPr>
      </w:pPr>
      <w:r w:rsidRPr="00E867BB">
        <w:rPr>
          <w:spacing w:val="-1"/>
        </w:rPr>
        <w:t xml:space="preserve">12. Полномочия </w:t>
      </w:r>
      <w:r w:rsidRPr="00E867BB">
        <w:t xml:space="preserve">Думы </w:t>
      </w:r>
      <w:r w:rsidR="004242ED" w:rsidRPr="00E867BB">
        <w:t xml:space="preserve">Горнозаводского </w:t>
      </w:r>
      <w:r w:rsidRPr="00E867BB">
        <w:t>муниципального округа</w:t>
      </w:r>
      <w:r w:rsidRPr="00E867BB">
        <w:rPr>
          <w:spacing w:val="-1"/>
        </w:rPr>
        <w:t xml:space="preserve">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06</w:t>
      </w:r>
      <w:r w:rsidR="004242ED" w:rsidRPr="00E867BB">
        <w:rPr>
          <w:spacing w:val="-1"/>
        </w:rPr>
        <w:t xml:space="preserve"> октября </w:t>
      </w:r>
      <w:r w:rsidRPr="00E867BB">
        <w:rPr>
          <w:spacing w:val="-1"/>
        </w:rPr>
        <w:t>2003</w:t>
      </w:r>
      <w:r w:rsidR="004242ED" w:rsidRPr="00E867BB">
        <w:rPr>
          <w:spacing w:val="-1"/>
        </w:rPr>
        <w:t xml:space="preserve"> г.</w:t>
      </w:r>
      <w:r w:rsidRPr="00E867BB">
        <w:rPr>
          <w:spacing w:val="-1"/>
        </w:rPr>
        <w:t xml:space="preserve"> № 131-ФЗ «Об общих принципах организации местного самоуправления в Российской Федерации». Полномочия Думы также прекращаются:</w:t>
      </w:r>
    </w:p>
    <w:p w:rsidR="00F75208" w:rsidRPr="00E867BB" w:rsidRDefault="00F75208" w:rsidP="00820D94">
      <w:pPr>
        <w:pStyle w:val="a6"/>
        <w:ind w:firstLine="709"/>
        <w:rPr>
          <w:spacing w:val="-1"/>
        </w:rPr>
      </w:pPr>
      <w:r w:rsidRPr="00E867BB">
        <w:rPr>
          <w:spacing w:val="-1"/>
        </w:rPr>
        <w:t xml:space="preserve">1) в случае принятия указанным органом решения о самороспуске. </w:t>
      </w:r>
    </w:p>
    <w:p w:rsidR="00F75208" w:rsidRPr="00E867BB" w:rsidRDefault="00F75208" w:rsidP="00820D94">
      <w:pPr>
        <w:pStyle w:val="a6"/>
        <w:ind w:firstLine="709"/>
      </w:pPr>
      <w:r w:rsidRPr="00E867BB">
        <w:t xml:space="preserve">Решение о самороспуске принимается Думой большинством в две трети голосов от установленной численности депутатов Думы </w:t>
      </w:r>
      <w:r w:rsidR="004242ED"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lastRenderedPageBreak/>
        <w:t xml:space="preserve">2) в случае вступления в силу решения Пермского краевого суда о неправомочности данного состава депутатов Думы </w:t>
      </w:r>
      <w:r w:rsidR="004242ED" w:rsidRPr="00E867BB">
        <w:t>Горнозаводского</w:t>
      </w:r>
      <w:r w:rsidRPr="00E867BB">
        <w:t xml:space="preserve"> муниципального округа, в том числе в связи со сложением депутатами своих полномочий;</w:t>
      </w:r>
    </w:p>
    <w:p w:rsidR="00F75208" w:rsidRPr="00E867BB" w:rsidRDefault="00F75208" w:rsidP="00820D94">
      <w:pPr>
        <w:pStyle w:val="a6"/>
        <w:ind w:firstLine="709"/>
      </w:pPr>
      <w:r w:rsidRPr="00E867BB">
        <w:t xml:space="preserve">3) в случае преобразования </w:t>
      </w:r>
      <w:r w:rsidR="004242ED" w:rsidRPr="00E867BB">
        <w:t>Горнозаводского</w:t>
      </w:r>
      <w:r w:rsidRPr="00E867BB">
        <w:t xml:space="preserve"> муниципального округа, осуществляемого в соответствии со статьей 13 Федерального закона от 06</w:t>
      </w:r>
      <w:r w:rsidR="004242ED" w:rsidRPr="00E867BB">
        <w:t xml:space="preserve"> октября </w:t>
      </w:r>
      <w:r w:rsidRPr="00E867BB">
        <w:t>2003</w:t>
      </w:r>
      <w:r w:rsidR="004242ED" w:rsidRPr="00E867BB">
        <w:t xml:space="preserve"> г.</w:t>
      </w:r>
      <w:r w:rsidRPr="00E867BB">
        <w:t xml:space="preserve"> № 131-ФЗ «Об общих принципах организации местного самоуправления в Российской Федерации», а также в случае упразднения </w:t>
      </w:r>
      <w:r w:rsidR="004242ED"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4) в случае увеличения численности избирателей </w:t>
      </w:r>
      <w:r w:rsidR="004242ED" w:rsidRPr="00E867BB">
        <w:t>Горнозаводского</w:t>
      </w:r>
      <w:r w:rsidRPr="00E867BB">
        <w:t xml:space="preserve"> муниципального округа более чем на 25 процентов, произошедшего вследствие изменения границ муниципального образования или объединения поселения с муниципального округом;</w:t>
      </w:r>
    </w:p>
    <w:p w:rsidR="00F75208" w:rsidRPr="00E867BB" w:rsidRDefault="00F75208" w:rsidP="00820D94">
      <w:pPr>
        <w:pStyle w:val="a6"/>
        <w:ind w:firstLine="709"/>
      </w:pPr>
      <w:r w:rsidRPr="00E867BB">
        <w:t xml:space="preserve">13. Досрочное прекращение полномочий Думы </w:t>
      </w:r>
      <w:r w:rsidR="004242ED" w:rsidRPr="00E867BB">
        <w:t>Горнозаводского</w:t>
      </w:r>
      <w:r w:rsidRPr="00E867BB">
        <w:t xml:space="preserve"> муниципального округа влечет досрочное прекращение полномочий ее депутатов.</w:t>
      </w:r>
    </w:p>
    <w:p w:rsidR="00F75208" w:rsidRPr="00E867BB" w:rsidRDefault="00F75208" w:rsidP="00820D94">
      <w:pPr>
        <w:pStyle w:val="a6"/>
        <w:ind w:firstLine="709"/>
      </w:pPr>
      <w:r w:rsidRPr="00E867BB">
        <w:t xml:space="preserve">14. В случае досрочного прекращения полномочий Думы </w:t>
      </w:r>
      <w:r w:rsidR="004242ED" w:rsidRPr="00E867BB">
        <w:t>Горнозаводского</w:t>
      </w:r>
      <w:r w:rsidRPr="00E867BB">
        <w:t xml:space="preserve"> муниципального округа, досрочные выборы в Думу </w:t>
      </w:r>
      <w:r w:rsidR="004242ED" w:rsidRPr="00E867BB">
        <w:t>Горнозаводского</w:t>
      </w:r>
      <w:r w:rsidRPr="00E867BB">
        <w:t xml:space="preserve"> муниципального округа должны быть проведены не позднее чем через шесть месяцев со дня такого досрочного прекращения полномочий.</w:t>
      </w:r>
    </w:p>
    <w:p w:rsidR="00C40194" w:rsidRPr="00E867BB" w:rsidRDefault="00C40194" w:rsidP="00820D94">
      <w:pPr>
        <w:pStyle w:val="a6"/>
        <w:ind w:firstLine="709"/>
      </w:pPr>
      <w:r w:rsidRPr="00E867BB">
        <w:t>15. Депутаты Думы Горнозаводского муниципального округа могут входить во фракции. Порядок деятельности фракций устанавливается актом Думы.</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2</w:t>
      </w:r>
      <w:r w:rsidR="00125D4E" w:rsidRPr="00E867BB">
        <w:rPr>
          <w:rFonts w:ascii="Times New Roman" w:hAnsi="Times New Roman"/>
          <w:sz w:val="28"/>
        </w:rPr>
        <w:t>5</w:t>
      </w:r>
      <w:r w:rsidRPr="00E867BB">
        <w:rPr>
          <w:rFonts w:ascii="Times New Roman" w:hAnsi="Times New Roman"/>
          <w:sz w:val="28"/>
        </w:rPr>
        <w:t xml:space="preserve">. Председатель Думы </w:t>
      </w:r>
      <w:r w:rsidR="00616C02"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w:t>
      </w:r>
      <w:r w:rsidR="00616C02" w:rsidRPr="00E867BB">
        <w:rPr>
          <w:rFonts w:ascii="Times New Roman" w:hAnsi="Times New Roman"/>
          <w:sz w:val="28"/>
        </w:rPr>
        <w:t>, заместитель председателя Думы Горнозаводского муниципального округа</w:t>
      </w:r>
    </w:p>
    <w:p w:rsidR="00616C02" w:rsidRPr="00E867BB" w:rsidRDefault="00F75208" w:rsidP="00820D94">
      <w:pPr>
        <w:pStyle w:val="a6"/>
        <w:ind w:firstLine="709"/>
      </w:pPr>
      <w:r w:rsidRPr="00E867BB">
        <w:rPr>
          <w:rFonts w:eastAsia="Calibri"/>
          <w:lang w:eastAsia="en-US"/>
        </w:rPr>
        <w:t xml:space="preserve">1. Организацию </w:t>
      </w:r>
      <w:r w:rsidR="00616C02" w:rsidRPr="00E867BB">
        <w:rPr>
          <w:rFonts w:eastAsia="Calibri"/>
          <w:lang w:eastAsia="en-US"/>
        </w:rPr>
        <w:t xml:space="preserve">деятельности </w:t>
      </w:r>
      <w:r w:rsidRPr="00E867BB">
        <w:t xml:space="preserve">Думы </w:t>
      </w:r>
      <w:r w:rsidR="00616C02" w:rsidRPr="00E867BB">
        <w:t>Горнозаводского</w:t>
      </w:r>
      <w:r w:rsidRPr="00E867BB">
        <w:t xml:space="preserve"> муниципального округа</w:t>
      </w:r>
      <w:r w:rsidRPr="00E867BB">
        <w:rPr>
          <w:rFonts w:eastAsia="Calibri"/>
          <w:lang w:eastAsia="en-US"/>
        </w:rPr>
        <w:t xml:space="preserve"> осуществляет председатель </w:t>
      </w:r>
      <w:r w:rsidRPr="00E867BB">
        <w:t xml:space="preserve">Думы </w:t>
      </w:r>
      <w:r w:rsidR="00616C02" w:rsidRPr="00E867BB">
        <w:t>Горнозаводского</w:t>
      </w:r>
      <w:r w:rsidRPr="00E867BB">
        <w:t xml:space="preserve"> муниципального округа</w:t>
      </w:r>
      <w:r w:rsidR="00616C02" w:rsidRPr="00E867BB">
        <w:t>.</w:t>
      </w:r>
    </w:p>
    <w:p w:rsidR="00616C02" w:rsidRPr="00E867BB" w:rsidRDefault="00616C02" w:rsidP="00820D94">
      <w:pPr>
        <w:spacing w:line="360" w:lineRule="exact"/>
        <w:ind w:firstLine="709"/>
        <w:jc w:val="both"/>
        <w:rPr>
          <w:rFonts w:eastAsia="Calibri"/>
          <w:lang w:eastAsia="en-US"/>
        </w:rPr>
      </w:pPr>
      <w:r w:rsidRPr="00E867BB">
        <w:rPr>
          <w:rFonts w:eastAsia="Calibri"/>
        </w:rPr>
        <w:t>Председатель Думы избирается на первом либо очередном, следующем после досрочного прекращения полномочий председателя, заседании. Заседание Думы по данному вопросу считается правомочным, если на нем присутствуют не менее двух третей от установленной численности депутатов Думы. Избрание на должность председателя Думы проводится Думой по результатам открытого голосования. Кандидат считается избранным при получении большинства голосов от числа присутствующих на заседании депутатов Думы.</w:t>
      </w:r>
    </w:p>
    <w:p w:rsidR="00616C02" w:rsidRPr="00E867BB" w:rsidRDefault="00616C02" w:rsidP="00820D94">
      <w:pPr>
        <w:pStyle w:val="a6"/>
        <w:ind w:firstLine="709"/>
        <w:rPr>
          <w:rFonts w:eastAsia="Calibri"/>
        </w:rPr>
      </w:pPr>
      <w:r w:rsidRPr="00E867BB">
        <w:rPr>
          <w:rFonts w:eastAsia="Calibri"/>
        </w:rPr>
        <w:t xml:space="preserve">Председатель </w:t>
      </w:r>
      <w:r w:rsidRPr="00E867BB">
        <w:t>Думы</w:t>
      </w:r>
      <w:r w:rsidRPr="00E867BB">
        <w:rPr>
          <w:rFonts w:eastAsia="Calibri"/>
        </w:rPr>
        <w:t xml:space="preserve"> осуществляет свои полномочия на непостоянной основе.</w:t>
      </w:r>
    </w:p>
    <w:p w:rsidR="00F75208" w:rsidRPr="00E867BB" w:rsidRDefault="00F75208" w:rsidP="00820D94">
      <w:pPr>
        <w:pStyle w:val="a6"/>
        <w:ind w:firstLine="709"/>
        <w:rPr>
          <w:rFonts w:eastAsia="Calibri"/>
          <w:lang w:eastAsia="en-US"/>
        </w:rPr>
      </w:pPr>
      <w:r w:rsidRPr="00E867BB">
        <w:rPr>
          <w:rFonts w:eastAsia="Calibri"/>
          <w:lang w:eastAsia="en-US"/>
        </w:rPr>
        <w:t xml:space="preserve">2. Председатель </w:t>
      </w:r>
      <w:r w:rsidRPr="00E867BB">
        <w:t xml:space="preserve">Думы </w:t>
      </w:r>
      <w:r w:rsidR="00616C02" w:rsidRPr="00E867BB">
        <w:t>Горнозаводского</w:t>
      </w:r>
      <w:r w:rsidRPr="00E867BB">
        <w:t xml:space="preserve"> муниципального округа</w:t>
      </w:r>
      <w:r w:rsidRPr="00E867BB">
        <w:rPr>
          <w:rFonts w:eastAsia="Calibri"/>
          <w:lang w:eastAsia="en-US"/>
        </w:rPr>
        <w:t xml:space="preserve"> осуществляет следующие полномочия:</w:t>
      </w:r>
    </w:p>
    <w:p w:rsidR="00F75208" w:rsidRPr="00E867BB" w:rsidRDefault="00F75208" w:rsidP="00820D94">
      <w:pPr>
        <w:pStyle w:val="a6"/>
        <w:ind w:firstLine="709"/>
        <w:rPr>
          <w:rFonts w:eastAsia="Calibri"/>
          <w:lang w:eastAsia="en-US"/>
        </w:rPr>
      </w:pPr>
      <w:r w:rsidRPr="00E867BB">
        <w:rPr>
          <w:rFonts w:eastAsia="Calibri"/>
          <w:lang w:eastAsia="en-US"/>
        </w:rPr>
        <w:lastRenderedPageBreak/>
        <w:t>1) руководит подготовкой заседаний и ведет заседания Думы в соответствии с е</w:t>
      </w:r>
      <w:r w:rsidR="00616C02" w:rsidRPr="00E867BB">
        <w:rPr>
          <w:rFonts w:eastAsia="Calibri"/>
          <w:lang w:eastAsia="en-US"/>
        </w:rPr>
        <w:t>е</w:t>
      </w:r>
      <w:r w:rsidRPr="00E867BB">
        <w:rPr>
          <w:rFonts w:eastAsia="Calibri"/>
          <w:lang w:eastAsia="en-US"/>
        </w:rPr>
        <w:t xml:space="preserve"> регламентом;</w:t>
      </w:r>
    </w:p>
    <w:p w:rsidR="00F75208" w:rsidRPr="00E867BB" w:rsidRDefault="00F75208" w:rsidP="00820D94">
      <w:pPr>
        <w:pStyle w:val="a6"/>
        <w:ind w:firstLine="709"/>
        <w:rPr>
          <w:rFonts w:eastAsia="Calibri"/>
          <w:lang w:eastAsia="en-US"/>
        </w:rPr>
      </w:pPr>
      <w:r w:rsidRPr="00E867BB">
        <w:rPr>
          <w:rFonts w:eastAsia="Calibri"/>
          <w:lang w:eastAsia="en-US"/>
        </w:rPr>
        <w:t xml:space="preserve">2) созывает заседания </w:t>
      </w:r>
      <w:r w:rsidRPr="00E867BB">
        <w:t>Думы</w:t>
      </w:r>
      <w:r w:rsidRPr="00E867BB">
        <w:rPr>
          <w:rFonts w:eastAsia="Calibri"/>
          <w:lang w:eastAsia="en-US"/>
        </w:rPr>
        <w:t>, доводит до сведения депутатов время и место их проведения, а также проект повестки дня;</w:t>
      </w:r>
    </w:p>
    <w:p w:rsidR="00F75208" w:rsidRPr="00E867BB" w:rsidRDefault="00F75208" w:rsidP="00820D94">
      <w:pPr>
        <w:pStyle w:val="a6"/>
        <w:ind w:firstLine="709"/>
        <w:rPr>
          <w:rFonts w:eastAsia="Calibri"/>
          <w:lang w:eastAsia="en-US"/>
        </w:rPr>
      </w:pPr>
      <w:r w:rsidRPr="00E867BB">
        <w:rPr>
          <w:rFonts w:eastAsia="Calibri"/>
          <w:lang w:eastAsia="en-US"/>
        </w:rPr>
        <w:t xml:space="preserve">3) подписывает протоколы заседаний и другие документы </w:t>
      </w:r>
      <w:r w:rsidRPr="00E867BB">
        <w:t>Думы</w:t>
      </w:r>
      <w:r w:rsidRPr="00E867BB">
        <w:rPr>
          <w:rFonts w:eastAsia="Calibri"/>
          <w:lang w:eastAsia="en-US"/>
        </w:rPr>
        <w:t>;</w:t>
      </w:r>
    </w:p>
    <w:p w:rsidR="00F75208" w:rsidRPr="00E867BB" w:rsidRDefault="00F75208" w:rsidP="00820D94">
      <w:pPr>
        <w:pStyle w:val="a6"/>
        <w:ind w:firstLine="709"/>
        <w:rPr>
          <w:rFonts w:eastAsia="Calibri"/>
          <w:lang w:eastAsia="en-US"/>
        </w:rPr>
      </w:pPr>
      <w:r w:rsidRPr="00E867BB">
        <w:rPr>
          <w:rFonts w:eastAsia="Calibri"/>
          <w:lang w:eastAsia="en-US"/>
        </w:rPr>
        <w:t xml:space="preserve">4) издает постановления и распоряжения по вопросам организации деятельности </w:t>
      </w:r>
      <w:r w:rsidRPr="00E867BB">
        <w:t xml:space="preserve">Думы </w:t>
      </w:r>
      <w:r w:rsidR="00616C02" w:rsidRPr="00E867BB">
        <w:t>Горнозаводского</w:t>
      </w:r>
      <w:r w:rsidRPr="00E867BB">
        <w:t xml:space="preserve"> муниципального округа</w:t>
      </w:r>
      <w:r w:rsidRPr="00E867BB">
        <w:rPr>
          <w:rFonts w:eastAsia="Calibri"/>
          <w:lang w:eastAsia="en-US"/>
        </w:rPr>
        <w:t>;</w:t>
      </w:r>
    </w:p>
    <w:p w:rsidR="00F75208" w:rsidRPr="00E867BB" w:rsidRDefault="00F75208" w:rsidP="00820D94">
      <w:pPr>
        <w:pStyle w:val="a6"/>
        <w:ind w:firstLine="709"/>
        <w:rPr>
          <w:rFonts w:eastAsia="Calibri"/>
          <w:lang w:eastAsia="en-US"/>
        </w:rPr>
      </w:pPr>
      <w:r w:rsidRPr="00E867BB">
        <w:rPr>
          <w:rFonts w:eastAsia="Calibri"/>
          <w:lang w:eastAsia="en-US"/>
        </w:rPr>
        <w:t xml:space="preserve">5) подписывает решения </w:t>
      </w:r>
      <w:r w:rsidRPr="00E867BB">
        <w:t xml:space="preserve">Думы </w:t>
      </w:r>
      <w:r w:rsidR="00616C02" w:rsidRPr="00E867BB">
        <w:t xml:space="preserve">Горнозаводского </w:t>
      </w:r>
      <w:r w:rsidRPr="00E867BB">
        <w:t>муниципального округа</w:t>
      </w:r>
      <w:r w:rsidR="00D32432" w:rsidRPr="00E867BB">
        <w:rPr>
          <w:rFonts w:eastAsia="Calibri"/>
          <w:lang w:eastAsia="en-US"/>
        </w:rPr>
        <w:t>;</w:t>
      </w:r>
    </w:p>
    <w:p w:rsidR="00D32432" w:rsidRPr="00E867BB" w:rsidRDefault="00D32432" w:rsidP="00820D94">
      <w:pPr>
        <w:pStyle w:val="a6"/>
        <w:ind w:firstLine="709"/>
        <w:rPr>
          <w:rFonts w:eastAsia="Calibri"/>
          <w:lang w:eastAsia="en-US"/>
        </w:rPr>
      </w:pPr>
      <w:r w:rsidRPr="00E867BB">
        <w:rPr>
          <w:rFonts w:eastAsia="Calibri"/>
          <w:lang w:eastAsia="en-US"/>
        </w:rPr>
        <w:t>6) осуществляет иные полномочия в соответствии с Регламентом Думы.</w:t>
      </w:r>
    </w:p>
    <w:p w:rsidR="00616C02" w:rsidRPr="00E867BB" w:rsidRDefault="00F75208" w:rsidP="00820D94">
      <w:pPr>
        <w:pStyle w:val="a6"/>
        <w:ind w:firstLine="709"/>
        <w:rPr>
          <w:rFonts w:eastAsia="Calibri"/>
          <w:lang w:eastAsia="en-US"/>
        </w:rPr>
      </w:pPr>
      <w:r w:rsidRPr="00E867BB">
        <w:rPr>
          <w:rFonts w:eastAsia="Calibri"/>
          <w:lang w:eastAsia="en-US"/>
        </w:rPr>
        <w:t xml:space="preserve">3. </w:t>
      </w:r>
      <w:r w:rsidR="00616C02" w:rsidRPr="00E867BB">
        <w:t xml:space="preserve">Дума </w:t>
      </w:r>
      <w:r w:rsidR="00616C02" w:rsidRPr="00E867BB">
        <w:rPr>
          <w:rFonts w:eastAsia="Calibri"/>
          <w:lang w:eastAsia="en-US"/>
        </w:rPr>
        <w:t>избирает заместителя председателя Думы Горнозаводского муниципального округа в порядке, установленном абзацем вторым части первой настоящей статьи.</w:t>
      </w:r>
    </w:p>
    <w:p w:rsidR="00F75208" w:rsidRPr="00E867BB" w:rsidRDefault="00F75208" w:rsidP="00820D94">
      <w:pPr>
        <w:pStyle w:val="a6"/>
        <w:ind w:firstLine="709"/>
        <w:rPr>
          <w:rFonts w:eastAsia="Calibri"/>
          <w:lang w:eastAsia="en-US"/>
        </w:rPr>
      </w:pPr>
      <w:r w:rsidRPr="00E867BB">
        <w:rPr>
          <w:rFonts w:eastAsia="Calibri"/>
          <w:lang w:eastAsia="en-US"/>
        </w:rPr>
        <w:t xml:space="preserve">В отсутствие председателя </w:t>
      </w:r>
      <w:r w:rsidRPr="00E867BB">
        <w:t xml:space="preserve">Думы </w:t>
      </w:r>
      <w:r w:rsidR="00616C02" w:rsidRPr="00E867BB">
        <w:t>Горнозаводского</w:t>
      </w:r>
      <w:r w:rsidRPr="00E867BB">
        <w:t xml:space="preserve"> муниципального округа</w:t>
      </w:r>
      <w:r w:rsidRPr="00E867BB">
        <w:rPr>
          <w:rFonts w:eastAsia="Calibri"/>
          <w:lang w:eastAsia="en-US"/>
        </w:rPr>
        <w:t xml:space="preserve"> его функции выполняет заместитель председателя </w:t>
      </w:r>
      <w:r w:rsidRPr="00E867BB">
        <w:t>Думы</w:t>
      </w:r>
      <w:r w:rsidRPr="00E867BB">
        <w:rPr>
          <w:rFonts w:eastAsia="Calibri"/>
          <w:lang w:eastAsia="en-US"/>
        </w:rPr>
        <w:t>.</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2</w:t>
      </w:r>
      <w:r w:rsidR="00125D4E" w:rsidRPr="00E867BB">
        <w:rPr>
          <w:rFonts w:ascii="Times New Roman" w:hAnsi="Times New Roman"/>
          <w:sz w:val="28"/>
        </w:rPr>
        <w:t>6</w:t>
      </w:r>
      <w:r w:rsidRPr="00E867BB">
        <w:rPr>
          <w:rFonts w:ascii="Times New Roman" w:hAnsi="Times New Roman"/>
          <w:sz w:val="28"/>
        </w:rPr>
        <w:t xml:space="preserve">. Глава </w:t>
      </w:r>
      <w:r w:rsidR="00616C02"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w:t>
      </w:r>
    </w:p>
    <w:p w:rsidR="00F75208" w:rsidRPr="00E867BB" w:rsidRDefault="00F75208" w:rsidP="00820D94">
      <w:pPr>
        <w:pStyle w:val="a6"/>
        <w:ind w:firstLine="709"/>
      </w:pPr>
      <w:r w:rsidRPr="00E867BB">
        <w:t xml:space="preserve">1. Глава </w:t>
      </w:r>
      <w:r w:rsidR="00616C02" w:rsidRPr="00E867BB">
        <w:t>Горнозаводского</w:t>
      </w:r>
      <w:r w:rsidRPr="00E867BB">
        <w:t xml:space="preserve"> муниципального округа является высшим должностным лицом </w:t>
      </w:r>
      <w:r w:rsidR="00616C02" w:rsidRPr="00E867BB">
        <w:t xml:space="preserve">Горнозаводского </w:t>
      </w:r>
      <w:r w:rsidRPr="00E867BB">
        <w:t>муниципального округа и наделяется настоящим Уставом в соответствии с Федеральным законом от 06</w:t>
      </w:r>
      <w:r w:rsidR="00616C02" w:rsidRPr="00E867BB">
        <w:t xml:space="preserve"> октября 20</w:t>
      </w:r>
      <w:r w:rsidRPr="00E867BB">
        <w:t xml:space="preserve">03 </w:t>
      </w:r>
      <w:r w:rsidR="00616C02" w:rsidRPr="00E867BB">
        <w:t xml:space="preserve">г. </w:t>
      </w:r>
      <w:r w:rsidRPr="00E867BB">
        <w:t>№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F75208" w:rsidRPr="00E867BB" w:rsidRDefault="00F75208" w:rsidP="00820D94">
      <w:pPr>
        <w:pStyle w:val="a6"/>
        <w:ind w:firstLine="709"/>
        <w:rPr>
          <w:rFonts w:eastAsia="Calibri"/>
          <w:lang w:eastAsia="en-US"/>
        </w:rPr>
      </w:pPr>
      <w:r w:rsidRPr="00E867BB">
        <w:rPr>
          <w:rFonts w:eastAsia="Calibri"/>
          <w:lang w:eastAsia="en-US"/>
        </w:rPr>
        <w:t xml:space="preserve">Глава </w:t>
      </w:r>
      <w:r w:rsidR="00616C02" w:rsidRPr="00E867BB">
        <w:t>Горнозаводского</w:t>
      </w:r>
      <w:r w:rsidRPr="00E867BB">
        <w:t xml:space="preserve"> муниципального округа</w:t>
      </w:r>
      <w:r w:rsidRPr="00E867BB">
        <w:rPr>
          <w:rFonts w:eastAsia="Calibri"/>
          <w:lang w:eastAsia="en-US"/>
        </w:rPr>
        <w:t xml:space="preserve"> возглавляет администрацию </w:t>
      </w:r>
      <w:r w:rsidR="00616C02" w:rsidRPr="00E867BB">
        <w:rPr>
          <w:rFonts w:eastAsia="Calibri"/>
          <w:lang w:eastAsia="en-US"/>
        </w:rPr>
        <w:t>Горнозаводского</w:t>
      </w:r>
      <w:r w:rsidRPr="00E867BB">
        <w:rPr>
          <w:rFonts w:eastAsia="Calibri"/>
          <w:lang w:eastAsia="en-US"/>
        </w:rPr>
        <w:t xml:space="preserve"> муниципального округа.</w:t>
      </w:r>
    </w:p>
    <w:p w:rsidR="00F75208" w:rsidRPr="00E867BB" w:rsidRDefault="00F75208" w:rsidP="00820D94">
      <w:pPr>
        <w:pStyle w:val="a6"/>
        <w:ind w:firstLine="709"/>
      </w:pPr>
      <w:r w:rsidRPr="00E867BB">
        <w:t xml:space="preserve">Глава </w:t>
      </w:r>
      <w:r w:rsidR="00616C02" w:rsidRPr="00E867BB">
        <w:t>Горнозаводского</w:t>
      </w:r>
      <w:r w:rsidRPr="00E867BB">
        <w:t xml:space="preserve"> муниципального округа осуществляет свои полномочия </w:t>
      </w:r>
      <w:r w:rsidR="00616C02" w:rsidRPr="00E867BB">
        <w:t>на постоянной основе.</w:t>
      </w:r>
    </w:p>
    <w:p w:rsidR="00F75208" w:rsidRPr="00E867BB" w:rsidRDefault="00F75208" w:rsidP="00820D94">
      <w:pPr>
        <w:pStyle w:val="a6"/>
        <w:ind w:firstLine="709"/>
        <w:rPr>
          <w:rFonts w:eastAsia="Calibri"/>
          <w:lang w:eastAsia="en-US"/>
        </w:rPr>
      </w:pPr>
      <w:r w:rsidRPr="00E867BB">
        <w:t xml:space="preserve">2. </w:t>
      </w:r>
      <w:r w:rsidRPr="00E867BB">
        <w:rPr>
          <w:rFonts w:eastAsia="Calibri"/>
          <w:lang w:eastAsia="en-US"/>
        </w:rPr>
        <w:t xml:space="preserve">Глава </w:t>
      </w:r>
      <w:r w:rsidR="0003012D" w:rsidRPr="00E867BB">
        <w:t>Горнозаводского</w:t>
      </w:r>
      <w:r w:rsidRPr="00E867BB">
        <w:t xml:space="preserve"> муниципального округа</w:t>
      </w:r>
      <w:r w:rsidRPr="00E867BB">
        <w:rPr>
          <w:rFonts w:eastAsia="Calibri"/>
          <w:lang w:eastAsia="en-US"/>
        </w:rPr>
        <w:t xml:space="preserve"> избирается </w:t>
      </w:r>
      <w:r w:rsidRPr="00E867BB">
        <w:t xml:space="preserve">Думой </w:t>
      </w:r>
      <w:r w:rsidR="0003012D" w:rsidRPr="00E867BB">
        <w:t>Горнозаводского</w:t>
      </w:r>
      <w:r w:rsidRPr="00E867BB">
        <w:t xml:space="preserve"> муниципального округа</w:t>
      </w:r>
      <w:r w:rsidRPr="00E867BB">
        <w:rPr>
          <w:rFonts w:eastAsia="Calibri"/>
          <w:lang w:eastAsia="en-US"/>
        </w:rPr>
        <w:t xml:space="preserve"> из числа кандидатов, представленных конкурсной комиссией по результатам конкурса.</w:t>
      </w:r>
    </w:p>
    <w:p w:rsidR="00F75208" w:rsidRPr="00E867BB" w:rsidRDefault="00F75208" w:rsidP="00820D94">
      <w:pPr>
        <w:pStyle w:val="a6"/>
        <w:ind w:firstLine="709"/>
      </w:pPr>
      <w:r w:rsidRPr="00E867BB">
        <w:rPr>
          <w:rFonts w:eastAsia="Calibri"/>
          <w:lang w:eastAsia="en-US"/>
        </w:rPr>
        <w:t xml:space="preserve">Порядок проведения конкурса по отбору кандидатур на должность главы </w:t>
      </w:r>
      <w:r w:rsidR="0003012D" w:rsidRPr="00E867BB">
        <w:rPr>
          <w:rFonts w:eastAsia="Calibri"/>
          <w:lang w:eastAsia="en-US"/>
        </w:rPr>
        <w:t xml:space="preserve">Горнозаводского </w:t>
      </w:r>
      <w:r w:rsidRPr="00E867BB">
        <w:rPr>
          <w:rFonts w:eastAsia="Calibri"/>
          <w:lang w:eastAsia="en-US"/>
        </w:rPr>
        <w:t xml:space="preserve">муниципального </w:t>
      </w:r>
      <w:r w:rsidR="0003012D" w:rsidRPr="00E867BB">
        <w:rPr>
          <w:rFonts w:eastAsia="Calibri"/>
          <w:lang w:eastAsia="en-US"/>
        </w:rPr>
        <w:t>округа</w:t>
      </w:r>
      <w:r w:rsidRPr="00E867BB">
        <w:rPr>
          <w:rFonts w:eastAsia="Calibri"/>
          <w:lang w:eastAsia="en-US"/>
        </w:rPr>
        <w:t xml:space="preserve"> устанавливается </w:t>
      </w:r>
      <w:r w:rsidRPr="00E867BB">
        <w:t xml:space="preserve">Думой </w:t>
      </w:r>
      <w:r w:rsidR="0003012D"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F75208" w:rsidRPr="00E867BB" w:rsidRDefault="00F75208" w:rsidP="00820D94">
      <w:pPr>
        <w:pStyle w:val="a6"/>
        <w:ind w:firstLine="709"/>
      </w:pPr>
      <w:r w:rsidRPr="00E867BB">
        <w:t xml:space="preserve">Общее число членов конкурсной комиссии в </w:t>
      </w:r>
      <w:r w:rsidR="00B05147" w:rsidRPr="00E867BB">
        <w:t>Горнозаводском</w:t>
      </w:r>
      <w:r w:rsidRPr="00E867BB">
        <w:t xml:space="preserve"> муниципальном округе устанавливается Думой </w:t>
      </w:r>
      <w:r w:rsidR="00B05147"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lastRenderedPageBreak/>
        <w:t xml:space="preserve">Половина членов конкурсной комиссии назначается Думой </w:t>
      </w:r>
      <w:r w:rsidR="00480A9A" w:rsidRPr="00E867BB">
        <w:t>Горнозаводского</w:t>
      </w:r>
      <w:r w:rsidRPr="00E867BB">
        <w:t xml:space="preserve"> муниципального округа, а другая половина – губернатором Пермского края.</w:t>
      </w:r>
    </w:p>
    <w:p w:rsidR="00F75208" w:rsidRPr="00E867BB" w:rsidRDefault="00F75208" w:rsidP="00820D94">
      <w:pPr>
        <w:pStyle w:val="a6"/>
        <w:ind w:firstLine="709"/>
      </w:pPr>
      <w:r w:rsidRPr="00E867BB">
        <w:t xml:space="preserve">Кандидатом на должность глава </w:t>
      </w:r>
      <w:r w:rsidR="00480A9A" w:rsidRPr="00E867BB">
        <w:t>Горнозаводского</w:t>
      </w:r>
      <w:r w:rsidRPr="00E867BB">
        <w:t xml:space="preserve"> муниципального округа может быть зарегистрирован гражданин, который на день проведения конкурса не имеет в соответствии с Федеральным законом от 12 июня 2002 г</w:t>
      </w:r>
      <w:r w:rsidR="00480A9A" w:rsidRPr="00E867BB">
        <w:t>.</w:t>
      </w:r>
      <w:r w:rsidRPr="00E867BB">
        <w:t xml:space="preserve">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F75208" w:rsidRPr="00E867BB" w:rsidRDefault="00F75208" w:rsidP="00820D94">
      <w:pPr>
        <w:pStyle w:val="a6"/>
        <w:ind w:firstLine="709"/>
      </w:pPr>
      <w:r w:rsidRPr="00E867BB">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w:t>
      </w:r>
      <w:r w:rsidR="00480A9A" w:rsidRPr="00E867BB">
        <w:t>Горнозаводского</w:t>
      </w:r>
      <w:r w:rsidRPr="00E867BB">
        <w:t xml:space="preserve"> муниципального округа полномочий по решению вопросов местного значения.</w:t>
      </w:r>
    </w:p>
    <w:p w:rsidR="00F75208" w:rsidRPr="00E867BB" w:rsidRDefault="00F75208" w:rsidP="00820D94">
      <w:pPr>
        <w:pStyle w:val="a6"/>
        <w:ind w:firstLine="709"/>
        <w:rPr>
          <w:iCs/>
        </w:rPr>
      </w:pPr>
      <w:r w:rsidRPr="00E867BB">
        <w:rPr>
          <w:iCs/>
        </w:rPr>
        <w:t>К кандидатам на должность главы муниципального округа устанавливаются следующие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округа отдельных государственных полномочий, переданных органам местного самоуправления:</w:t>
      </w:r>
    </w:p>
    <w:p w:rsidR="00F75208" w:rsidRPr="00E867BB" w:rsidRDefault="00F75208" w:rsidP="00820D94">
      <w:pPr>
        <w:pStyle w:val="a6"/>
        <w:ind w:firstLine="709"/>
        <w:rPr>
          <w:iCs/>
        </w:rPr>
      </w:pPr>
      <w:r w:rsidRPr="00E867BB">
        <w:rPr>
          <w:iCs/>
        </w:rPr>
        <w:t>наличие высшего образования;</w:t>
      </w:r>
    </w:p>
    <w:p w:rsidR="00F75208" w:rsidRPr="00E867BB" w:rsidRDefault="00F75208" w:rsidP="00820D94">
      <w:pPr>
        <w:pStyle w:val="a6"/>
        <w:ind w:firstLine="709"/>
        <w:rPr>
          <w:iCs/>
        </w:rPr>
      </w:pPr>
      <w:r w:rsidRPr="00E867BB">
        <w:rPr>
          <w:iCs/>
        </w:rPr>
        <w:t>наличие стажа муниципальной службы (государственной службы) не менее четырех лет или стажа работы по специальности не менее пяти лет (в том числе наличие стажа работы на руководящей должности не менее трех лет).</w:t>
      </w:r>
    </w:p>
    <w:p w:rsidR="00F75208" w:rsidRPr="00E867BB" w:rsidRDefault="00F75208" w:rsidP="00820D94">
      <w:pPr>
        <w:pStyle w:val="a6"/>
        <w:ind w:firstLine="709"/>
        <w:rPr>
          <w:iCs/>
        </w:rPr>
      </w:pPr>
      <w:r w:rsidRPr="00E867BB">
        <w:rPr>
          <w:iCs/>
        </w:rPr>
        <w:t>Под руководящей должностью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организации, а также должность руководителя (заместителя) их структурного подразделения.</w:t>
      </w:r>
    </w:p>
    <w:p w:rsidR="00F75208" w:rsidRPr="00E867BB" w:rsidRDefault="00F75208" w:rsidP="00820D94">
      <w:pPr>
        <w:pStyle w:val="a6"/>
        <w:ind w:firstLine="709"/>
      </w:pPr>
      <w:r w:rsidRPr="00E867BB">
        <w:t xml:space="preserve">Думе </w:t>
      </w:r>
      <w:r w:rsidR="00B65007" w:rsidRPr="00E867BB">
        <w:t>Горнозаводского</w:t>
      </w:r>
      <w:r w:rsidRPr="00E867BB">
        <w:t xml:space="preserve"> муниципального округа для проведения голосования по кандидатурам на должность главы </w:t>
      </w:r>
      <w:r w:rsidR="00B65007" w:rsidRPr="00E867BB">
        <w:t>Горнозаводского</w:t>
      </w:r>
      <w:r w:rsidRPr="00E867BB">
        <w:t xml:space="preserve"> муниципального округа представляется не менее двух зарегистрированных конкурсной комиссией кандидатов.</w:t>
      </w:r>
    </w:p>
    <w:p w:rsidR="00B65007" w:rsidRPr="00E867BB" w:rsidRDefault="00F75208" w:rsidP="00820D94">
      <w:pPr>
        <w:pStyle w:val="a6"/>
        <w:ind w:firstLine="709"/>
      </w:pPr>
      <w:r w:rsidRPr="00E867BB">
        <w:t xml:space="preserve">Срок полномочий главы </w:t>
      </w:r>
      <w:r w:rsidR="00B65007" w:rsidRPr="00E867BB">
        <w:t>Горнозаводского</w:t>
      </w:r>
      <w:r w:rsidRPr="00E867BB">
        <w:t xml:space="preserve"> муниципального округа составляет 5 лет</w:t>
      </w:r>
      <w:r w:rsidR="00B65007" w:rsidRPr="00E867BB">
        <w:t>.</w:t>
      </w:r>
    </w:p>
    <w:p w:rsidR="00F75208" w:rsidRPr="00E867BB" w:rsidRDefault="00F75208" w:rsidP="00820D94">
      <w:pPr>
        <w:pStyle w:val="a6"/>
        <w:ind w:firstLine="709"/>
        <w:rPr>
          <w:iCs/>
        </w:rPr>
      </w:pPr>
      <w:r w:rsidRPr="00E867BB">
        <w:rPr>
          <w:iCs/>
        </w:rPr>
        <w:t xml:space="preserve">Полномочия </w:t>
      </w:r>
      <w:r w:rsidRPr="00E867BB">
        <w:t xml:space="preserve">главы </w:t>
      </w:r>
      <w:r w:rsidR="00B65007" w:rsidRPr="00E867BB">
        <w:t>Горнозаводского</w:t>
      </w:r>
      <w:r w:rsidRPr="00E867BB">
        <w:t xml:space="preserve"> муниципального округа</w:t>
      </w:r>
      <w:r w:rsidRPr="00E867BB">
        <w:rPr>
          <w:iCs/>
        </w:rPr>
        <w:t xml:space="preserve"> начинаются со дня его вступления в должность и прекращаются в день вступления в должность вновь избранного </w:t>
      </w:r>
      <w:r w:rsidRPr="00E867BB">
        <w:t xml:space="preserve">главы </w:t>
      </w:r>
      <w:r w:rsidR="00B65007" w:rsidRPr="00E867BB">
        <w:t>Горнозаводского</w:t>
      </w:r>
      <w:r w:rsidRPr="00E867BB">
        <w:t xml:space="preserve"> муниципального округа</w:t>
      </w:r>
      <w:r w:rsidRPr="00E867BB">
        <w:rPr>
          <w:iCs/>
        </w:rPr>
        <w:t>.</w:t>
      </w:r>
    </w:p>
    <w:p w:rsidR="00B65007" w:rsidRPr="00E867BB" w:rsidRDefault="00B65007" w:rsidP="00820D94">
      <w:pPr>
        <w:spacing w:line="360" w:lineRule="exact"/>
        <w:ind w:firstLine="709"/>
        <w:jc w:val="both"/>
      </w:pPr>
      <w:r w:rsidRPr="00E867BB">
        <w:t>Глава муниципального округа вступает в должность не позднее 10 дней со дня его избрания.</w:t>
      </w:r>
    </w:p>
    <w:p w:rsidR="00B65007" w:rsidRPr="00E867BB" w:rsidRDefault="00B65007" w:rsidP="00820D94">
      <w:pPr>
        <w:spacing w:line="360" w:lineRule="exact"/>
        <w:ind w:firstLine="709"/>
        <w:jc w:val="both"/>
      </w:pPr>
      <w:r w:rsidRPr="00E867BB">
        <w:rPr>
          <w:bCs/>
        </w:rPr>
        <w:lastRenderedPageBreak/>
        <w:t>При вступлении в должность глава муниципального округа присягает на Конституции Российской Федерации и настоящем Уставе, зачитывает текст присяги: «Вступая в должность главы муниципального округа – главы администрации Горнозаводского муниципального округа, клянусь при осуществлении своих полномочий высшего должностного лица Горнозаводского муниципального округа уважать и охранять права и свободы человека и гражданина, соблюдать Конституцию Российской Федерации и Устав Горнозаводского муниципального округа, защищать и отстаивать интересы Горнозаводского муниципального округа в Пермском крае и за его пределами, способствовать становлению и развитию гражданского общества и местного самоуправления. Клянусь достойно и верно служить народу, доверенную мне власть употребить во благо родного края».</w:t>
      </w:r>
    </w:p>
    <w:p w:rsidR="00F75208" w:rsidRPr="00E867BB" w:rsidRDefault="00F75208" w:rsidP="00820D94">
      <w:pPr>
        <w:pStyle w:val="a6"/>
        <w:ind w:firstLine="709"/>
      </w:pPr>
      <w:r w:rsidRPr="00E867BB">
        <w:t xml:space="preserve">3. Глава </w:t>
      </w:r>
      <w:r w:rsidR="00B65007" w:rsidRPr="00E867BB">
        <w:t>Горнозаводского</w:t>
      </w:r>
      <w:r w:rsidRPr="00E867BB">
        <w:t xml:space="preserve"> муниципального округа в пределах полномочий, установленных Федеральным законом от 06</w:t>
      </w:r>
      <w:r w:rsidR="00B65007" w:rsidRPr="00E867BB">
        <w:t xml:space="preserve"> октября </w:t>
      </w:r>
      <w:r w:rsidRPr="00E867BB">
        <w:t>2003</w:t>
      </w:r>
      <w:r w:rsidR="00B65007"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t xml:space="preserve">1) представляет </w:t>
      </w:r>
      <w:r w:rsidR="00B65007" w:rsidRPr="00E867BB">
        <w:t>Горнозаводский</w:t>
      </w:r>
      <w:r w:rsidRPr="00E867BB">
        <w:t xml:space="preserve">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B65007"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2) подписывает и обнародует в порядке, установленном настоящим Уставом нормативные правовые акты, принятые Думой </w:t>
      </w:r>
      <w:r w:rsidR="00B65007"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3) издает в пределах своих полномочий правовые акты;</w:t>
      </w:r>
    </w:p>
    <w:p w:rsidR="00F75208" w:rsidRPr="00E867BB" w:rsidRDefault="00F75208" w:rsidP="00820D94">
      <w:pPr>
        <w:pStyle w:val="a6"/>
        <w:ind w:firstLine="709"/>
      </w:pPr>
      <w:r w:rsidRPr="00E867BB">
        <w:t xml:space="preserve">4) вправе требовать созыва внеочередного заседания Думы </w:t>
      </w:r>
      <w:r w:rsidR="00B65007"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Пермского края.</w:t>
      </w:r>
    </w:p>
    <w:p w:rsidR="00F75208" w:rsidRPr="00E867BB" w:rsidRDefault="00F75208" w:rsidP="00820D94">
      <w:pPr>
        <w:pStyle w:val="a6"/>
        <w:ind w:firstLine="709"/>
      </w:pPr>
      <w:r w:rsidRPr="00E867BB">
        <w:rPr>
          <w:rFonts w:cs="Arial"/>
        </w:rPr>
        <w:t xml:space="preserve">6) представляет Думе </w:t>
      </w:r>
      <w:r w:rsidR="003A2F3E" w:rsidRPr="00E867BB">
        <w:rPr>
          <w:rFonts w:cs="Arial"/>
        </w:rPr>
        <w:t>Горнозаводского</w:t>
      </w:r>
      <w:r w:rsidRPr="00E867BB">
        <w:rPr>
          <w:rFonts w:cs="Arial"/>
        </w:rPr>
        <w:t xml:space="preserve"> муниципального округа ежегодные отчеты о результатах своей деятельности и о результатах деятельности администрации </w:t>
      </w:r>
      <w:r w:rsidR="003A2F3E" w:rsidRPr="00E867BB">
        <w:rPr>
          <w:rFonts w:cs="Arial"/>
        </w:rPr>
        <w:t>Горнозаводского</w:t>
      </w:r>
      <w:r w:rsidRPr="00E867BB">
        <w:rPr>
          <w:rFonts w:cs="Arial"/>
        </w:rPr>
        <w:t xml:space="preserve"> муниципального округа и иных подведомственных ему органов местного самоуправления, в том числе о решении вопросов, поставленных Думой </w:t>
      </w:r>
      <w:r w:rsidR="003A2F3E" w:rsidRPr="00E867BB">
        <w:rPr>
          <w:rFonts w:cs="Arial"/>
        </w:rPr>
        <w:t>Горнозаводского</w:t>
      </w:r>
      <w:r w:rsidRPr="00E867BB">
        <w:rPr>
          <w:rFonts w:cs="Arial"/>
        </w:rPr>
        <w:t xml:space="preserve"> муниципального округа;</w:t>
      </w:r>
    </w:p>
    <w:p w:rsidR="00F75208" w:rsidRPr="00E867BB" w:rsidRDefault="00F75208" w:rsidP="00820D94">
      <w:pPr>
        <w:pStyle w:val="a6"/>
        <w:ind w:firstLine="709"/>
      </w:pPr>
      <w:r w:rsidRPr="00E867BB">
        <w:t xml:space="preserve">7) обеспечивает осуществление администрацией </w:t>
      </w:r>
      <w:r w:rsidR="00A267CF" w:rsidRPr="00E867BB">
        <w:t>Горнозаводского</w:t>
      </w:r>
      <w:r w:rsidRPr="00E867BB">
        <w:t xml:space="preserve">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Пермского края.</w:t>
      </w:r>
    </w:p>
    <w:p w:rsidR="00F75208" w:rsidRPr="00E867BB" w:rsidRDefault="00F75208" w:rsidP="00820D94">
      <w:pPr>
        <w:pStyle w:val="a6"/>
        <w:ind w:firstLine="709"/>
      </w:pPr>
      <w:r w:rsidRPr="00E867BB">
        <w:t xml:space="preserve">Глава </w:t>
      </w:r>
      <w:r w:rsidR="00A267CF" w:rsidRPr="00E867BB">
        <w:t>Горнозаводского</w:t>
      </w:r>
      <w:r w:rsidRPr="00E867BB">
        <w:t xml:space="preserve"> муниципального округа обладает всей полнотой полномочий по решению вопросов местного значения, не отнесенных </w:t>
      </w:r>
      <w:r w:rsidRPr="00E867BB">
        <w:lastRenderedPageBreak/>
        <w:t xml:space="preserve">законодательством Российской Федерации и настоящим Уставом к компетенции других органов и должностных лиц местного самоуправления </w:t>
      </w:r>
      <w:r w:rsidR="00A267CF"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rPr>
          <w:iCs/>
        </w:rPr>
        <w:t xml:space="preserve">4. </w:t>
      </w:r>
      <w:r w:rsidRPr="00E867BB">
        <w:t xml:space="preserve">Глава </w:t>
      </w:r>
      <w:r w:rsidR="00A267CF" w:rsidRPr="00E867BB">
        <w:t>Горнозаводского</w:t>
      </w:r>
      <w:r w:rsidRPr="00E867BB">
        <w:t xml:space="preserve"> муниципального округа</w:t>
      </w:r>
      <w:r w:rsidRPr="00E867BB">
        <w:rPr>
          <w:iCs/>
        </w:rPr>
        <w:t xml:space="preserve"> определяет орган местного самоуправления, уполномоченный на осуществление полномочий в сфере </w:t>
      </w:r>
      <w:proofErr w:type="spellStart"/>
      <w:r w:rsidRPr="00E867BB">
        <w:rPr>
          <w:iCs/>
        </w:rPr>
        <w:t>муниципально</w:t>
      </w:r>
      <w:proofErr w:type="spellEnd"/>
      <w:r w:rsidRPr="00E867BB">
        <w:rPr>
          <w:iCs/>
        </w:rPr>
        <w:t xml:space="preserve">-частного партнерства, принимает решения о реализации проекта </w:t>
      </w:r>
      <w:proofErr w:type="spellStart"/>
      <w:r w:rsidRPr="00E867BB">
        <w:rPr>
          <w:iCs/>
        </w:rPr>
        <w:t>муниципально</w:t>
      </w:r>
      <w:proofErr w:type="spellEnd"/>
      <w:r w:rsidRPr="00E867BB">
        <w:rPr>
          <w:iCs/>
        </w:rPr>
        <w:t>-частного партнерства в случаях и порядке, установленных законодательством в сфере</w:t>
      </w:r>
      <w:r w:rsidRPr="00E867BB">
        <w:t xml:space="preserve"> </w:t>
      </w:r>
      <w:proofErr w:type="spellStart"/>
      <w:r w:rsidRPr="00E867BB">
        <w:t>муниципально</w:t>
      </w:r>
      <w:proofErr w:type="spellEnd"/>
      <w:r w:rsidRPr="00E867BB">
        <w:t>-частного партнерства.</w:t>
      </w:r>
    </w:p>
    <w:p w:rsidR="00F75208" w:rsidRPr="00E867BB" w:rsidRDefault="00F75208" w:rsidP="00820D94">
      <w:pPr>
        <w:pStyle w:val="a6"/>
        <w:ind w:firstLine="709"/>
      </w:pPr>
      <w:r w:rsidRPr="00E867BB">
        <w:t xml:space="preserve">5. Глава </w:t>
      </w:r>
      <w:r w:rsidR="00A267CF" w:rsidRPr="00E867BB">
        <w:t>Горнозаводского</w:t>
      </w:r>
      <w:r w:rsidRPr="00E867BB">
        <w:t xml:space="preserve"> муниципального округа подконтролен и подотчетен населению и Думе муниципального округа.</w:t>
      </w:r>
    </w:p>
    <w:p w:rsidR="00F75208" w:rsidRPr="00E867BB" w:rsidRDefault="00F75208" w:rsidP="00820D94">
      <w:pPr>
        <w:pStyle w:val="a6"/>
        <w:ind w:firstLine="709"/>
      </w:pPr>
      <w:r w:rsidRPr="00E867BB">
        <w:t xml:space="preserve">6. Глава </w:t>
      </w:r>
      <w:r w:rsidR="00A267CF" w:rsidRPr="00E867BB">
        <w:t>Горнозаводского</w:t>
      </w:r>
      <w:r w:rsidRPr="00E867BB">
        <w:t xml:space="preserve"> муниципального округа должен соблюдать ограничения, запреты, исполнять обязанности, которые установлены Федеральным</w:t>
      </w:r>
      <w:r w:rsidR="00A267CF" w:rsidRPr="00E867BB">
        <w:t>и</w:t>
      </w:r>
      <w:r w:rsidRPr="00E867BB">
        <w:t xml:space="preserve"> </w:t>
      </w:r>
      <w:hyperlink r:id="rId31" w:history="1">
        <w:r w:rsidRPr="00E867BB">
          <w:t>закон</w:t>
        </w:r>
        <w:r w:rsidR="00A267CF" w:rsidRPr="00E867BB">
          <w:t>ами</w:t>
        </w:r>
      </w:hyperlink>
      <w:r w:rsidRPr="00E867BB">
        <w:t xml:space="preserve"> от 25 декабря 2008 г</w:t>
      </w:r>
      <w:r w:rsidR="00A267CF" w:rsidRPr="00E867BB">
        <w:t>.</w:t>
      </w:r>
      <w:r w:rsidRPr="00E867BB">
        <w:t xml:space="preserve"> № 273-ФЗ «О противодействии коррупции», от </w:t>
      </w:r>
      <w:r w:rsidR="00A267CF" w:rsidRPr="00E867BB">
        <w:t>0</w:t>
      </w:r>
      <w:r w:rsidRPr="00E867BB">
        <w:t>3 декабря 2012 г</w:t>
      </w:r>
      <w:r w:rsidR="00A267CF" w:rsidRPr="00E867BB">
        <w:t>.</w:t>
      </w:r>
      <w:r w:rsidRPr="00E867BB">
        <w:t xml:space="preserve"> № 230-ФЗ «О контроле за соответствием расходов лиц, замещающих государственные должности, и иных лиц их доходам», от </w:t>
      </w:r>
      <w:r w:rsidR="00A267CF" w:rsidRPr="00E867BB">
        <w:t>0</w:t>
      </w:r>
      <w:r w:rsidRPr="00E867BB">
        <w:t>7 мая 2013 г</w:t>
      </w:r>
      <w:r w:rsidR="00A267CF" w:rsidRPr="00E867BB">
        <w:t>.</w:t>
      </w:r>
      <w:r w:rsidRPr="00E867BB">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75208" w:rsidRPr="00E867BB" w:rsidRDefault="00F75208" w:rsidP="00820D94">
      <w:pPr>
        <w:pStyle w:val="a6"/>
        <w:ind w:firstLine="709"/>
      </w:pPr>
      <w:r w:rsidRPr="00E867BB">
        <w:rPr>
          <w:rFonts w:cs="Arial"/>
        </w:rPr>
        <w:t xml:space="preserve">6.1 Глава </w:t>
      </w:r>
      <w:r w:rsidR="005A68E3" w:rsidRPr="00E867BB">
        <w:t>Горнозаводского</w:t>
      </w:r>
      <w:r w:rsidRPr="00E867BB">
        <w:t xml:space="preserve"> муниципального округа </w:t>
      </w:r>
      <w:r w:rsidRPr="00E867BB">
        <w:rPr>
          <w:rFonts w:cs="Arial"/>
        </w:rPr>
        <w:t xml:space="preserve">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E867BB">
        <w:t>от 06</w:t>
      </w:r>
      <w:r w:rsidR="005A68E3" w:rsidRPr="00E867BB">
        <w:t xml:space="preserve"> октября </w:t>
      </w:r>
      <w:r w:rsidRPr="00E867BB">
        <w:t>2003</w:t>
      </w:r>
      <w:r w:rsidR="005A68E3" w:rsidRPr="00E867BB">
        <w:t xml:space="preserve"> г.</w:t>
      </w:r>
      <w:r w:rsidRPr="00E867BB">
        <w:t xml:space="preserve"> № 131-ФЗ «Об общих принципах организации местного самоуправления в Российской Федерации» </w:t>
      </w:r>
      <w:r w:rsidRPr="00E867BB">
        <w:rPr>
          <w:rFonts w:cs="Arial"/>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w:t>
      </w:r>
      <w:r w:rsidR="005A68E3" w:rsidRPr="00E867BB">
        <w:rPr>
          <w:rFonts w:cs="Arial"/>
        </w:rPr>
        <w:t>.</w:t>
      </w:r>
      <w:r w:rsidRPr="00E867BB">
        <w:rPr>
          <w:rFonts w:cs="Arial"/>
        </w:rPr>
        <w:t xml:space="preserve"> № 273-ФЗ «О противодействии коррупции».</w:t>
      </w:r>
    </w:p>
    <w:p w:rsidR="00F75208" w:rsidRPr="00E867BB" w:rsidRDefault="00F75208" w:rsidP="00820D94">
      <w:pPr>
        <w:pStyle w:val="a6"/>
        <w:ind w:firstLine="709"/>
      </w:pPr>
      <w:r w:rsidRPr="00E867BB">
        <w:t xml:space="preserve">7. Полномочия главы </w:t>
      </w:r>
      <w:r w:rsidR="005A68E3" w:rsidRPr="00E867BB">
        <w:t>Горнозаводского</w:t>
      </w:r>
      <w:r w:rsidRPr="00E867BB">
        <w:t xml:space="preserve"> муниципального округа прекращаются досрочно в случае:</w:t>
      </w:r>
    </w:p>
    <w:p w:rsidR="00F75208" w:rsidRPr="00E867BB" w:rsidRDefault="00F75208" w:rsidP="00820D94">
      <w:pPr>
        <w:pStyle w:val="a6"/>
        <w:ind w:firstLine="709"/>
      </w:pPr>
      <w:r w:rsidRPr="00E867BB">
        <w:t>1) смерти;</w:t>
      </w:r>
    </w:p>
    <w:p w:rsidR="00F75208" w:rsidRPr="00E867BB" w:rsidRDefault="00F75208" w:rsidP="00820D94">
      <w:pPr>
        <w:pStyle w:val="a6"/>
        <w:ind w:firstLine="709"/>
      </w:pPr>
      <w:r w:rsidRPr="00E867BB">
        <w:t>2) отставки по собственному желанию;</w:t>
      </w:r>
    </w:p>
    <w:p w:rsidR="00F75208" w:rsidRPr="00E867BB" w:rsidRDefault="00F75208" w:rsidP="00820D94">
      <w:pPr>
        <w:pStyle w:val="a6"/>
        <w:ind w:firstLine="709"/>
      </w:pPr>
      <w:r w:rsidRPr="00E867BB">
        <w:t>3) удаления в отставку в соответствии со статьей 74.1 Федерального закона от 06</w:t>
      </w:r>
      <w:r w:rsidR="005A68E3" w:rsidRPr="00E867BB">
        <w:t xml:space="preserve"> октября </w:t>
      </w:r>
      <w:r w:rsidRPr="00E867BB">
        <w:t>2003</w:t>
      </w:r>
      <w:r w:rsidR="005A68E3"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lastRenderedPageBreak/>
        <w:t>4) отрешения от должности в соответствии со статьей 74 Федерального закона от 06</w:t>
      </w:r>
      <w:r w:rsidR="005A68E3" w:rsidRPr="00E867BB">
        <w:t xml:space="preserve"> октября </w:t>
      </w:r>
      <w:r w:rsidRPr="00E867BB">
        <w:t>2003</w:t>
      </w:r>
      <w:r w:rsidR="005A68E3"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t>5) признания судом недееспособным или ограниченно дееспособным;</w:t>
      </w:r>
    </w:p>
    <w:p w:rsidR="00F75208" w:rsidRPr="00E867BB" w:rsidRDefault="00F75208" w:rsidP="00820D94">
      <w:pPr>
        <w:pStyle w:val="a6"/>
        <w:ind w:firstLine="709"/>
      </w:pPr>
      <w:r w:rsidRPr="00E867BB">
        <w:t>6) признания судом безвестно отсутствующим или объявления умершим;</w:t>
      </w:r>
    </w:p>
    <w:p w:rsidR="00F75208" w:rsidRPr="00E867BB" w:rsidRDefault="00F75208" w:rsidP="00820D94">
      <w:pPr>
        <w:pStyle w:val="a6"/>
        <w:ind w:firstLine="709"/>
      </w:pPr>
      <w:r w:rsidRPr="00E867BB">
        <w:t>7) вступления в отношении его в законную силу обвинительного приговора суда;</w:t>
      </w:r>
    </w:p>
    <w:p w:rsidR="00F75208" w:rsidRPr="00E867BB" w:rsidRDefault="00F75208" w:rsidP="00820D94">
      <w:pPr>
        <w:pStyle w:val="a6"/>
        <w:ind w:firstLine="709"/>
      </w:pPr>
      <w:r w:rsidRPr="00E867BB">
        <w:t>8) выезда за пределы Российской Федерации на постоянное место жительства;</w:t>
      </w:r>
    </w:p>
    <w:p w:rsidR="00F75208" w:rsidRPr="00E867BB" w:rsidRDefault="00F75208" w:rsidP="00820D94">
      <w:pPr>
        <w:pStyle w:val="a6"/>
        <w:ind w:firstLine="709"/>
      </w:pPr>
      <w:r w:rsidRPr="00E867BB">
        <w:t xml:space="preserve">9) </w:t>
      </w:r>
      <w:r w:rsidRPr="00E867BB">
        <w:rPr>
          <w:rFonts w:cs="Arial"/>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75208" w:rsidRPr="00E867BB" w:rsidRDefault="00F75208" w:rsidP="00820D94">
      <w:pPr>
        <w:pStyle w:val="a6"/>
        <w:ind w:firstLine="709"/>
      </w:pPr>
      <w:r w:rsidRPr="00E867BB">
        <w:t xml:space="preserve">10) установленной в судебном порядке стойкой неспособности по состоянию здоровья осуществлять полномочия главы </w:t>
      </w:r>
      <w:r w:rsidR="005A68E3"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 xml:space="preserve">11) преобразования </w:t>
      </w:r>
      <w:r w:rsidR="005A68E3" w:rsidRPr="00E867BB">
        <w:t>Горнозаводского</w:t>
      </w:r>
      <w:r w:rsidRPr="00E867BB">
        <w:t xml:space="preserve"> муниципального округа, осуществляемого в соответствии со статьей 13 Федерального закона от 06</w:t>
      </w:r>
      <w:r w:rsidR="005A68E3" w:rsidRPr="00E867BB">
        <w:t xml:space="preserve"> октября </w:t>
      </w:r>
      <w:r w:rsidRPr="00E867BB">
        <w:t>2003</w:t>
      </w:r>
      <w:r w:rsidR="005A68E3" w:rsidRPr="00E867BB">
        <w:t xml:space="preserve"> г.</w:t>
      </w:r>
      <w:r w:rsidRPr="00E867BB">
        <w:t xml:space="preserve"> № 131-ФЗ «Об общих принципах организации местного самоуправления в Российской Федерации», а также в случае упразднения </w:t>
      </w:r>
      <w:r w:rsidR="005A68E3"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12) увеличения численности избирателей </w:t>
      </w:r>
      <w:r w:rsidR="005A68E3" w:rsidRPr="00E867BB">
        <w:t>Горнозаводского</w:t>
      </w:r>
      <w:r w:rsidRPr="00E867BB">
        <w:t xml:space="preserve"> муниципального округа более чем на 25 процентов, произошедшего вследствие изменения границ муниципального образования;</w:t>
      </w:r>
    </w:p>
    <w:p w:rsidR="00F75208" w:rsidRPr="00E867BB" w:rsidRDefault="00F75208" w:rsidP="00820D94">
      <w:pPr>
        <w:pStyle w:val="a6"/>
        <w:ind w:firstLine="709"/>
      </w:pPr>
      <w:r w:rsidRPr="00E867BB">
        <w:t>13) несоблюдения ограничений, запретов, неисполнения обязанностей, установленных Федеральным</w:t>
      </w:r>
      <w:r w:rsidR="005A68E3" w:rsidRPr="00E867BB">
        <w:t>и</w:t>
      </w:r>
      <w:r w:rsidRPr="00E867BB">
        <w:t xml:space="preserve"> закон</w:t>
      </w:r>
      <w:r w:rsidR="005A68E3" w:rsidRPr="00E867BB">
        <w:t>ами</w:t>
      </w:r>
      <w:r w:rsidRPr="00E867BB">
        <w:t xml:space="preserve"> от 25</w:t>
      </w:r>
      <w:r w:rsidR="005A68E3" w:rsidRPr="00E867BB">
        <w:t xml:space="preserve"> декабря </w:t>
      </w:r>
      <w:r w:rsidRPr="00E867BB">
        <w:t>2008</w:t>
      </w:r>
      <w:r w:rsidR="005A68E3" w:rsidRPr="00E867BB">
        <w:t xml:space="preserve"> г.</w:t>
      </w:r>
      <w:r w:rsidRPr="00E867BB">
        <w:t xml:space="preserve"> № 273-ФЗ «О противодействии коррупции», от 03</w:t>
      </w:r>
      <w:r w:rsidR="005A68E3" w:rsidRPr="00E867BB">
        <w:t xml:space="preserve"> декабря </w:t>
      </w:r>
      <w:r w:rsidRPr="00E867BB">
        <w:t>2012</w:t>
      </w:r>
      <w:r w:rsidR="005A68E3" w:rsidRPr="00E867BB">
        <w:t xml:space="preserve"> г.</w:t>
      </w:r>
      <w:r w:rsidRPr="00E867BB">
        <w:t xml:space="preserve"> № 230-ФЗ «О контроле за соответствием расходов лиц, замещающих государственные должности, и иных лиц их доходам», от 07</w:t>
      </w:r>
      <w:r w:rsidR="005A68E3" w:rsidRPr="00E867BB">
        <w:t xml:space="preserve"> мая </w:t>
      </w:r>
      <w:r w:rsidRPr="00E867BB">
        <w:t>2013</w:t>
      </w:r>
      <w:r w:rsidR="005A68E3" w:rsidRPr="00E867BB">
        <w:t xml:space="preserve"> г.</w:t>
      </w:r>
      <w:r w:rsidRPr="00E867BB">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E867BB">
        <w:rPr>
          <w:rFonts w:cs="Arial"/>
        </w:rPr>
        <w:t xml:space="preserve">если иное не предусмотрено Федеральным </w:t>
      </w:r>
      <w:r w:rsidRPr="00E867BB">
        <w:rPr>
          <w:rFonts w:cs="Arial"/>
        </w:rPr>
        <w:lastRenderedPageBreak/>
        <w:t>законом от 06</w:t>
      </w:r>
      <w:r w:rsidR="005A68E3" w:rsidRPr="00E867BB">
        <w:rPr>
          <w:rFonts w:cs="Arial"/>
        </w:rPr>
        <w:t xml:space="preserve"> октября </w:t>
      </w:r>
      <w:r w:rsidRPr="00E867BB">
        <w:rPr>
          <w:rFonts w:cs="Arial"/>
        </w:rPr>
        <w:t>2003</w:t>
      </w:r>
      <w:r w:rsidR="005A68E3" w:rsidRPr="00E867BB">
        <w:rPr>
          <w:rFonts w:cs="Arial"/>
        </w:rPr>
        <w:t xml:space="preserve"> г.</w:t>
      </w:r>
      <w:r w:rsidRPr="00E867BB">
        <w:rPr>
          <w:rFonts w:cs="Arial"/>
        </w:rPr>
        <w:t xml:space="preserve"> № 131-ФЗ «Об общих принципах организации местного самоуправления в Российской Федерации».</w:t>
      </w:r>
    </w:p>
    <w:p w:rsidR="001577A6" w:rsidRPr="00E867BB" w:rsidRDefault="00F75208" w:rsidP="00820D94">
      <w:pPr>
        <w:pStyle w:val="a6"/>
        <w:ind w:firstLine="709"/>
      </w:pPr>
      <w:r w:rsidRPr="00E867BB">
        <w:t xml:space="preserve">8. </w:t>
      </w:r>
      <w:r w:rsidR="001577A6" w:rsidRPr="00E867BB">
        <w:t xml:space="preserve">В случае досрочного прекращения полномочий главы Горнозаводского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w:t>
      </w:r>
      <w:r w:rsidR="001577A6" w:rsidRPr="00E867BB">
        <w:rPr>
          <w:bCs/>
        </w:rPr>
        <w:t>открытым голосованием большинством голосов от числа присутствующих на заседании Думы депутатов назначается</w:t>
      </w:r>
      <w:r w:rsidR="002625DB" w:rsidRPr="00E867BB">
        <w:rPr>
          <w:bCs/>
        </w:rPr>
        <w:t xml:space="preserve"> должностное</w:t>
      </w:r>
      <w:r w:rsidR="001577A6" w:rsidRPr="00E867BB">
        <w:rPr>
          <w:bCs/>
        </w:rPr>
        <w:t xml:space="preserve"> лицо, временно исполняющее полномочия главы </w:t>
      </w:r>
      <w:r w:rsidR="00706704" w:rsidRPr="00E867BB">
        <w:rPr>
          <w:bCs/>
        </w:rPr>
        <w:t>муниципального</w:t>
      </w:r>
      <w:r w:rsidR="001577A6" w:rsidRPr="00E867BB">
        <w:rPr>
          <w:bCs/>
        </w:rPr>
        <w:t xml:space="preserve"> округа.</w:t>
      </w:r>
    </w:p>
    <w:p w:rsidR="001577A6" w:rsidRPr="00E867BB" w:rsidRDefault="001577A6" w:rsidP="00820D94">
      <w:pPr>
        <w:pStyle w:val="a6"/>
        <w:ind w:firstLine="709"/>
      </w:pPr>
      <w:r w:rsidRPr="00E867BB">
        <w:t xml:space="preserve">В случае временного отсутствия главы </w:t>
      </w:r>
      <w:r w:rsidR="00706704" w:rsidRPr="00E867BB">
        <w:t>Горнозаводского муниципального</w:t>
      </w:r>
      <w:r w:rsidRPr="00E867BB">
        <w:t xml:space="preserve"> округа его полномочия исполняет один из заместителей </w:t>
      </w:r>
      <w:r w:rsidRPr="00E867BB">
        <w:rPr>
          <w:bCs/>
        </w:rPr>
        <w:t xml:space="preserve">главы </w:t>
      </w:r>
      <w:r w:rsidR="00706704" w:rsidRPr="00E867BB">
        <w:rPr>
          <w:bCs/>
        </w:rPr>
        <w:t>муниципального</w:t>
      </w:r>
      <w:r w:rsidRPr="00E867BB">
        <w:rPr>
          <w:bCs/>
        </w:rPr>
        <w:t xml:space="preserve"> округа, определяемый </w:t>
      </w:r>
      <w:r w:rsidRPr="00E867BB">
        <w:t xml:space="preserve">главой </w:t>
      </w:r>
      <w:r w:rsidR="00706704" w:rsidRPr="00E867BB">
        <w:t>муниципального</w:t>
      </w:r>
      <w:r w:rsidRPr="00E867BB">
        <w:t xml:space="preserve"> округа.</w:t>
      </w:r>
    </w:p>
    <w:p w:rsidR="00F75208" w:rsidRPr="00E867BB" w:rsidRDefault="00F75208" w:rsidP="00820D94">
      <w:pPr>
        <w:pStyle w:val="a6"/>
        <w:ind w:firstLine="709"/>
      </w:pPr>
      <w:r w:rsidRPr="00E867BB">
        <w:t xml:space="preserve">9. Глава </w:t>
      </w:r>
      <w:r w:rsidR="00706704" w:rsidRPr="00E867BB">
        <w:t>Горнозаводского</w:t>
      </w:r>
      <w:r w:rsidRPr="00E867BB">
        <w:t xml:space="preserve"> муниципального округа, освобожденный от муниципальной должности в связи с прекращением полномочий, в том числе досрочно (за исключением случаев прекращения полномочий, связанных с виновными действиями), при выходе на страховую пенсию по старости или пенсию по инвалидности имеет право на получение пенсии за выслугу лет в случаях и в порядке, установленном законами Пермского края и актом </w:t>
      </w:r>
      <w:r w:rsidR="00706704" w:rsidRPr="00E867BB">
        <w:t>Думы муниципального округа</w:t>
      </w:r>
      <w:r w:rsidRPr="00E867BB">
        <w:t>, принятым в соответствии с федеральным законодательством и законом Пермского края.</w:t>
      </w:r>
    </w:p>
    <w:p w:rsidR="00F75208" w:rsidRPr="00E867BB" w:rsidRDefault="00F75208" w:rsidP="00820D94">
      <w:pPr>
        <w:pStyle w:val="a6"/>
        <w:ind w:firstLine="709"/>
      </w:pPr>
      <w:r w:rsidRPr="00E867BB">
        <w:t xml:space="preserve">10. В случае досрочного прекращения полномочий главы </w:t>
      </w:r>
      <w:r w:rsidR="00706704" w:rsidRPr="00E867BB">
        <w:t>Горнозаводского</w:t>
      </w:r>
      <w:r w:rsidRPr="00E867BB">
        <w:t xml:space="preserve"> муниципального округа избрание главы муниципального </w:t>
      </w:r>
      <w:r w:rsidR="00706704" w:rsidRPr="00E867BB">
        <w:t>округа</w:t>
      </w:r>
      <w:r w:rsidRPr="00E867BB">
        <w:t xml:space="preserve"> осуществляется не позднее чем через шесть месяцев со дня такого прекращения полномочий.</w:t>
      </w:r>
    </w:p>
    <w:p w:rsidR="00F75208" w:rsidRPr="00E867BB" w:rsidRDefault="00F75208" w:rsidP="00820D94">
      <w:pPr>
        <w:pStyle w:val="a6"/>
        <w:ind w:firstLine="709"/>
      </w:pPr>
      <w:r w:rsidRPr="00E867BB">
        <w:t xml:space="preserve">При этом если до истечения срока полномочий Думы </w:t>
      </w:r>
      <w:r w:rsidR="00706704" w:rsidRPr="00E867BB">
        <w:t>Горнозаводского</w:t>
      </w:r>
      <w:r w:rsidRPr="00E867BB">
        <w:t xml:space="preserve"> муниципального округа осталось менее шести месяцев, избрание главы </w:t>
      </w:r>
      <w:r w:rsidR="00706704" w:rsidRPr="00E867BB">
        <w:t>Горнозаводского</w:t>
      </w:r>
      <w:r w:rsidRPr="00E867BB">
        <w:t xml:space="preserve"> муниципального округа осуществляется в течение трех месяцев со дня избрания Думы в правомочном составе.</w:t>
      </w:r>
    </w:p>
    <w:p w:rsidR="00F75208" w:rsidRPr="00E867BB" w:rsidRDefault="00F75208" w:rsidP="00820D94">
      <w:pPr>
        <w:pStyle w:val="a6"/>
        <w:ind w:firstLine="709"/>
      </w:pPr>
      <w:r w:rsidRPr="00E867BB">
        <w:t xml:space="preserve">11. В случае, если глава </w:t>
      </w:r>
      <w:r w:rsidR="00724CF4" w:rsidRPr="00E867BB">
        <w:t>Горнозаводского</w:t>
      </w:r>
      <w:r w:rsidRPr="00E867BB">
        <w:t xml:space="preserve"> муниципального округа, полномочия которого прекращены досрочно на основании правового акта губернатора Пермского края об отрешении от должности главы </w:t>
      </w:r>
      <w:r w:rsidR="00724CF4" w:rsidRPr="00E867BB">
        <w:t xml:space="preserve">Горнозаводского </w:t>
      </w:r>
      <w:r w:rsidRPr="00E867BB">
        <w:t xml:space="preserve">муниципального округа либо на основании решения Думы </w:t>
      </w:r>
      <w:r w:rsidR="00724CF4" w:rsidRPr="00E867BB">
        <w:t xml:space="preserve">Горнозаводского </w:t>
      </w:r>
      <w:r w:rsidRPr="00E867BB">
        <w:t xml:space="preserve">муниципального округа об удалении главы </w:t>
      </w:r>
      <w:r w:rsidR="00724CF4" w:rsidRPr="00E867BB">
        <w:t>Горнозаводского</w:t>
      </w:r>
      <w:r w:rsidRPr="00E867BB">
        <w:t xml:space="preserve"> муниципального округа в отставку, обжалует данные правовой акт или решение в судебном порядке, Дума </w:t>
      </w:r>
      <w:r w:rsidR="00724CF4" w:rsidRPr="00E867BB">
        <w:t>Горнозаводского</w:t>
      </w:r>
      <w:r w:rsidRPr="00E867BB">
        <w:t xml:space="preserve"> муниципального округа не вправе принимать решение об избрании главы </w:t>
      </w:r>
      <w:r w:rsidR="00724CF4" w:rsidRPr="00E867BB">
        <w:t>Горнозаводского</w:t>
      </w:r>
      <w:r w:rsidRPr="00E867BB">
        <w:t xml:space="preserve"> муниципального округа, до вступления решения суда в законную силу.</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2</w:t>
      </w:r>
      <w:r w:rsidR="00125D4E" w:rsidRPr="00E867BB">
        <w:rPr>
          <w:rFonts w:ascii="Times New Roman" w:hAnsi="Times New Roman"/>
          <w:sz w:val="28"/>
        </w:rPr>
        <w:t>7</w:t>
      </w:r>
      <w:r w:rsidRPr="00E867BB">
        <w:rPr>
          <w:rFonts w:ascii="Times New Roman" w:hAnsi="Times New Roman"/>
          <w:sz w:val="28"/>
        </w:rPr>
        <w:t xml:space="preserve">. Администрация </w:t>
      </w:r>
      <w:r w:rsidR="00832DA8"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 </w:t>
      </w:r>
    </w:p>
    <w:p w:rsidR="00F75208" w:rsidRPr="00E867BB" w:rsidRDefault="00F75208" w:rsidP="00820D94">
      <w:pPr>
        <w:pStyle w:val="a6"/>
        <w:ind w:firstLine="709"/>
      </w:pPr>
      <w:r w:rsidRPr="00E867BB">
        <w:t xml:space="preserve">1. Администрация </w:t>
      </w:r>
      <w:r w:rsidR="00832DA8" w:rsidRPr="00E867BB">
        <w:t>Горнозаводского</w:t>
      </w:r>
      <w:r w:rsidRPr="00E867BB">
        <w:t xml:space="preserve"> муниципального округа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w:t>
      </w:r>
      <w:r w:rsidRPr="00E867BB">
        <w:lastRenderedPageBreak/>
        <w:t>переданных органам местного самоуправления федеральными законами и законами Пермского края.</w:t>
      </w:r>
    </w:p>
    <w:p w:rsidR="00F75208" w:rsidRPr="00E867BB" w:rsidRDefault="00F75208" w:rsidP="00820D94">
      <w:pPr>
        <w:pStyle w:val="a6"/>
        <w:ind w:firstLine="709"/>
      </w:pPr>
      <w:r w:rsidRPr="00E867BB">
        <w:t xml:space="preserve">Администрация </w:t>
      </w:r>
      <w:r w:rsidR="00832DA8" w:rsidRPr="00E867BB">
        <w:t>Горнозаводского</w:t>
      </w:r>
      <w:r w:rsidRPr="00E867BB">
        <w:t xml:space="preserve"> муниципального округа обладает всей полнотой полномочий по решению вопросов местного значения, не отнесенных законодательством Российской Федерации и настоящим Уставом к компетенции других органов и должностных лиц местного самоуправления </w:t>
      </w:r>
      <w:r w:rsidR="00832DA8" w:rsidRPr="00E867BB">
        <w:t>Горнозаводского</w:t>
      </w:r>
      <w:r w:rsidRPr="00E867BB">
        <w:t xml:space="preserve"> муниципального округа, в том числе полномочиями в области муниципального контроля.</w:t>
      </w:r>
    </w:p>
    <w:p w:rsidR="00F75208" w:rsidRPr="00E867BB" w:rsidRDefault="00F75208" w:rsidP="00820D94">
      <w:pPr>
        <w:pStyle w:val="a6"/>
        <w:ind w:firstLine="709"/>
      </w:pPr>
      <w:r w:rsidRPr="00E867BB">
        <w:t xml:space="preserve">2. Администрация </w:t>
      </w:r>
      <w:r w:rsidR="00832DA8" w:rsidRPr="00E867BB">
        <w:t>Горнозаводского</w:t>
      </w:r>
      <w:r w:rsidRPr="00E867BB">
        <w:t xml:space="preserve"> муниципального округа обладает правами юридического лица.</w:t>
      </w:r>
    </w:p>
    <w:p w:rsidR="00F75208" w:rsidRPr="00E867BB" w:rsidRDefault="00F75208" w:rsidP="00820D94">
      <w:pPr>
        <w:pStyle w:val="a6"/>
        <w:ind w:firstLine="709"/>
      </w:pPr>
      <w:r w:rsidRPr="00E867BB">
        <w:t xml:space="preserve">3. Администрацией руководит глава </w:t>
      </w:r>
      <w:r w:rsidR="00832DA8" w:rsidRPr="00E867BB">
        <w:t>Горнозаводского</w:t>
      </w:r>
      <w:r w:rsidRPr="00E867BB">
        <w:t xml:space="preserve"> муниципального округа на принципах единоначалия.</w:t>
      </w:r>
    </w:p>
    <w:p w:rsidR="00F75208" w:rsidRPr="00E867BB" w:rsidRDefault="00F75208" w:rsidP="00820D94">
      <w:pPr>
        <w:pStyle w:val="a6"/>
        <w:ind w:firstLine="709"/>
      </w:pPr>
      <w:r w:rsidRPr="00E867BB">
        <w:t xml:space="preserve">4. Структура администрации </w:t>
      </w:r>
      <w:r w:rsidR="00832DA8" w:rsidRPr="00E867BB">
        <w:t>Горнозаводского</w:t>
      </w:r>
      <w:r w:rsidRPr="00E867BB">
        <w:t xml:space="preserve"> муниципального округа утверждается Думой </w:t>
      </w:r>
      <w:r w:rsidR="00832DA8" w:rsidRPr="00E867BB">
        <w:t>Горнозаводского</w:t>
      </w:r>
      <w:r w:rsidRPr="00E867BB">
        <w:t xml:space="preserve"> муниципального округа по представлению главы </w:t>
      </w:r>
      <w:r w:rsidR="00832DA8" w:rsidRPr="00E867BB">
        <w:t xml:space="preserve">Горнозаводского </w:t>
      </w:r>
      <w:r w:rsidRPr="00E867BB">
        <w:t>муниципального округа.</w:t>
      </w:r>
    </w:p>
    <w:p w:rsidR="00832DA8" w:rsidRPr="00E867BB" w:rsidRDefault="00832DA8" w:rsidP="00820D94">
      <w:pPr>
        <w:pStyle w:val="a6"/>
        <w:ind w:firstLine="709"/>
        <w:rPr>
          <w:bCs/>
        </w:rPr>
      </w:pPr>
      <w:r w:rsidRPr="00E867BB">
        <w:rPr>
          <w:bCs/>
        </w:rPr>
        <w:t>Предложение о структуре администрации Горнозаводского муниципального округа вносится главой муниципального округа в Думу в месячный срок со дня вступления в должность.</w:t>
      </w:r>
    </w:p>
    <w:p w:rsidR="00832DA8" w:rsidRPr="00E867BB" w:rsidRDefault="00832DA8" w:rsidP="00820D94">
      <w:pPr>
        <w:pStyle w:val="a6"/>
        <w:ind w:firstLine="709"/>
        <w:rPr>
          <w:bCs/>
        </w:rPr>
      </w:pPr>
      <w:r w:rsidRPr="00E867BB">
        <w:rPr>
          <w:bCs/>
        </w:rPr>
        <w:t xml:space="preserve">В структуру администрации </w:t>
      </w:r>
      <w:r w:rsidR="00943B5A" w:rsidRPr="00E867BB">
        <w:rPr>
          <w:bCs/>
        </w:rPr>
        <w:t xml:space="preserve">Горнозаводского </w:t>
      </w:r>
      <w:r w:rsidRPr="00E867BB">
        <w:rPr>
          <w:bCs/>
        </w:rPr>
        <w:t xml:space="preserve">муниципального округа входят заместители главы Горнозаводского муниципального округа и органы администрации </w:t>
      </w:r>
      <w:r w:rsidR="00943B5A" w:rsidRPr="00E867BB">
        <w:rPr>
          <w:bCs/>
        </w:rPr>
        <w:t xml:space="preserve">Горнозаводского </w:t>
      </w:r>
      <w:r w:rsidRPr="00E867BB">
        <w:rPr>
          <w:bCs/>
        </w:rPr>
        <w:t>муниципального округа со статусом юридического лица.</w:t>
      </w:r>
    </w:p>
    <w:p w:rsidR="00832DA8" w:rsidRPr="00E867BB" w:rsidRDefault="00832DA8" w:rsidP="00820D94">
      <w:pPr>
        <w:pStyle w:val="a6"/>
        <w:ind w:firstLine="709"/>
        <w:rPr>
          <w:bCs/>
        </w:rPr>
      </w:pPr>
      <w:r w:rsidRPr="00E867BB">
        <w:rPr>
          <w:bCs/>
        </w:rPr>
        <w:t xml:space="preserve">Заместители главы </w:t>
      </w:r>
      <w:r w:rsidR="00943B5A" w:rsidRPr="00E867BB">
        <w:rPr>
          <w:bCs/>
        </w:rPr>
        <w:t>Горнозаводского муниципального</w:t>
      </w:r>
      <w:r w:rsidRPr="00E867BB">
        <w:rPr>
          <w:bCs/>
        </w:rPr>
        <w:t xml:space="preserve"> округа назначаются главой </w:t>
      </w:r>
      <w:r w:rsidR="00943B5A" w:rsidRPr="00E867BB">
        <w:rPr>
          <w:bCs/>
        </w:rPr>
        <w:t>муниципального округа.</w:t>
      </w:r>
    </w:p>
    <w:p w:rsidR="00832DA8" w:rsidRPr="00E867BB" w:rsidRDefault="00832DA8" w:rsidP="00820D94">
      <w:pPr>
        <w:pStyle w:val="a6"/>
        <w:ind w:firstLine="709"/>
        <w:rPr>
          <w:bCs/>
        </w:rPr>
      </w:pPr>
      <w:r w:rsidRPr="00E867BB">
        <w:rPr>
          <w:bCs/>
        </w:rPr>
        <w:t>Распределение обязанностей между заместителями главы</w:t>
      </w:r>
      <w:r w:rsidR="00943B5A" w:rsidRPr="00E867BB">
        <w:rPr>
          <w:bCs/>
        </w:rPr>
        <w:t xml:space="preserve"> Горнозаводского</w:t>
      </w:r>
      <w:r w:rsidRPr="00E867BB">
        <w:rPr>
          <w:bCs/>
        </w:rPr>
        <w:t xml:space="preserve"> </w:t>
      </w:r>
      <w:r w:rsidR="00943B5A" w:rsidRPr="00E867BB">
        <w:rPr>
          <w:bCs/>
        </w:rPr>
        <w:t>муниципального</w:t>
      </w:r>
      <w:r w:rsidRPr="00E867BB">
        <w:rPr>
          <w:bCs/>
        </w:rPr>
        <w:t xml:space="preserve"> округа устанавливается главой </w:t>
      </w:r>
      <w:r w:rsidR="00943B5A" w:rsidRPr="00E867BB">
        <w:rPr>
          <w:bCs/>
        </w:rPr>
        <w:t>муниципального</w:t>
      </w:r>
      <w:r w:rsidRPr="00E867BB">
        <w:rPr>
          <w:bCs/>
        </w:rPr>
        <w:t xml:space="preserve"> округа.</w:t>
      </w:r>
    </w:p>
    <w:p w:rsidR="00832DA8" w:rsidRPr="00E867BB" w:rsidRDefault="00832DA8" w:rsidP="00820D94">
      <w:pPr>
        <w:pStyle w:val="a6"/>
        <w:ind w:firstLine="709"/>
        <w:rPr>
          <w:bCs/>
        </w:rPr>
      </w:pPr>
      <w:r w:rsidRPr="00E867BB">
        <w:rPr>
          <w:bCs/>
        </w:rPr>
        <w:t xml:space="preserve">Органы администрации </w:t>
      </w:r>
      <w:r w:rsidR="00943B5A" w:rsidRPr="00E867BB">
        <w:rPr>
          <w:bCs/>
        </w:rPr>
        <w:t>Горнозаводского муниципального</w:t>
      </w:r>
      <w:r w:rsidRPr="00E867BB">
        <w:rPr>
          <w:bCs/>
        </w:rPr>
        <w:t xml:space="preserve"> округа – органы, входящие в структуру администрации </w:t>
      </w:r>
      <w:r w:rsidR="00943B5A" w:rsidRPr="00E867BB">
        <w:rPr>
          <w:bCs/>
        </w:rPr>
        <w:t>муниципального</w:t>
      </w:r>
      <w:r w:rsidRPr="00E867BB">
        <w:rPr>
          <w:bCs/>
        </w:rPr>
        <w:t xml:space="preserve"> округа, наделенные полномочиями, предусмотренными законодательством, настоящим Уставом, положениями о них, и осуществляющие исполнительно-распорядительную деятельность в определенной сфере управления, обладающие правами юридического лица.</w:t>
      </w:r>
    </w:p>
    <w:p w:rsidR="00832DA8" w:rsidRPr="00E867BB" w:rsidRDefault="00832DA8" w:rsidP="00820D94">
      <w:pPr>
        <w:pStyle w:val="a6"/>
        <w:ind w:firstLine="709"/>
        <w:rPr>
          <w:bCs/>
        </w:rPr>
      </w:pPr>
      <w:r w:rsidRPr="00E867BB">
        <w:rPr>
          <w:bCs/>
        </w:rPr>
        <w:t xml:space="preserve">Органы администрации </w:t>
      </w:r>
      <w:r w:rsidR="00943B5A" w:rsidRPr="00E867BB">
        <w:rPr>
          <w:bCs/>
        </w:rPr>
        <w:t xml:space="preserve">Горнозаводского муниципального </w:t>
      </w:r>
      <w:r w:rsidRPr="00E867BB">
        <w:rPr>
          <w:bCs/>
        </w:rPr>
        <w:t>округа, являющиеся казенными учреждениями, выполняют функции и полномочия учредителей.</w:t>
      </w:r>
    </w:p>
    <w:p w:rsidR="00832DA8" w:rsidRPr="00E867BB" w:rsidRDefault="00832DA8" w:rsidP="00820D94">
      <w:pPr>
        <w:pStyle w:val="a6"/>
        <w:ind w:firstLine="709"/>
        <w:rPr>
          <w:bCs/>
        </w:rPr>
      </w:pPr>
      <w:r w:rsidRPr="00E867BB">
        <w:rPr>
          <w:bCs/>
        </w:rPr>
        <w:t xml:space="preserve">Положения об органах администрации </w:t>
      </w:r>
      <w:r w:rsidR="00E16F8C" w:rsidRPr="00E867BB">
        <w:rPr>
          <w:bCs/>
        </w:rPr>
        <w:t xml:space="preserve">Горнозаводского муниципального </w:t>
      </w:r>
      <w:r w:rsidRPr="00E867BB">
        <w:rPr>
          <w:bCs/>
        </w:rPr>
        <w:t xml:space="preserve">округа утверждаются нормативными правовыми актами Думы по представлению главы </w:t>
      </w:r>
      <w:r w:rsidR="00E16F8C" w:rsidRPr="00E867BB">
        <w:rPr>
          <w:bCs/>
        </w:rPr>
        <w:t>муниципального</w:t>
      </w:r>
      <w:r w:rsidRPr="00E867BB">
        <w:rPr>
          <w:bCs/>
        </w:rPr>
        <w:t xml:space="preserve"> округа.</w:t>
      </w:r>
    </w:p>
    <w:p w:rsidR="00832DA8" w:rsidRPr="00E867BB" w:rsidRDefault="00832DA8" w:rsidP="00820D94">
      <w:pPr>
        <w:pStyle w:val="a6"/>
        <w:ind w:firstLine="709"/>
        <w:rPr>
          <w:bCs/>
        </w:rPr>
      </w:pPr>
      <w:r w:rsidRPr="00E867BB">
        <w:rPr>
          <w:bCs/>
        </w:rPr>
        <w:lastRenderedPageBreak/>
        <w:t xml:space="preserve">Органы администрации </w:t>
      </w:r>
      <w:r w:rsidR="00E16F8C" w:rsidRPr="00E867BB">
        <w:rPr>
          <w:bCs/>
        </w:rPr>
        <w:t>муниципального</w:t>
      </w:r>
      <w:r w:rsidRPr="00E867BB">
        <w:rPr>
          <w:bCs/>
        </w:rPr>
        <w:t xml:space="preserve"> округа возглавляются единолично руководителями, финансируются за счет средств бюджета Горнозаводского </w:t>
      </w:r>
      <w:r w:rsidR="00A80E41" w:rsidRPr="00E867BB">
        <w:rPr>
          <w:bCs/>
        </w:rPr>
        <w:t>муниципального</w:t>
      </w:r>
      <w:r w:rsidRPr="00E867BB">
        <w:rPr>
          <w:bCs/>
        </w:rPr>
        <w:t xml:space="preserve"> округа.</w:t>
      </w:r>
    </w:p>
    <w:p w:rsidR="00832DA8" w:rsidRPr="00E867BB" w:rsidRDefault="00832DA8" w:rsidP="00820D94">
      <w:pPr>
        <w:pStyle w:val="a6"/>
        <w:ind w:firstLine="709"/>
      </w:pPr>
      <w:r w:rsidRPr="00E867BB">
        <w:rPr>
          <w:bCs/>
        </w:rPr>
        <w:t xml:space="preserve">Руководители органов администрации </w:t>
      </w:r>
      <w:r w:rsidR="00A80E41" w:rsidRPr="00E867BB">
        <w:rPr>
          <w:bCs/>
        </w:rPr>
        <w:t>муниципального</w:t>
      </w:r>
      <w:r w:rsidRPr="00E867BB">
        <w:rPr>
          <w:bCs/>
        </w:rPr>
        <w:t xml:space="preserve"> округа назначаются и освобождаются от должности главой </w:t>
      </w:r>
      <w:r w:rsidR="00A80E41" w:rsidRPr="00E867BB">
        <w:rPr>
          <w:bCs/>
        </w:rPr>
        <w:t>муниципального</w:t>
      </w:r>
      <w:r w:rsidRPr="00E867BB">
        <w:rPr>
          <w:bCs/>
        </w:rPr>
        <w:t xml:space="preserve"> округа.</w:t>
      </w:r>
    </w:p>
    <w:p w:rsidR="00F75208" w:rsidRPr="00E867BB" w:rsidRDefault="00F75208" w:rsidP="00820D94">
      <w:pPr>
        <w:pStyle w:val="a6"/>
        <w:ind w:firstLine="709"/>
      </w:pPr>
      <w:r w:rsidRPr="00E867BB">
        <w:t>5. В целях решения вопросов, отнесенных к компетенции администрации, она наделяется следующими полномочиями:</w:t>
      </w:r>
    </w:p>
    <w:p w:rsidR="00F75208" w:rsidRPr="00E867BB" w:rsidRDefault="00F75208" w:rsidP="00820D94">
      <w:pPr>
        <w:pStyle w:val="a6"/>
        <w:ind w:firstLine="709"/>
      </w:pPr>
      <w:r w:rsidRPr="00E867BB">
        <w:t xml:space="preserve">1) составление проекта бюджета муниципального </w:t>
      </w:r>
      <w:r w:rsidR="00A80E41" w:rsidRPr="00E867BB">
        <w:t>округа</w:t>
      </w:r>
      <w:r w:rsidRPr="00E867BB">
        <w:t xml:space="preserve">, исполнение бюджета муниципального </w:t>
      </w:r>
      <w:r w:rsidR="00A80E41" w:rsidRPr="00E867BB">
        <w:t>округа</w:t>
      </w:r>
      <w:r w:rsidRPr="00E867BB">
        <w:t xml:space="preserve">, подготовка отчета об исполнении бюджета муниципального </w:t>
      </w:r>
      <w:r w:rsidR="00A80E41" w:rsidRPr="00E867BB">
        <w:t>округа</w:t>
      </w:r>
      <w:r w:rsidRPr="00E867BB">
        <w:t>;</w:t>
      </w:r>
    </w:p>
    <w:p w:rsidR="00F75208" w:rsidRPr="00E867BB" w:rsidRDefault="00F75208" w:rsidP="00820D94">
      <w:pPr>
        <w:pStyle w:val="a6"/>
        <w:ind w:firstLine="709"/>
      </w:pPr>
      <w:r w:rsidRPr="00E867BB">
        <w:t xml:space="preserve">2) в случаях и в пределах, установленных нормативными правовыми актами, установление правил, обязательных для исполнения на территории муниципального </w:t>
      </w:r>
      <w:r w:rsidR="00A80E41" w:rsidRPr="00E867BB">
        <w:t>округа</w:t>
      </w:r>
      <w:r w:rsidRPr="00E867BB">
        <w:t>;</w:t>
      </w:r>
    </w:p>
    <w:p w:rsidR="00F75208" w:rsidRPr="00E867BB" w:rsidRDefault="00F75208" w:rsidP="00820D94">
      <w:pPr>
        <w:pStyle w:val="a6"/>
        <w:ind w:firstLine="709"/>
      </w:pPr>
      <w:r w:rsidRPr="00E867BB">
        <w:t xml:space="preserve">3) организация сбора статистических показателей, характеризующих состояние экономики и социальной сферы муниципального </w:t>
      </w:r>
      <w:r w:rsidR="00A80E41" w:rsidRPr="00E867BB">
        <w:t>округа</w:t>
      </w:r>
      <w:r w:rsidRPr="00E867BB">
        <w:t>, и предоставление указанных данных органам государственной власти в порядке, установленном Правительством Российской Федерации;</w:t>
      </w:r>
    </w:p>
    <w:p w:rsidR="00F75208" w:rsidRPr="00E867BB" w:rsidRDefault="00F75208" w:rsidP="00820D94">
      <w:pPr>
        <w:pStyle w:val="a6"/>
        <w:ind w:firstLine="709"/>
      </w:pPr>
      <w:r w:rsidRPr="00E867BB">
        <w:t>4)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w:t>
      </w:r>
      <w:r w:rsidR="00A80E41" w:rsidRPr="00E867BB">
        <w:t>ми муниципальными учреждениями;</w:t>
      </w:r>
    </w:p>
    <w:p w:rsidR="00F75208" w:rsidRPr="00E867BB" w:rsidRDefault="00F75208" w:rsidP="00820D94">
      <w:pPr>
        <w:pStyle w:val="a6"/>
        <w:ind w:firstLine="709"/>
      </w:pPr>
      <w:r w:rsidRPr="00E867BB">
        <w:t xml:space="preserve">5)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w:t>
      </w:r>
      <w:r w:rsidR="008F1FEB" w:rsidRPr="00E867BB">
        <w:t>округа</w:t>
      </w:r>
      <w:r w:rsidRPr="00E867BB">
        <w:t xml:space="preserve"> официальной информации;</w:t>
      </w:r>
    </w:p>
    <w:p w:rsidR="00F75208" w:rsidRPr="00E867BB" w:rsidRDefault="00F75208" w:rsidP="00820D94">
      <w:pPr>
        <w:pStyle w:val="a6"/>
        <w:ind w:firstLine="709"/>
      </w:pPr>
      <w:r w:rsidRPr="00E867BB">
        <w:t xml:space="preserve">6) организация </w:t>
      </w:r>
      <w:r w:rsidRPr="00E867BB">
        <w:rPr>
          <w:iCs/>
        </w:rPr>
        <w:t xml:space="preserve">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008F1FEB" w:rsidRPr="00E867BB">
        <w:rPr>
          <w:iCs/>
        </w:rPr>
        <w:t>Думы</w:t>
      </w:r>
      <w:r w:rsidRPr="00E867BB">
        <w:rPr>
          <w:iCs/>
        </w:rPr>
        <w:t>, муниципальных служащих и работников муниципальных учреждений</w:t>
      </w:r>
      <w:r w:rsidRPr="00E867BB">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F75208" w:rsidRPr="00E867BB" w:rsidRDefault="00F75208" w:rsidP="00820D94">
      <w:pPr>
        <w:pStyle w:val="a6"/>
        <w:ind w:firstLine="709"/>
      </w:pPr>
      <w:r w:rsidRPr="00E867BB">
        <w:t>7) осуществление закупок товаров, работ, услуг для обеспечения муниципальных нужд;</w:t>
      </w:r>
    </w:p>
    <w:p w:rsidR="00F75208" w:rsidRPr="00E867BB" w:rsidRDefault="00F75208" w:rsidP="00820D94">
      <w:pPr>
        <w:pStyle w:val="a6"/>
        <w:ind w:firstLine="709"/>
      </w:pPr>
      <w:r w:rsidRPr="00E867BB">
        <w:t>8)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F75208" w:rsidRPr="00E867BB" w:rsidRDefault="00F75208" w:rsidP="00820D94">
      <w:pPr>
        <w:pStyle w:val="a6"/>
        <w:ind w:firstLine="709"/>
      </w:pPr>
      <w:r w:rsidRPr="00E867BB">
        <w:t xml:space="preserve">9) разработка и утверждение схемы размещения нестационарных торговых объектов на территории </w:t>
      </w:r>
      <w:r w:rsidR="00A127AF"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 xml:space="preserve">10) утверждение правил землепользования и застройки </w:t>
      </w:r>
      <w:r w:rsidR="00A127AF"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lastRenderedPageBreak/>
        <w:t xml:space="preserve">11) утверждение местных нормативов градостроительного проектирования и внесенные изменения в местные нормативы градостроительного проектирования </w:t>
      </w:r>
      <w:r w:rsidR="00A127AF" w:rsidRPr="00E867BB">
        <w:t>Горнозаводского</w:t>
      </w:r>
      <w:r w:rsidRPr="00E867BB">
        <w:t xml:space="preserve"> муниципального округа, в соответствии с Градостроительным кодексом Российской Федерации;</w:t>
      </w:r>
    </w:p>
    <w:p w:rsidR="00F75208" w:rsidRPr="00E867BB" w:rsidRDefault="00F75208" w:rsidP="00820D94">
      <w:pPr>
        <w:pStyle w:val="a6"/>
        <w:ind w:firstLine="709"/>
      </w:pPr>
      <w:r w:rsidRPr="00E867BB">
        <w:t xml:space="preserve">12) реализация иных исполнительно-распорядительных полномочий, в соответствии с нормативными правовыми актами, а также полномочий,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 муниципального </w:t>
      </w:r>
      <w:r w:rsidR="00A127AF" w:rsidRPr="00E867BB">
        <w:t>округа</w:t>
      </w:r>
      <w:r w:rsidRPr="00E867BB">
        <w:t>.</w:t>
      </w:r>
    </w:p>
    <w:p w:rsidR="00F75208" w:rsidRPr="00E867BB" w:rsidRDefault="00F75208" w:rsidP="00820D94">
      <w:pPr>
        <w:pStyle w:val="a6"/>
        <w:ind w:firstLine="709"/>
      </w:pPr>
      <w:r w:rsidRPr="00E867BB">
        <w:t xml:space="preserve">6. Администрации </w:t>
      </w:r>
      <w:r w:rsidR="00A127AF" w:rsidRPr="00E867BB">
        <w:t>Горнозаводского</w:t>
      </w:r>
      <w:r w:rsidRPr="00E867BB">
        <w:t xml:space="preserve"> муниципального округа обладает иными полномочиями в соответствии с федеральным законодательством, законами Пермского края, настоящим уставом.</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2</w:t>
      </w:r>
      <w:r w:rsidR="00125D4E" w:rsidRPr="00E867BB">
        <w:rPr>
          <w:rFonts w:ascii="Times New Roman" w:hAnsi="Times New Roman"/>
          <w:sz w:val="28"/>
        </w:rPr>
        <w:t>8</w:t>
      </w:r>
      <w:r w:rsidRPr="00E867BB">
        <w:rPr>
          <w:rFonts w:ascii="Times New Roman" w:hAnsi="Times New Roman"/>
          <w:sz w:val="28"/>
        </w:rPr>
        <w:t xml:space="preserve">. Статус депутата Думы </w:t>
      </w:r>
      <w:r w:rsidR="00A127AF"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w:t>
      </w:r>
    </w:p>
    <w:p w:rsidR="00F75208" w:rsidRPr="00E867BB" w:rsidRDefault="00F75208" w:rsidP="00820D94">
      <w:pPr>
        <w:pStyle w:val="a6"/>
        <w:ind w:firstLine="709"/>
      </w:pPr>
      <w:r w:rsidRPr="00E867BB">
        <w:t xml:space="preserve">1. Депутату Думы </w:t>
      </w:r>
      <w:r w:rsidR="00F87BF9" w:rsidRPr="00E867BB">
        <w:t>Горнозаводского</w:t>
      </w:r>
      <w:r w:rsidRPr="00E867BB">
        <w:t xml:space="preserve"> муниципального округа обеспечиваются условия для беспрепятственного осуществления своих полномочий.</w:t>
      </w:r>
    </w:p>
    <w:p w:rsidR="00F75208" w:rsidRPr="00E867BB" w:rsidRDefault="00F75208" w:rsidP="00820D94">
      <w:pPr>
        <w:pStyle w:val="a6"/>
        <w:ind w:firstLine="709"/>
      </w:pPr>
      <w:r w:rsidRPr="00E867BB">
        <w:t xml:space="preserve">Депутат Думы </w:t>
      </w:r>
      <w:r w:rsidR="00F87BF9" w:rsidRPr="00E867BB">
        <w:t>Горнозаводского</w:t>
      </w:r>
      <w:r w:rsidRPr="00E867BB">
        <w:t xml:space="preserve"> муниципального округа поддерживает связь с избирателями своего округа, ответственен перед ними и подотчетен им.</w:t>
      </w:r>
    </w:p>
    <w:p w:rsidR="00F75208" w:rsidRPr="00E867BB" w:rsidRDefault="00F75208" w:rsidP="00820D94">
      <w:pPr>
        <w:pStyle w:val="a6"/>
        <w:ind w:firstLine="709"/>
      </w:pPr>
      <w:r w:rsidRPr="00E867BB">
        <w:t xml:space="preserve">2. Срок полномочий депутата Думы </w:t>
      </w:r>
      <w:r w:rsidR="00F87BF9" w:rsidRPr="00E867BB">
        <w:t xml:space="preserve">Горнозаводского </w:t>
      </w:r>
      <w:r w:rsidRPr="00E867BB">
        <w:t>муниципального округа составляет 5 лет.</w:t>
      </w:r>
    </w:p>
    <w:p w:rsidR="00F75208" w:rsidRPr="00E867BB" w:rsidRDefault="00F75208" w:rsidP="00820D94">
      <w:pPr>
        <w:pStyle w:val="a6"/>
        <w:ind w:firstLine="709"/>
      </w:pPr>
      <w:r w:rsidRPr="00E867BB">
        <w:t xml:space="preserve">3. Полномочия депутата Думы </w:t>
      </w:r>
      <w:r w:rsidR="00F87BF9" w:rsidRPr="00E867BB">
        <w:t>Горнозаводского</w:t>
      </w:r>
      <w:r w:rsidRPr="00E867BB">
        <w:t xml:space="preserve"> муниципального округа начинаются со дня его избрания и прекращаются со дня начала работы Думы </w:t>
      </w:r>
      <w:r w:rsidR="00F87BF9" w:rsidRPr="00E867BB">
        <w:t>Горнозаводского</w:t>
      </w:r>
      <w:r w:rsidRPr="00E867BB">
        <w:t xml:space="preserve"> муниципального округа нового созыва.</w:t>
      </w:r>
    </w:p>
    <w:p w:rsidR="00F87BF9" w:rsidRPr="00E867BB" w:rsidRDefault="00F75208" w:rsidP="00820D94">
      <w:pPr>
        <w:pStyle w:val="a6"/>
        <w:ind w:firstLine="709"/>
      </w:pPr>
      <w:r w:rsidRPr="00E867BB">
        <w:t xml:space="preserve">4. Депутаты Думы </w:t>
      </w:r>
      <w:r w:rsidR="005101F0" w:rsidRPr="00E867BB">
        <w:t>Горнозаводского</w:t>
      </w:r>
      <w:r w:rsidRPr="00E867BB">
        <w:t xml:space="preserve"> муниципального окру</w:t>
      </w:r>
      <w:r w:rsidR="00F87BF9" w:rsidRPr="00E867BB">
        <w:t>га осуществляют свои полномочия на непостоянной основе.</w:t>
      </w:r>
    </w:p>
    <w:p w:rsidR="00F75208" w:rsidRPr="00E867BB" w:rsidRDefault="00F75208" w:rsidP="00820D94">
      <w:pPr>
        <w:pStyle w:val="a6"/>
        <w:ind w:firstLine="709"/>
      </w:pPr>
      <w:r w:rsidRPr="00E867BB">
        <w:t xml:space="preserve">5. Депутаты должны соблюдать ограничения и запреты и исполнять обязанности, которые установлены Федеральным законом от 25 декабря 2008 </w:t>
      </w:r>
      <w:r w:rsidRPr="00E867BB">
        <w:rPr>
          <w:spacing w:val="-1"/>
        </w:rPr>
        <w:t>г</w:t>
      </w:r>
      <w:r w:rsidR="00B31CE7" w:rsidRPr="00E867BB">
        <w:rPr>
          <w:spacing w:val="-1"/>
        </w:rPr>
        <w:t>.</w:t>
      </w:r>
      <w:r w:rsidRPr="00E867BB">
        <w:rPr>
          <w:spacing w:val="-1"/>
        </w:rPr>
        <w:t xml:space="preserve"> № 273-ФЗ «О противодействии коррупции» и другими федеральными </w:t>
      </w:r>
      <w:r w:rsidRPr="00E867BB">
        <w:t>законами.</w:t>
      </w:r>
    </w:p>
    <w:p w:rsidR="00F75208" w:rsidRPr="00E867BB" w:rsidRDefault="00F75208" w:rsidP="00820D94">
      <w:pPr>
        <w:pStyle w:val="a6"/>
        <w:ind w:firstLine="709"/>
      </w:pPr>
      <w:r w:rsidRPr="00E867BB">
        <w:rPr>
          <w:rFonts w:cs="Arial"/>
        </w:rPr>
        <w:t>5.1</w:t>
      </w:r>
      <w:r w:rsidR="00B31CE7" w:rsidRPr="00E867BB">
        <w:rPr>
          <w:rFonts w:cs="Arial"/>
        </w:rPr>
        <w:t xml:space="preserve">. </w:t>
      </w:r>
      <w:r w:rsidRPr="00E867BB">
        <w:rPr>
          <w:rFonts w:cs="Arial"/>
        </w:rPr>
        <w:t xml:space="preserve">Депутат Думы </w:t>
      </w:r>
      <w:r w:rsidR="00B31CE7" w:rsidRPr="00E867BB">
        <w:t>Горнозаводского</w:t>
      </w:r>
      <w:r w:rsidRPr="00E867BB">
        <w:t xml:space="preserve"> муниципального округа </w:t>
      </w:r>
      <w:r w:rsidRPr="00E867BB">
        <w:rPr>
          <w:rFonts w:cs="Arial"/>
        </w:rPr>
        <w:t xml:space="preserve">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E867BB">
        <w:t>от 06</w:t>
      </w:r>
      <w:r w:rsidR="00B31CE7" w:rsidRPr="00E867BB">
        <w:t xml:space="preserve"> октября </w:t>
      </w:r>
      <w:r w:rsidRPr="00E867BB">
        <w:t>2003</w:t>
      </w:r>
      <w:r w:rsidR="00B31CE7" w:rsidRPr="00E867BB">
        <w:t xml:space="preserve"> г.</w:t>
      </w:r>
      <w:r w:rsidRPr="00E867BB">
        <w:t xml:space="preserve"> № 131-ФЗ «Об общих принципах организации местного самоуправления в Российской Федерации» </w:t>
      </w:r>
      <w:r w:rsidRPr="00E867BB">
        <w:rPr>
          <w:rFonts w:cs="Arial"/>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w:t>
      </w:r>
      <w:r w:rsidR="00181557" w:rsidRPr="00E867BB">
        <w:rPr>
          <w:rFonts w:cs="Arial"/>
        </w:rPr>
        <w:t>.</w:t>
      </w:r>
      <w:r w:rsidRPr="00E867BB">
        <w:rPr>
          <w:rFonts w:cs="Arial"/>
        </w:rPr>
        <w:t xml:space="preserve"> № 273-ФЗ «О противодействии коррупции».</w:t>
      </w:r>
    </w:p>
    <w:p w:rsidR="00F75208" w:rsidRPr="00E867BB" w:rsidRDefault="00F75208" w:rsidP="00820D94">
      <w:pPr>
        <w:pStyle w:val="a6"/>
        <w:ind w:firstLine="709"/>
      </w:pPr>
      <w:r w:rsidRPr="00E867BB">
        <w:lastRenderedPageBreak/>
        <w:t xml:space="preserve">6. Основные гарантии осуществления полномочий депутата Думы </w:t>
      </w:r>
      <w:r w:rsidR="00181557" w:rsidRPr="00E867BB">
        <w:t>Горнозаводского</w:t>
      </w:r>
      <w:r w:rsidRPr="00E867BB">
        <w:t xml:space="preserve"> муниципального округа установлены Законом Пермского края от 10</w:t>
      </w:r>
      <w:r w:rsidR="00181557" w:rsidRPr="00E867BB">
        <w:t xml:space="preserve"> мая </w:t>
      </w:r>
      <w:r w:rsidRPr="00E867BB">
        <w:t>2011</w:t>
      </w:r>
      <w:r w:rsidR="00181557" w:rsidRPr="00E867BB">
        <w:t xml:space="preserve"> г.</w:t>
      </w:r>
      <w:r w:rsidRPr="00E867BB">
        <w:t xml:space="preserve"> № 767-ПК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Пермском крае».</w:t>
      </w:r>
    </w:p>
    <w:p w:rsidR="00D9278E" w:rsidRPr="00E867BB" w:rsidRDefault="008D63B5" w:rsidP="00820D94">
      <w:pPr>
        <w:pStyle w:val="a6"/>
        <w:ind w:firstLine="709"/>
      </w:pPr>
      <w:r w:rsidRPr="00E867BB">
        <w:t xml:space="preserve">Депутатам Думы, </w:t>
      </w:r>
      <w:r w:rsidR="00D9278E" w:rsidRPr="00E867BB">
        <w:t>осуществляющим полномочия на непостоянной основе, устанавливается право на возмещение за счет средств местного бюджета транспортных расходов, расходов за пользование средствами связи и иных документально подтвержденных расходов, связанных с осуществлением их полномочий в порядке, определ</w:t>
      </w:r>
      <w:r w:rsidR="0059400F" w:rsidRPr="00E867BB">
        <w:t>яемом</w:t>
      </w:r>
      <w:r w:rsidR="00D9278E" w:rsidRPr="00E867BB">
        <w:t xml:space="preserve"> решением Думы муниципального округа.</w:t>
      </w:r>
    </w:p>
    <w:p w:rsidR="008D63B5" w:rsidRPr="00E867BB" w:rsidRDefault="008D63B5" w:rsidP="00820D94">
      <w:pPr>
        <w:pStyle w:val="a6"/>
        <w:ind w:firstLine="709"/>
      </w:pPr>
      <w:r w:rsidRPr="00E867BB">
        <w:t>Депутату Думы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пять рабочих дней в месяц.</w:t>
      </w:r>
    </w:p>
    <w:p w:rsidR="00F75208" w:rsidRPr="00E867BB" w:rsidRDefault="00F75208" w:rsidP="00820D94">
      <w:pPr>
        <w:pStyle w:val="a6"/>
        <w:ind w:firstLine="709"/>
      </w:pPr>
      <w:r w:rsidRPr="00E867BB">
        <w:t xml:space="preserve">7. Гарантии прав депутатов Думы </w:t>
      </w:r>
      <w:r w:rsidR="00181557" w:rsidRPr="00E867BB">
        <w:t>Горнозаводского</w:t>
      </w:r>
      <w:r w:rsidRPr="00E867BB">
        <w:t xml:space="preserve"> муниципального округа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Думы </w:t>
      </w:r>
      <w:r w:rsidR="00181557" w:rsidRPr="00E867BB">
        <w:t>Горнозаводского</w:t>
      </w:r>
      <w:r w:rsidRPr="00E867BB">
        <w:t xml:space="preserve"> муниципального округа,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F75208" w:rsidRPr="00E867BB" w:rsidRDefault="00F75208" w:rsidP="00820D94">
      <w:pPr>
        <w:pStyle w:val="a6"/>
        <w:ind w:firstLine="709"/>
      </w:pPr>
      <w:r w:rsidRPr="00E867BB">
        <w:t xml:space="preserve">8. Депутаты Думы </w:t>
      </w:r>
      <w:r w:rsidR="00181557" w:rsidRPr="00E867BB">
        <w:t>Горнозаводского</w:t>
      </w:r>
      <w:r w:rsidRPr="00E867BB">
        <w:t xml:space="preserve"> муниципального округа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Думы </w:t>
      </w:r>
      <w:r w:rsidR="00181557" w:rsidRPr="00E867BB">
        <w:t>Горнозаводского</w:t>
      </w:r>
      <w:r w:rsidRPr="00E867BB">
        <w:t xml:space="preserve"> муниципального округа, в том числе по истечении срока их полномочий. Данное положение не распространяется на случаи, когда депутатом Думы </w:t>
      </w:r>
      <w:r w:rsidR="00181557" w:rsidRPr="00E867BB">
        <w:t xml:space="preserve">Горнозаводского </w:t>
      </w:r>
      <w:r w:rsidRPr="00E867BB">
        <w:t>муниципального округа были допущены публичные оскорбления, клевета или иные нарушения, ответственность за которые предусмотрена федеральным законом.</w:t>
      </w:r>
    </w:p>
    <w:p w:rsidR="00F75208" w:rsidRPr="00E867BB" w:rsidRDefault="00F75208" w:rsidP="00820D94">
      <w:pPr>
        <w:pStyle w:val="a6"/>
        <w:ind w:firstLine="709"/>
      </w:pPr>
      <w:r w:rsidRPr="00E867BB">
        <w:t xml:space="preserve">9. Полномочия депутата Думы </w:t>
      </w:r>
      <w:r w:rsidR="00181557" w:rsidRPr="00E867BB">
        <w:t>Горнозаводского</w:t>
      </w:r>
      <w:r w:rsidRPr="00E867BB">
        <w:t xml:space="preserve"> муниципального округа прекращаются досрочно в случае:</w:t>
      </w:r>
    </w:p>
    <w:p w:rsidR="00F75208" w:rsidRPr="00E867BB" w:rsidRDefault="00F75208" w:rsidP="00820D94">
      <w:pPr>
        <w:pStyle w:val="a6"/>
        <w:ind w:firstLine="709"/>
      </w:pPr>
      <w:r w:rsidRPr="00E867BB">
        <w:t>1) смерти;</w:t>
      </w:r>
    </w:p>
    <w:p w:rsidR="00F75208" w:rsidRPr="00E867BB" w:rsidRDefault="00F75208" w:rsidP="00820D94">
      <w:pPr>
        <w:pStyle w:val="a6"/>
        <w:ind w:firstLine="709"/>
      </w:pPr>
      <w:r w:rsidRPr="00E867BB">
        <w:t>2) отставки по собственному желанию;</w:t>
      </w:r>
    </w:p>
    <w:p w:rsidR="00F75208" w:rsidRPr="00E867BB" w:rsidRDefault="00F75208" w:rsidP="00820D94">
      <w:pPr>
        <w:pStyle w:val="a6"/>
        <w:ind w:firstLine="709"/>
      </w:pPr>
      <w:r w:rsidRPr="00E867BB">
        <w:t>3) признания судом недееспособным или ограниченно дееспособным;</w:t>
      </w:r>
    </w:p>
    <w:p w:rsidR="00F75208" w:rsidRPr="00E867BB" w:rsidRDefault="00F75208" w:rsidP="00820D94">
      <w:pPr>
        <w:pStyle w:val="a6"/>
        <w:ind w:firstLine="709"/>
      </w:pPr>
      <w:r w:rsidRPr="00E867BB">
        <w:t>4) признания судом безвестно отсутствующим или объявления умершим;</w:t>
      </w:r>
    </w:p>
    <w:p w:rsidR="00F75208" w:rsidRPr="00E867BB" w:rsidRDefault="00F75208" w:rsidP="00820D94">
      <w:pPr>
        <w:pStyle w:val="a6"/>
        <w:ind w:firstLine="709"/>
      </w:pPr>
      <w:r w:rsidRPr="00E867BB">
        <w:t>5) вступления в отношении его в законную силу обвинительного приговора суда;</w:t>
      </w:r>
    </w:p>
    <w:p w:rsidR="00F75208" w:rsidRPr="00E867BB" w:rsidRDefault="00F75208" w:rsidP="00820D94">
      <w:pPr>
        <w:pStyle w:val="a6"/>
        <w:ind w:firstLine="709"/>
      </w:pPr>
      <w:r w:rsidRPr="00E867BB">
        <w:lastRenderedPageBreak/>
        <w:t>6) выезда за пределы Российской Федерации на постоянное место жительства;</w:t>
      </w:r>
    </w:p>
    <w:p w:rsidR="00F75208" w:rsidRPr="00E867BB" w:rsidRDefault="00F75208" w:rsidP="00820D94">
      <w:pPr>
        <w:pStyle w:val="a6"/>
        <w:ind w:firstLine="709"/>
      </w:pPr>
      <w:r w:rsidRPr="00E867BB">
        <w:t xml:space="preserve">7) </w:t>
      </w:r>
      <w:r w:rsidRPr="00E867BB">
        <w:rPr>
          <w:rFonts w:cs="Arial"/>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75208" w:rsidRPr="00E867BB" w:rsidRDefault="00F75208" w:rsidP="00820D94">
      <w:pPr>
        <w:pStyle w:val="a6"/>
        <w:ind w:firstLine="709"/>
      </w:pPr>
      <w:r w:rsidRPr="00E867BB">
        <w:t>8) отзыва избирателями;</w:t>
      </w:r>
    </w:p>
    <w:p w:rsidR="00F75208" w:rsidRPr="00E867BB" w:rsidRDefault="00F75208" w:rsidP="00820D94">
      <w:pPr>
        <w:pStyle w:val="a6"/>
        <w:ind w:firstLine="709"/>
      </w:pPr>
      <w:r w:rsidRPr="00E867BB">
        <w:t xml:space="preserve">9) досрочного прекращения полномочий Думы </w:t>
      </w:r>
      <w:r w:rsidR="00181557"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10) призыва на военную службу или направления на заменяющую ее альтернативную гражданскую службу;</w:t>
      </w:r>
    </w:p>
    <w:p w:rsidR="00F75208" w:rsidRPr="00E867BB" w:rsidRDefault="00F75208" w:rsidP="00820D94">
      <w:pPr>
        <w:pStyle w:val="a6"/>
        <w:ind w:firstLine="709"/>
        <w:rPr>
          <w:rFonts w:cs="Arial"/>
        </w:rPr>
      </w:pPr>
      <w:r w:rsidRPr="00E867BB">
        <w:rPr>
          <w:rFonts w:cs="Arial"/>
        </w:rPr>
        <w:t>11) приобретения им статуса иностранного агента;</w:t>
      </w:r>
    </w:p>
    <w:p w:rsidR="00F75208" w:rsidRPr="00E867BB" w:rsidRDefault="00F75208" w:rsidP="00820D94">
      <w:pPr>
        <w:pStyle w:val="a6"/>
        <w:ind w:firstLine="709"/>
      </w:pPr>
      <w:r w:rsidRPr="00E867BB">
        <w:t>12) в иных случаях, установленных Федеральным законом от 06</w:t>
      </w:r>
      <w:r w:rsidR="00181557" w:rsidRPr="00E867BB">
        <w:t xml:space="preserve"> октября </w:t>
      </w:r>
      <w:r w:rsidRPr="00E867BB">
        <w:t xml:space="preserve">2003 </w:t>
      </w:r>
      <w:r w:rsidR="00181557" w:rsidRPr="00E867BB">
        <w:t xml:space="preserve">г. </w:t>
      </w:r>
      <w:r w:rsidRPr="00E867BB">
        <w:t>№ 131-ФЗ «Об общих принципах организации местного самоуправления в Российской Федерации» и иными федеральными законами.</w:t>
      </w:r>
    </w:p>
    <w:p w:rsidR="00F75208" w:rsidRPr="00E867BB" w:rsidRDefault="00F75208" w:rsidP="00820D94">
      <w:pPr>
        <w:pStyle w:val="a6"/>
        <w:ind w:firstLine="709"/>
      </w:pPr>
      <w:r w:rsidRPr="00E867BB">
        <w:t>10. Полномочия депутата прекращаются досрочно в случае несоблюдения ограничений, запретов, неисполнения обязанностей, установленных Федеральным</w:t>
      </w:r>
      <w:r w:rsidR="00181557" w:rsidRPr="00E867BB">
        <w:t>и</w:t>
      </w:r>
      <w:r w:rsidRPr="00E867BB">
        <w:t xml:space="preserve"> закон</w:t>
      </w:r>
      <w:r w:rsidR="00181557" w:rsidRPr="00E867BB">
        <w:t>ами</w:t>
      </w:r>
      <w:r w:rsidRPr="00E867BB">
        <w:t xml:space="preserve"> от 25 декабря 2008 г</w:t>
      </w:r>
      <w:r w:rsidR="00181557" w:rsidRPr="00E867BB">
        <w:t>.</w:t>
      </w:r>
      <w:r w:rsidRPr="00E867BB">
        <w:t xml:space="preserve"> № 273-ФЗ «О противодействии коррупции», от </w:t>
      </w:r>
      <w:r w:rsidR="00181557" w:rsidRPr="00E867BB">
        <w:t>0</w:t>
      </w:r>
      <w:r w:rsidRPr="00E867BB">
        <w:t>3 декабря 2012 г</w:t>
      </w:r>
      <w:r w:rsidR="00181557" w:rsidRPr="00E867BB">
        <w:t>.</w:t>
      </w:r>
      <w:r w:rsidRPr="00E867BB">
        <w:t xml:space="preserve"> № 230-ФЗ «О контроле за соответствием расходов лиц, замещающих государственные должности, и иных лиц их доходам», от </w:t>
      </w:r>
      <w:r w:rsidR="00181557" w:rsidRPr="00E867BB">
        <w:t>0</w:t>
      </w:r>
      <w:r w:rsidRPr="00E867BB">
        <w:t>7 мая 2013 г</w:t>
      </w:r>
      <w:r w:rsidR="00181557" w:rsidRPr="00E867BB">
        <w:t>.</w:t>
      </w:r>
      <w:r w:rsidRPr="00E867BB">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w:t>
      </w:r>
      <w:r w:rsidR="00181557" w:rsidRPr="00E867BB">
        <w:t xml:space="preserve"> октября </w:t>
      </w:r>
      <w:r w:rsidRPr="00E867BB">
        <w:t>2003</w:t>
      </w:r>
      <w:r w:rsidR="00181557"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rPr>
          <w:rFonts w:cs="Arial"/>
        </w:rPr>
        <w:t xml:space="preserve">11. Полномочия депутата </w:t>
      </w:r>
      <w:r w:rsidRPr="00E867BB">
        <w:t xml:space="preserve">Думы </w:t>
      </w:r>
      <w:r w:rsidR="00181557" w:rsidRPr="00E867BB">
        <w:t xml:space="preserve">Горнозаводского </w:t>
      </w:r>
      <w:r w:rsidRPr="00E867BB">
        <w:t xml:space="preserve">муниципального округа </w:t>
      </w:r>
      <w:r w:rsidRPr="00E867BB">
        <w:rPr>
          <w:rFonts w:cs="Arial"/>
        </w:rPr>
        <w:t xml:space="preserve">прекращаются досрочно решением </w:t>
      </w:r>
      <w:r w:rsidRPr="00E867BB">
        <w:t xml:space="preserve">Думы </w:t>
      </w:r>
      <w:r w:rsidR="00181557" w:rsidRPr="00E867BB">
        <w:t>Горнозаводского</w:t>
      </w:r>
      <w:r w:rsidRPr="00E867BB">
        <w:t xml:space="preserve"> муниципального округа </w:t>
      </w:r>
      <w:r w:rsidRPr="00E867BB">
        <w:rPr>
          <w:rFonts w:cs="Arial"/>
        </w:rPr>
        <w:t xml:space="preserve">в случае отсутствия депутата без уважительных причин на всех заседаниях </w:t>
      </w:r>
      <w:r w:rsidRPr="00E867BB">
        <w:t xml:space="preserve">Думы </w:t>
      </w:r>
      <w:r w:rsidRPr="00E867BB">
        <w:rPr>
          <w:rFonts w:cs="Arial"/>
        </w:rPr>
        <w:t>в течение шести месяцев подряд.</w:t>
      </w:r>
    </w:p>
    <w:p w:rsidR="00F75208" w:rsidRPr="00E867BB" w:rsidRDefault="00F75208" w:rsidP="00820D94">
      <w:pPr>
        <w:pStyle w:val="a6"/>
        <w:ind w:firstLine="709"/>
      </w:pPr>
      <w:r w:rsidRPr="00E867BB">
        <w:t xml:space="preserve">12. Решение Думы </w:t>
      </w:r>
      <w:r w:rsidR="00BD1DE2" w:rsidRPr="00E867BB">
        <w:t>Горнозаводского</w:t>
      </w:r>
      <w:r w:rsidRPr="00E867BB">
        <w:t xml:space="preserve"> муниципального округа о досрочном прекращении полномочий депутата Думы </w:t>
      </w:r>
      <w:r w:rsidR="00BD1DE2" w:rsidRPr="00E867BB">
        <w:t xml:space="preserve">Горнозаводского </w:t>
      </w:r>
      <w:r w:rsidRPr="00E867BB">
        <w:t xml:space="preserve">муниципального округа принимается не позднее чем через 30 дней со дня появления основания для </w:t>
      </w:r>
      <w:r w:rsidRPr="00E867BB">
        <w:lastRenderedPageBreak/>
        <w:t xml:space="preserve">досрочного прекращения полномочий, а если это основание появилось в период между сессиями Думы </w:t>
      </w:r>
      <w:r w:rsidR="00BD1DE2" w:rsidRPr="00E867BB">
        <w:t>Горнозаводского</w:t>
      </w:r>
      <w:r w:rsidRPr="00E867BB">
        <w:t xml:space="preserve"> муниципального округа, - не позднее чем через три месяца со дня появления такого основания.</w:t>
      </w:r>
    </w:p>
    <w:p w:rsidR="00B85AAC" w:rsidRPr="00E867BB" w:rsidRDefault="00B85AAC" w:rsidP="00820D94">
      <w:pPr>
        <w:pStyle w:val="a6"/>
        <w:ind w:firstLine="709"/>
      </w:pPr>
      <w:r w:rsidRPr="00E867BB">
        <w:t>В случае обращения губернатора Пермского края с заявлением о досрочном прекращении полномочий депутата Думы днем появления основания для досрочного прекращения полномочий является день поступления в Думу Горнозаводского муниципального округа данного заявления.</w:t>
      </w:r>
    </w:p>
    <w:p w:rsidR="00F75208" w:rsidRPr="00E867BB" w:rsidRDefault="00F75208" w:rsidP="0014491C">
      <w:pPr>
        <w:pStyle w:val="a6"/>
        <w:ind w:firstLine="851"/>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2</w:t>
      </w:r>
      <w:r w:rsidR="00125D4E" w:rsidRPr="00E867BB">
        <w:rPr>
          <w:rFonts w:ascii="Times New Roman" w:hAnsi="Times New Roman"/>
          <w:sz w:val="28"/>
        </w:rPr>
        <w:t>9</w:t>
      </w:r>
      <w:r w:rsidRPr="00E867BB">
        <w:rPr>
          <w:rFonts w:ascii="Times New Roman" w:hAnsi="Times New Roman"/>
          <w:sz w:val="28"/>
        </w:rPr>
        <w:t xml:space="preserve">. Процедура отставки депутата Думы </w:t>
      </w:r>
      <w:r w:rsidR="00BD1DE2"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 главы</w:t>
      </w:r>
      <w:r w:rsidR="00BD1DE2" w:rsidRPr="00E867BB">
        <w:rPr>
          <w:rFonts w:ascii="Times New Roman" w:hAnsi="Times New Roman"/>
          <w:sz w:val="28"/>
        </w:rPr>
        <w:t xml:space="preserve"> Горнозаводского</w:t>
      </w:r>
      <w:r w:rsidRPr="00E867BB">
        <w:rPr>
          <w:rFonts w:ascii="Times New Roman" w:hAnsi="Times New Roman"/>
          <w:sz w:val="28"/>
        </w:rPr>
        <w:t xml:space="preserve"> муниципального округа по собственному желанию</w:t>
      </w:r>
    </w:p>
    <w:p w:rsidR="00F75208" w:rsidRPr="00E867BB" w:rsidRDefault="00F75208" w:rsidP="00820D94">
      <w:pPr>
        <w:pStyle w:val="a6"/>
        <w:ind w:firstLine="709"/>
        <w:rPr>
          <w:spacing w:val="-1"/>
        </w:rPr>
      </w:pPr>
      <w:r w:rsidRPr="00E867BB">
        <w:rPr>
          <w:spacing w:val="-1"/>
        </w:rPr>
        <w:t xml:space="preserve">В случае отставки депутата </w:t>
      </w:r>
      <w:r w:rsidRPr="00E867BB">
        <w:t xml:space="preserve">Думы </w:t>
      </w:r>
      <w:r w:rsidR="00BD1DE2" w:rsidRPr="00E867BB">
        <w:t>Горнозаводского</w:t>
      </w:r>
      <w:r w:rsidRPr="00E867BB">
        <w:t xml:space="preserve"> муниципального округа</w:t>
      </w:r>
      <w:r w:rsidRPr="00E867BB">
        <w:rPr>
          <w:spacing w:val="-1"/>
        </w:rPr>
        <w:t xml:space="preserve">, </w:t>
      </w:r>
      <w:r w:rsidRPr="00E867BB">
        <w:t xml:space="preserve">главы </w:t>
      </w:r>
      <w:r w:rsidR="00BD1DE2" w:rsidRPr="00E867BB">
        <w:t>Горнозаводского</w:t>
      </w:r>
      <w:r w:rsidRPr="00E867BB">
        <w:t xml:space="preserve"> муниципального округа</w:t>
      </w:r>
      <w:r w:rsidRPr="00E867BB">
        <w:rPr>
          <w:spacing w:val="-1"/>
        </w:rPr>
        <w:t xml:space="preserve"> по собственному желанию, депутатом </w:t>
      </w:r>
      <w:r w:rsidRPr="00E867BB">
        <w:rPr>
          <w:iCs/>
        </w:rPr>
        <w:t>Думы</w:t>
      </w:r>
      <w:r w:rsidRPr="00E867BB">
        <w:rPr>
          <w:spacing w:val="-1"/>
        </w:rPr>
        <w:t xml:space="preserve">, </w:t>
      </w:r>
      <w:r w:rsidR="00BD1DE2" w:rsidRPr="00E867BB">
        <w:t xml:space="preserve">главой Горнозаводского </w:t>
      </w:r>
      <w:r w:rsidRPr="00E867BB">
        <w:t>муниципального округа</w:t>
      </w:r>
      <w:r w:rsidRPr="00E867BB">
        <w:rPr>
          <w:spacing w:val="-1"/>
        </w:rPr>
        <w:t xml:space="preserve"> подается в </w:t>
      </w:r>
      <w:r w:rsidRPr="00E867BB">
        <w:t xml:space="preserve">Думу </w:t>
      </w:r>
      <w:r w:rsidR="00BD1DE2" w:rsidRPr="00E867BB">
        <w:t>Горнозаводского</w:t>
      </w:r>
      <w:r w:rsidRPr="00E867BB">
        <w:t xml:space="preserve"> муниципального округа</w:t>
      </w:r>
      <w:r w:rsidRPr="00E867BB">
        <w:rPr>
          <w:spacing w:val="-1"/>
        </w:rPr>
        <w:t xml:space="preserve"> письменное заявление о сложении полномочий. </w:t>
      </w:r>
      <w:r w:rsidRPr="00E867BB">
        <w:t xml:space="preserve">Дума </w:t>
      </w:r>
      <w:r w:rsidR="00BD1DE2" w:rsidRPr="00E867BB">
        <w:t xml:space="preserve">Горнозаводского </w:t>
      </w:r>
      <w:r w:rsidRPr="00E867BB">
        <w:t>муниципального округа</w:t>
      </w:r>
      <w:r w:rsidRPr="00E867BB">
        <w:rPr>
          <w:spacing w:val="-1"/>
        </w:rPr>
        <w:t xml:space="preserve"> обязана рассмотреть заявление депутата </w:t>
      </w:r>
      <w:r w:rsidRPr="00E867BB">
        <w:t>Думы</w:t>
      </w:r>
      <w:r w:rsidRPr="00E867BB">
        <w:rPr>
          <w:spacing w:val="-1"/>
        </w:rPr>
        <w:t xml:space="preserve">, </w:t>
      </w:r>
      <w:r w:rsidRPr="00E867BB">
        <w:t xml:space="preserve">главы </w:t>
      </w:r>
      <w:r w:rsidR="00BD1DE2" w:rsidRPr="00E867BB">
        <w:t xml:space="preserve">Горнозаводского </w:t>
      </w:r>
      <w:r w:rsidRPr="00E867BB">
        <w:t>муниципального округа</w:t>
      </w:r>
      <w:r w:rsidRPr="00E867BB">
        <w:rPr>
          <w:spacing w:val="-1"/>
        </w:rPr>
        <w:t xml:space="preserve"> о сложении полномочий на ближайшем заседании </w:t>
      </w:r>
      <w:r w:rsidRPr="00E867BB">
        <w:t>Думы</w:t>
      </w:r>
      <w:r w:rsidRPr="00E867BB">
        <w:rPr>
          <w:spacing w:val="-1"/>
        </w:rPr>
        <w:t xml:space="preserve">. </w:t>
      </w:r>
    </w:p>
    <w:p w:rsidR="00F75208" w:rsidRPr="00E867BB" w:rsidRDefault="00F75208" w:rsidP="00820D94">
      <w:pPr>
        <w:pStyle w:val="a6"/>
        <w:ind w:firstLine="709"/>
        <w:rPr>
          <w:spacing w:val="-1"/>
        </w:rPr>
      </w:pPr>
      <w:r w:rsidRPr="00E867BB">
        <w:rPr>
          <w:spacing w:val="-1"/>
        </w:rPr>
        <w:t xml:space="preserve">Решение об удовлетворении заявления депутата </w:t>
      </w:r>
      <w:r w:rsidRPr="00E867BB">
        <w:t xml:space="preserve">Думы </w:t>
      </w:r>
      <w:r w:rsidR="00BD1DE2" w:rsidRPr="00E867BB">
        <w:t>Горнозаводского</w:t>
      </w:r>
      <w:r w:rsidRPr="00E867BB">
        <w:t xml:space="preserve"> муниципального округа</w:t>
      </w:r>
      <w:r w:rsidRPr="00E867BB">
        <w:rPr>
          <w:spacing w:val="-1"/>
        </w:rPr>
        <w:t xml:space="preserve">, </w:t>
      </w:r>
      <w:r w:rsidRPr="00E867BB">
        <w:t xml:space="preserve">главы </w:t>
      </w:r>
      <w:r w:rsidR="00BD1DE2" w:rsidRPr="00E867BB">
        <w:t>Горнозаводского</w:t>
      </w:r>
      <w:r w:rsidRPr="00E867BB">
        <w:t xml:space="preserve"> муниципального округа</w:t>
      </w:r>
      <w:r w:rsidRPr="00E867BB">
        <w:rPr>
          <w:spacing w:val="-1"/>
        </w:rPr>
        <w:t xml:space="preserve"> принимается на ближайшем заседании </w:t>
      </w:r>
      <w:r w:rsidRPr="00E867BB">
        <w:t>Думы</w:t>
      </w:r>
      <w:r w:rsidRPr="00E867BB">
        <w:rPr>
          <w:spacing w:val="-1"/>
        </w:rPr>
        <w:t>.</w:t>
      </w:r>
    </w:p>
    <w:p w:rsidR="00F75208" w:rsidRPr="00E867BB" w:rsidRDefault="00F75208" w:rsidP="00820D94">
      <w:pPr>
        <w:pStyle w:val="a6"/>
        <w:ind w:firstLine="709"/>
        <w:rPr>
          <w:spacing w:val="-1"/>
        </w:rPr>
      </w:pPr>
      <w:r w:rsidRPr="00E867BB">
        <w:rPr>
          <w:spacing w:val="-1"/>
        </w:rPr>
        <w:t xml:space="preserve">При отклонении </w:t>
      </w:r>
      <w:r w:rsidRPr="00E867BB">
        <w:t xml:space="preserve">Думой </w:t>
      </w:r>
      <w:r w:rsidR="00BD1DE2" w:rsidRPr="00E867BB">
        <w:t>Горнозаводского</w:t>
      </w:r>
      <w:r w:rsidRPr="00E867BB">
        <w:t xml:space="preserve"> муниципального округа</w:t>
      </w:r>
      <w:r w:rsidRPr="00E867BB">
        <w:rPr>
          <w:spacing w:val="-1"/>
        </w:rPr>
        <w:t xml:space="preserve"> заявления депутата </w:t>
      </w:r>
      <w:r w:rsidRPr="00E867BB">
        <w:t>Думы</w:t>
      </w:r>
      <w:r w:rsidRPr="00E867BB">
        <w:rPr>
          <w:spacing w:val="-1"/>
        </w:rPr>
        <w:t xml:space="preserve">, </w:t>
      </w:r>
      <w:r w:rsidRPr="00E867BB">
        <w:t xml:space="preserve">главы </w:t>
      </w:r>
      <w:r w:rsidR="00BD1DE2" w:rsidRPr="00E867BB">
        <w:t>Горнозаводского</w:t>
      </w:r>
      <w:r w:rsidRPr="00E867BB">
        <w:t xml:space="preserve"> муниципального округа</w:t>
      </w:r>
      <w:r w:rsidRPr="00E867BB">
        <w:rPr>
          <w:spacing w:val="-1"/>
        </w:rPr>
        <w:t xml:space="preserve"> о досрочном сложении полномочий, депутат </w:t>
      </w:r>
      <w:r w:rsidRPr="00E867BB">
        <w:t xml:space="preserve">Думы </w:t>
      </w:r>
      <w:r w:rsidR="00BD1DE2" w:rsidRPr="00E867BB">
        <w:t xml:space="preserve">Горнозаводского </w:t>
      </w:r>
      <w:r w:rsidRPr="00E867BB">
        <w:t>муниципального округа</w:t>
      </w:r>
      <w:r w:rsidRPr="00E867BB">
        <w:rPr>
          <w:spacing w:val="-1"/>
        </w:rPr>
        <w:t xml:space="preserve">, </w:t>
      </w:r>
      <w:r w:rsidRPr="00E867BB">
        <w:t>глава муниципального округа</w:t>
      </w:r>
      <w:r w:rsidRPr="00E867BB">
        <w:rPr>
          <w:spacing w:val="-1"/>
        </w:rPr>
        <w:t xml:space="preserve"> вправе сложить полномочия через 2 недели после рассмотрения заявления на заседании с письменным уведомлением об этом </w:t>
      </w:r>
      <w:r w:rsidRPr="00E867BB">
        <w:t xml:space="preserve">Думы </w:t>
      </w:r>
      <w:r w:rsidR="00BD1DE2" w:rsidRPr="00E867BB">
        <w:t>Горнозаводского</w:t>
      </w:r>
      <w:r w:rsidRPr="00E867BB">
        <w:t xml:space="preserve"> муниципального округа</w:t>
      </w:r>
      <w:r w:rsidRPr="00E867BB">
        <w:rPr>
          <w:spacing w:val="-1"/>
        </w:rPr>
        <w:t>.</w:t>
      </w:r>
    </w:p>
    <w:p w:rsidR="00F75208" w:rsidRPr="00E867BB" w:rsidRDefault="00F75208" w:rsidP="00820D94">
      <w:pPr>
        <w:pStyle w:val="a6"/>
        <w:ind w:firstLine="709"/>
        <w:rPr>
          <w:spacing w:val="-1"/>
        </w:rPr>
      </w:pPr>
      <w:r w:rsidRPr="00E867BB">
        <w:rPr>
          <w:spacing w:val="-1"/>
        </w:rPr>
        <w:t xml:space="preserve">Заявление не может быть отозвано после принятия решения </w:t>
      </w:r>
      <w:r w:rsidRPr="00E867BB">
        <w:t xml:space="preserve">Думой </w:t>
      </w:r>
      <w:r w:rsidR="00BD1DE2" w:rsidRPr="00E867BB">
        <w:t xml:space="preserve">Горнозаводского </w:t>
      </w:r>
      <w:r w:rsidRPr="00E867BB">
        <w:t>муниципального округа</w:t>
      </w:r>
      <w:r w:rsidRPr="00E867BB">
        <w:rPr>
          <w:spacing w:val="-1"/>
        </w:rPr>
        <w:t>.</w:t>
      </w:r>
    </w:p>
    <w:p w:rsidR="00F75208" w:rsidRPr="00E867BB" w:rsidRDefault="00F75208" w:rsidP="00820D94">
      <w:pPr>
        <w:pStyle w:val="a6"/>
        <w:ind w:firstLine="709"/>
      </w:pPr>
      <w:r w:rsidRPr="00E867BB">
        <w:rPr>
          <w:spacing w:val="-1"/>
        </w:rPr>
        <w:t xml:space="preserve">Информация об отставке депутата </w:t>
      </w:r>
      <w:r w:rsidRPr="00E867BB">
        <w:t xml:space="preserve">Думы </w:t>
      </w:r>
      <w:r w:rsidR="00BD1DE2" w:rsidRPr="00E867BB">
        <w:t xml:space="preserve">Горнозаводского </w:t>
      </w:r>
      <w:r w:rsidRPr="00E867BB">
        <w:t>муниципального округа</w:t>
      </w:r>
      <w:r w:rsidRPr="00E867BB">
        <w:rPr>
          <w:spacing w:val="-1"/>
        </w:rPr>
        <w:t xml:space="preserve">, </w:t>
      </w:r>
      <w:r w:rsidRPr="00E867BB">
        <w:t xml:space="preserve">главы </w:t>
      </w:r>
      <w:r w:rsidR="00BD1DE2" w:rsidRPr="00E867BB">
        <w:t>Горнозаводского</w:t>
      </w:r>
      <w:r w:rsidRPr="00E867BB">
        <w:t xml:space="preserve"> муниципального округа</w:t>
      </w:r>
      <w:r w:rsidR="00F75F1C" w:rsidRPr="00E867BB">
        <w:t xml:space="preserve"> подлежит опубликованию.</w:t>
      </w:r>
    </w:p>
    <w:p w:rsidR="00D35676" w:rsidRPr="00E867BB" w:rsidRDefault="00D35676" w:rsidP="00820D94">
      <w:pPr>
        <w:pStyle w:val="a6"/>
        <w:ind w:firstLine="709"/>
      </w:pPr>
    </w:p>
    <w:p w:rsidR="00D35676" w:rsidRPr="00E867BB" w:rsidRDefault="00D35676"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30</w:t>
      </w:r>
      <w:r w:rsidRPr="00E867BB">
        <w:rPr>
          <w:rFonts w:ascii="Times New Roman" w:hAnsi="Times New Roman"/>
          <w:sz w:val="28"/>
        </w:rPr>
        <w:t>. Контрольно-счетная палата Горнозаводского муниципального округа</w:t>
      </w:r>
    </w:p>
    <w:p w:rsidR="00D35676" w:rsidRPr="00E867BB" w:rsidRDefault="00D35676" w:rsidP="00820D94">
      <w:pPr>
        <w:pStyle w:val="a6"/>
        <w:ind w:firstLine="709"/>
      </w:pPr>
      <w:r w:rsidRPr="00E867BB">
        <w:t>1. Контрольно-счетная палата Горнозаводского муниципального округа обладает правами юридического лица.</w:t>
      </w:r>
    </w:p>
    <w:p w:rsidR="00D35676" w:rsidRPr="00E867BB" w:rsidRDefault="00D35676" w:rsidP="00820D94">
      <w:pPr>
        <w:pStyle w:val="a6"/>
        <w:ind w:firstLine="709"/>
      </w:pPr>
      <w:r w:rsidRPr="00E867BB">
        <w:t xml:space="preserve">2. Полномочия, состав и порядок деятельности контрольно-счетной палаты Горнозаводского муниципального округа устанавливаются нормативным правовым актом Думы Горнозаводского муниципального округа в соответствии с Федеральным законом от 07 февраля 2011 г. № 6-ФЗ «Об общих принципах </w:t>
      </w:r>
      <w:r w:rsidRPr="00E867BB">
        <w:lastRenderedPageBreak/>
        <w:t>организации и деятельности контрольно-счетных органов субъектов Российской Федерации, федеральных территори</w:t>
      </w:r>
      <w:r w:rsidR="009B6DA9" w:rsidRPr="00E867BB">
        <w:t>й и муниципальных образований».</w:t>
      </w:r>
    </w:p>
    <w:p w:rsidR="00D35676" w:rsidRPr="00E867BB" w:rsidRDefault="00D35676" w:rsidP="00820D94">
      <w:pPr>
        <w:pStyle w:val="a6"/>
        <w:ind w:firstLine="709"/>
      </w:pPr>
      <w:r w:rsidRPr="00E867BB">
        <w:t>3. Контрольно-счетная палата Горнозаводского муниципального округа осуществляет следующие основные полномочия:</w:t>
      </w:r>
    </w:p>
    <w:p w:rsidR="00D35676" w:rsidRPr="00E867BB" w:rsidRDefault="00D35676" w:rsidP="00820D94">
      <w:pPr>
        <w:pStyle w:val="a6"/>
        <w:ind w:firstLine="709"/>
      </w:pPr>
      <w:r w:rsidRPr="00E867BB">
        <w:t>1) организация и осуществление контроля за законностью и эффективностью использования средств бюджета Горнозаводского муниципального округа, а также иных средств в случаях, предусмотренных законодательством Российской Федерации;</w:t>
      </w:r>
    </w:p>
    <w:p w:rsidR="00D35676" w:rsidRPr="00E867BB" w:rsidRDefault="00D35676" w:rsidP="00820D94">
      <w:pPr>
        <w:pStyle w:val="a6"/>
        <w:ind w:firstLine="709"/>
      </w:pPr>
      <w:r w:rsidRPr="00E867BB">
        <w:t>2) экспертиза проектов бюджета Горнозаводского муниципального округа, проверка и анализ обоснованности его показателей;</w:t>
      </w:r>
    </w:p>
    <w:p w:rsidR="00D35676" w:rsidRPr="00E867BB" w:rsidRDefault="00D35676" w:rsidP="00820D94">
      <w:pPr>
        <w:pStyle w:val="a6"/>
        <w:ind w:firstLine="709"/>
      </w:pPr>
      <w:r w:rsidRPr="00E867BB">
        <w:t>3) внешняя проверка годового отчета об исполнении бюджета Горнозаводского муниципального округа;</w:t>
      </w:r>
    </w:p>
    <w:p w:rsidR="00D35676" w:rsidRPr="00E867BB" w:rsidRDefault="00D35676" w:rsidP="00820D94">
      <w:pPr>
        <w:pStyle w:val="a6"/>
        <w:ind w:firstLine="709"/>
      </w:pPr>
      <w:r w:rsidRPr="00E867BB">
        <w:t>4) проведение аудита в сфере закупок товаров, работ и услуг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w:t>
      </w:r>
    </w:p>
    <w:p w:rsidR="00D35676" w:rsidRPr="00E867BB" w:rsidRDefault="00D35676" w:rsidP="00820D94">
      <w:pPr>
        <w:pStyle w:val="a6"/>
        <w:ind w:firstLine="709"/>
      </w:pPr>
      <w:r w:rsidRPr="00E867BB">
        <w:t>5) оценка эффективности формирования муниципальной собственности Горнозаводского муниципального округа,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D35676" w:rsidRPr="00E867BB" w:rsidRDefault="00D35676" w:rsidP="00820D94">
      <w:pPr>
        <w:pStyle w:val="a6"/>
        <w:ind w:firstLine="709"/>
      </w:pPr>
      <w:r w:rsidRPr="00E867BB">
        <w:t>6) оценка эффективности предоставления налоговых и иных льгот и преимуществ, бюджетных кредитов за счет средств бюджета Горнозаводского муниципального округа,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Горнозаводского муниципального округа и имущества, находящегося в муниципальной собственности Горнозаводского муниципального округа;</w:t>
      </w:r>
    </w:p>
    <w:p w:rsidR="00D35676" w:rsidRPr="00E867BB" w:rsidRDefault="00D35676" w:rsidP="00820D94">
      <w:pPr>
        <w:pStyle w:val="a6"/>
        <w:ind w:firstLine="709"/>
      </w:pPr>
      <w:r w:rsidRPr="00E867BB">
        <w:t>7) экспертиза проектов муниципальных правовых актов в части, касающейся расходных обязательств Горнозаводского муниципального округа, экспертиза проектов муниципальных правовых актов, приводящих к изменению доходов бюджета Горнозаводского муниципального округа, а также муниципальных программ (проектов муниципальных программ);</w:t>
      </w:r>
    </w:p>
    <w:p w:rsidR="00D35676" w:rsidRPr="00E867BB" w:rsidRDefault="00D35676" w:rsidP="00820D94">
      <w:pPr>
        <w:pStyle w:val="a6"/>
        <w:ind w:firstLine="709"/>
      </w:pPr>
      <w:r w:rsidRPr="00E867BB">
        <w:t>8) анализ и мониторинг бюджетного процесса в Горнозаводском муниципальном округе,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D35676" w:rsidRPr="00E867BB" w:rsidRDefault="00D35676" w:rsidP="00820D94">
      <w:pPr>
        <w:pStyle w:val="a6"/>
        <w:ind w:firstLine="709"/>
      </w:pPr>
      <w:r w:rsidRPr="00E867BB">
        <w:lastRenderedPageBreak/>
        <w:t>9) проведение оперативного анализа исполнения и контроля за организацией исполнения бюджета Горнозаводского муниципального округа в текущем финансовом году, ежеквартальное представление информации о ходе исполнения бюджета Горнозаводского муниципального округа, о результатах проведенных контрольных и экспертно-аналитических мероприятий в Думу муниципального округа и главе муниципального округа;</w:t>
      </w:r>
    </w:p>
    <w:p w:rsidR="00D35676" w:rsidRPr="00E867BB" w:rsidRDefault="00D35676" w:rsidP="00820D94">
      <w:pPr>
        <w:pStyle w:val="a6"/>
        <w:ind w:firstLine="709"/>
      </w:pPr>
      <w:r w:rsidRPr="00E867BB">
        <w:t>10) осуществление контроля за состоянием муниципального внутреннего и внешнего долга;</w:t>
      </w:r>
    </w:p>
    <w:p w:rsidR="00D35676" w:rsidRPr="00E867BB" w:rsidRDefault="00D35676" w:rsidP="00820D94">
      <w:pPr>
        <w:pStyle w:val="a6"/>
        <w:ind w:firstLine="709"/>
      </w:pPr>
      <w:r w:rsidRPr="00E867BB">
        <w:t>11) оценка реализуемости, рисков и результатов достижения целей социально-экономического развития Горнозаводского муниципального округа, предусмотренных документами стратегического планирования Горнозаводского муниципального округа, в пределах компетенции Контрольно-счетной палаты;</w:t>
      </w:r>
    </w:p>
    <w:p w:rsidR="00E44AB6" w:rsidRPr="00E867BB" w:rsidRDefault="00D35676" w:rsidP="00820D94">
      <w:pPr>
        <w:pStyle w:val="a6"/>
        <w:ind w:firstLine="709"/>
      </w:pPr>
      <w:r w:rsidRPr="00E867BB">
        <w:t>12) участие в пределах полномочий в мероприятиях, направленных на противодействие коррупции;</w:t>
      </w:r>
    </w:p>
    <w:p w:rsidR="00D35676" w:rsidRPr="00E867BB" w:rsidRDefault="00D35676" w:rsidP="00820D94">
      <w:pPr>
        <w:pStyle w:val="a6"/>
        <w:ind w:firstLine="709"/>
      </w:pPr>
      <w:r w:rsidRPr="00E867BB">
        <w:t>13) иные полномочия в сфере внешнего муниципального финансового контроля, установленные федеральными законами, законами Пермского края, Уставом Горнозаводского муниципального округа и нормативными правовыми актами Думы муниципального округа.</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31</w:t>
      </w:r>
      <w:r w:rsidRPr="00E867BB">
        <w:rPr>
          <w:rFonts w:ascii="Times New Roman" w:hAnsi="Times New Roman"/>
          <w:sz w:val="28"/>
        </w:rPr>
        <w:t>. Органы местного самоуправления как юридические лица</w:t>
      </w:r>
    </w:p>
    <w:p w:rsidR="00F75208" w:rsidRPr="00E867BB" w:rsidRDefault="00F75208" w:rsidP="00820D94">
      <w:pPr>
        <w:pStyle w:val="a6"/>
        <w:ind w:firstLine="709"/>
      </w:pPr>
      <w:r w:rsidRPr="00E867BB">
        <w:t xml:space="preserve">1. От имени </w:t>
      </w:r>
      <w:r w:rsidR="001655C2" w:rsidRPr="00E867BB">
        <w:t>Горнозаводского</w:t>
      </w:r>
      <w:r w:rsidRPr="00E867BB">
        <w:t xml:space="preserve"> муниципального округа приобретать и осуществлять имущественные и иные права и обязанности, выступать в суде без доверенности может глава </w:t>
      </w:r>
      <w:r w:rsidR="003A2EEA"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t>2. Органы местного самоуправления, которые в соответствии с Федеральным законом от 06</w:t>
      </w:r>
      <w:r w:rsidR="003A2EEA" w:rsidRPr="00E867BB">
        <w:t xml:space="preserve"> октября </w:t>
      </w:r>
      <w:r w:rsidRPr="00E867BB">
        <w:t>2003</w:t>
      </w:r>
      <w:r w:rsidR="003A2EEA" w:rsidRPr="00E867BB">
        <w:t xml:space="preserve"> г.</w:t>
      </w:r>
      <w:r w:rsidRPr="00E867BB">
        <w:t xml:space="preserve"> № 131-ФЗ «Об общих принципах организации местного самоуправления в Российской Федерации»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F75208" w:rsidRPr="00E867BB" w:rsidRDefault="00F75208" w:rsidP="00820D94">
      <w:pPr>
        <w:pStyle w:val="a6"/>
        <w:ind w:firstLine="709"/>
      </w:pPr>
      <w:r w:rsidRPr="00E867BB">
        <w:t xml:space="preserve">Дума и администрация </w:t>
      </w:r>
      <w:r w:rsidR="003A2EEA" w:rsidRPr="00E867BB">
        <w:t xml:space="preserve">Горнозаводского </w:t>
      </w:r>
      <w:r w:rsidRPr="00E867BB">
        <w:t>муниципального округа</w:t>
      </w:r>
      <w:r w:rsidRPr="00E867BB">
        <w:rPr>
          <w:iCs/>
        </w:rPr>
        <w:t xml:space="preserve"> </w:t>
      </w:r>
      <w:r w:rsidRPr="00E867BB">
        <w:t>как юридические лица действуют на основании общих для организаций данного вида положений Федерального закона от 06</w:t>
      </w:r>
      <w:r w:rsidR="003A2EEA" w:rsidRPr="00E867BB">
        <w:t xml:space="preserve"> октября </w:t>
      </w:r>
      <w:r w:rsidRPr="00E867BB">
        <w:t>2003</w:t>
      </w:r>
      <w:r w:rsidR="003A2EEA" w:rsidRPr="00E867BB">
        <w:t xml:space="preserve"> г.</w:t>
      </w:r>
      <w:r w:rsidRPr="00E867BB">
        <w:t xml:space="preserve">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w:t>
      </w:r>
    </w:p>
    <w:p w:rsidR="00F75208" w:rsidRPr="00E867BB" w:rsidRDefault="00F75208" w:rsidP="00A03DCB">
      <w:pPr>
        <w:pStyle w:val="a6"/>
        <w:ind w:firstLine="567"/>
      </w:pPr>
    </w:p>
    <w:p w:rsidR="00F75208" w:rsidRPr="00E867BB" w:rsidRDefault="00F75208" w:rsidP="0022191D">
      <w:pPr>
        <w:pStyle w:val="3"/>
        <w:jc w:val="center"/>
        <w:rPr>
          <w:rFonts w:ascii="Times New Roman" w:hAnsi="Times New Roman" w:cs="Times New Roman"/>
        </w:rPr>
      </w:pPr>
      <w:r w:rsidRPr="00E867BB">
        <w:rPr>
          <w:rFonts w:ascii="Times New Roman" w:hAnsi="Times New Roman" w:cs="Times New Roman"/>
        </w:rPr>
        <w:t>Глава V Муниципальные правовые акты</w:t>
      </w:r>
    </w:p>
    <w:p w:rsidR="00F75208" w:rsidRPr="00E867BB" w:rsidRDefault="00F75208" w:rsidP="007954A9">
      <w:pPr>
        <w:pStyle w:val="a6"/>
      </w:pPr>
    </w:p>
    <w:p w:rsidR="00F75208" w:rsidRPr="00E867BB" w:rsidRDefault="00F75208" w:rsidP="00820D94">
      <w:pPr>
        <w:pStyle w:val="4"/>
        <w:tabs>
          <w:tab w:val="left" w:pos="993"/>
        </w:tabs>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32</w:t>
      </w:r>
      <w:r w:rsidRPr="00E867BB">
        <w:rPr>
          <w:rFonts w:ascii="Times New Roman" w:hAnsi="Times New Roman"/>
          <w:sz w:val="28"/>
        </w:rPr>
        <w:t>. Система муниципальных правовых актов</w:t>
      </w:r>
    </w:p>
    <w:p w:rsidR="00F75208" w:rsidRPr="00E867BB" w:rsidRDefault="00F75208" w:rsidP="00820D94">
      <w:pPr>
        <w:pStyle w:val="a6"/>
        <w:tabs>
          <w:tab w:val="left" w:pos="993"/>
        </w:tabs>
        <w:ind w:firstLine="709"/>
      </w:pPr>
      <w:r w:rsidRPr="00E867BB">
        <w:lastRenderedPageBreak/>
        <w:t>1. В систему муниципальных правовых актов входят:</w:t>
      </w:r>
    </w:p>
    <w:p w:rsidR="00F75208" w:rsidRPr="00E867BB" w:rsidRDefault="00F75208" w:rsidP="00820D94">
      <w:pPr>
        <w:pStyle w:val="a6"/>
        <w:tabs>
          <w:tab w:val="left" w:pos="993"/>
        </w:tabs>
        <w:ind w:firstLine="709"/>
      </w:pPr>
      <w:r w:rsidRPr="00E867BB">
        <w:t xml:space="preserve">1) устав </w:t>
      </w:r>
      <w:r w:rsidR="0022191D" w:rsidRPr="00E867BB">
        <w:t>Горнозаводского</w:t>
      </w:r>
      <w:r w:rsidRPr="00E867BB">
        <w:t xml:space="preserve"> муниципального округа, правовые акты, принятые на местном референдуме (сходе граждан);</w:t>
      </w:r>
    </w:p>
    <w:p w:rsidR="00F75208" w:rsidRPr="00E867BB" w:rsidRDefault="00F75208" w:rsidP="00820D94">
      <w:pPr>
        <w:pStyle w:val="a6"/>
        <w:tabs>
          <w:tab w:val="left" w:pos="993"/>
        </w:tabs>
        <w:ind w:firstLine="709"/>
      </w:pPr>
      <w:r w:rsidRPr="00E867BB">
        <w:t xml:space="preserve">2) нормативные и иные правовые акты Думы </w:t>
      </w:r>
      <w:r w:rsidR="0022191D" w:rsidRPr="00E867BB">
        <w:t>Горнозаводского</w:t>
      </w:r>
      <w:r w:rsidRPr="00E867BB">
        <w:t xml:space="preserve"> муниципального округа;</w:t>
      </w:r>
    </w:p>
    <w:p w:rsidR="00F75208" w:rsidRPr="00E867BB" w:rsidRDefault="00F75208" w:rsidP="00820D94">
      <w:pPr>
        <w:pStyle w:val="a6"/>
        <w:tabs>
          <w:tab w:val="left" w:pos="993"/>
        </w:tabs>
        <w:ind w:firstLine="709"/>
      </w:pPr>
      <w:r w:rsidRPr="00E867BB">
        <w:t xml:space="preserve">3) правовые акты главы </w:t>
      </w:r>
      <w:r w:rsidR="0022191D" w:rsidRPr="00E867BB">
        <w:t>Горнозаводского</w:t>
      </w:r>
      <w:r w:rsidRPr="00E867BB">
        <w:t xml:space="preserve"> муниципального округа, администрации </w:t>
      </w:r>
      <w:r w:rsidR="0022191D" w:rsidRPr="00E867BB">
        <w:t>Горнозаводского</w:t>
      </w:r>
      <w:r w:rsidR="00401348" w:rsidRPr="00E867BB">
        <w:t xml:space="preserve"> муниципального округа, Контрольно-счетной палаты Горнозаводского муниципального округа </w:t>
      </w:r>
      <w:r w:rsidRPr="00E867BB">
        <w:t>и должностных лиц местного самоуправления, предусмотренных настоящим Уставом.</w:t>
      </w:r>
    </w:p>
    <w:p w:rsidR="00F75208" w:rsidRPr="00E867BB" w:rsidRDefault="00F75208" w:rsidP="00820D94">
      <w:pPr>
        <w:pStyle w:val="a6"/>
        <w:tabs>
          <w:tab w:val="left" w:pos="993"/>
        </w:tabs>
        <w:ind w:firstLine="709"/>
      </w:pPr>
      <w:r w:rsidRPr="00E867BB">
        <w:t xml:space="preserve">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22191D" w:rsidRPr="00E867BB">
        <w:t>Горнозаводского</w:t>
      </w:r>
      <w:r w:rsidRPr="00E867BB">
        <w:t xml:space="preserve"> муниципального округа.</w:t>
      </w:r>
    </w:p>
    <w:p w:rsidR="00F75208" w:rsidRPr="00E867BB" w:rsidRDefault="00F75208" w:rsidP="00820D94">
      <w:pPr>
        <w:pStyle w:val="a6"/>
        <w:tabs>
          <w:tab w:val="left" w:pos="993"/>
        </w:tabs>
        <w:ind w:firstLine="709"/>
      </w:pPr>
      <w:r w:rsidRPr="00E867BB">
        <w:t>Иные муниципальные правовые акты не должны противоречить настоящему Уставу и правовым актам, принятым на местном референдуме.</w:t>
      </w:r>
    </w:p>
    <w:p w:rsidR="00F75208" w:rsidRPr="00E867BB" w:rsidRDefault="00F75208" w:rsidP="00820D94">
      <w:pPr>
        <w:pStyle w:val="a6"/>
        <w:tabs>
          <w:tab w:val="left" w:pos="993"/>
        </w:tabs>
        <w:ind w:firstLine="709"/>
      </w:pPr>
      <w:r w:rsidRPr="00E867BB">
        <w:t xml:space="preserve">3. Дума </w:t>
      </w:r>
      <w:r w:rsidR="005320A8" w:rsidRPr="00E867BB">
        <w:t>Горнозаводского</w:t>
      </w:r>
      <w:r w:rsidRPr="00E867BB">
        <w:t xml:space="preserve"> муниципального округа по вопросам, отнесенным к </w:t>
      </w:r>
      <w:r w:rsidR="005320A8" w:rsidRPr="00E867BB">
        <w:t>ее</w:t>
      </w:r>
      <w:r w:rsidRPr="00E867BB">
        <w:t xml:space="preserve"> компетенции федеральными законами, законами Пермского края, настоящим Уставом, принимает решения, устанавливающие правила, обязательные для исполнения на территории </w:t>
      </w:r>
      <w:r w:rsidR="005320A8" w:rsidRPr="00E867BB">
        <w:t>Горнозаводского</w:t>
      </w:r>
      <w:r w:rsidRPr="00E867BB">
        <w:t xml:space="preserve"> муниципального округа, решение об удалении главы </w:t>
      </w:r>
      <w:r w:rsidR="005320A8" w:rsidRPr="00E867BB">
        <w:t>Горнозаводского</w:t>
      </w:r>
      <w:r w:rsidRPr="00E867BB">
        <w:t xml:space="preserve"> муниципального округа в отставку, а также решения по вопросам организации деятельности муниципального округа и по иным вопросам, отнесенным к е</w:t>
      </w:r>
      <w:r w:rsidR="005320A8" w:rsidRPr="00E867BB">
        <w:t>е</w:t>
      </w:r>
      <w:r w:rsidRPr="00E867BB">
        <w:t xml:space="preserve"> компетенции федеральными законами, законами Пермского края, настоящим Уставом. Решения Думы </w:t>
      </w:r>
      <w:r w:rsidR="005320A8" w:rsidRPr="00E867BB">
        <w:t xml:space="preserve">Горнозаводского </w:t>
      </w:r>
      <w:r w:rsidRPr="00E867BB">
        <w:t xml:space="preserve">муниципального округа, устанавливающие правила, обязательные для исполнения на территории </w:t>
      </w:r>
      <w:r w:rsidR="005320A8" w:rsidRPr="00E867BB">
        <w:t>Горнозаводского</w:t>
      </w:r>
      <w:r w:rsidRPr="00E867BB">
        <w:t xml:space="preserve"> муниципального округа, принимаются большинством голосов от установленной численности депутатов Думы </w:t>
      </w:r>
      <w:r w:rsidR="005320A8" w:rsidRPr="00E867BB">
        <w:t>Горнозаводского</w:t>
      </w:r>
      <w:r w:rsidRPr="00E867BB">
        <w:t xml:space="preserve"> муниципального округа, если иное не установлено Федеральным законом от 06</w:t>
      </w:r>
      <w:r w:rsidR="005320A8" w:rsidRPr="00E867BB">
        <w:t xml:space="preserve"> октября </w:t>
      </w:r>
      <w:r w:rsidRPr="00E867BB">
        <w:t>2003</w:t>
      </w:r>
      <w:r w:rsidR="005320A8"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tabs>
          <w:tab w:val="left" w:pos="993"/>
        </w:tabs>
        <w:ind w:firstLine="709"/>
      </w:pPr>
      <w:r w:rsidRPr="00E867BB">
        <w:t xml:space="preserve">4. Глава </w:t>
      </w:r>
      <w:r w:rsidR="00024071" w:rsidRPr="00E867BB">
        <w:t>Горнозаводского</w:t>
      </w:r>
      <w:r w:rsidRPr="00E867BB">
        <w:t xml:space="preserve"> муниципального округа в пределах своих полномочий, установленных настоящим Уставом и решениями Думы </w:t>
      </w:r>
      <w:r w:rsidR="00024071" w:rsidRPr="00E867BB">
        <w:t>Горнозаводского</w:t>
      </w:r>
      <w:r w:rsidRPr="00E867BB">
        <w:t xml:space="preserve"> муниципального округа, подписывает решения Думы </w:t>
      </w:r>
      <w:r w:rsidR="00024071" w:rsidRPr="00E867BB">
        <w:t xml:space="preserve">Горнозаводского </w:t>
      </w:r>
      <w:r w:rsidRPr="00E867BB">
        <w:t>муниципального округа.</w:t>
      </w:r>
    </w:p>
    <w:p w:rsidR="00F75208" w:rsidRPr="00E867BB" w:rsidRDefault="00F75208" w:rsidP="00820D94">
      <w:pPr>
        <w:pStyle w:val="a6"/>
        <w:tabs>
          <w:tab w:val="left" w:pos="993"/>
        </w:tabs>
        <w:ind w:firstLine="709"/>
      </w:pPr>
      <w:r w:rsidRPr="00E867BB">
        <w:t xml:space="preserve">Глава </w:t>
      </w:r>
      <w:r w:rsidR="00024071" w:rsidRPr="00E867BB">
        <w:t>Горнозаводского</w:t>
      </w:r>
      <w:r w:rsidRPr="00E867BB">
        <w:t xml:space="preserve"> муниципального округа в пределах своих полномочий, установленных федеральными законами, законами Пермского края, настоящим Уставом, нормативными правовыми актами Думы </w:t>
      </w:r>
      <w:r w:rsidR="00024071" w:rsidRPr="00E867BB">
        <w:t>Горнозаводского</w:t>
      </w:r>
      <w:r w:rsidRPr="00E867BB">
        <w:t xml:space="preserve"> муниципального округа, издает постановления и распоряжения администрации </w:t>
      </w:r>
      <w:r w:rsidR="00024071" w:rsidRPr="00E867BB">
        <w:t>Горнозаводского</w:t>
      </w:r>
      <w:r w:rsidRPr="00E867BB">
        <w:t xml:space="preserve"> муниципального округа по вопросам, указанным в части 6 статьи 43 Федерального закона от 06</w:t>
      </w:r>
      <w:r w:rsidR="00024071" w:rsidRPr="00E867BB">
        <w:t xml:space="preserve"> октября </w:t>
      </w:r>
      <w:r w:rsidRPr="00E867BB">
        <w:t>2003</w:t>
      </w:r>
      <w:r w:rsidR="00024071"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tabs>
          <w:tab w:val="left" w:pos="993"/>
        </w:tabs>
        <w:ind w:firstLine="709"/>
      </w:pPr>
      <w:r w:rsidRPr="00E867BB">
        <w:lastRenderedPageBreak/>
        <w:t xml:space="preserve">Глава </w:t>
      </w:r>
      <w:r w:rsidR="00024071" w:rsidRPr="00E867BB">
        <w:t>Горнозаводского</w:t>
      </w:r>
      <w:r w:rsidRPr="00E867BB">
        <w:t xml:space="preserve"> муниципального округа издает постановления и распоряжения по иным вопросам, отнесенным к его компетенции настоящим Уставом в соответствии с Федеральным законом от 06</w:t>
      </w:r>
      <w:r w:rsidR="00024071" w:rsidRPr="00E867BB">
        <w:t xml:space="preserve"> октября </w:t>
      </w:r>
      <w:r w:rsidRPr="00E867BB">
        <w:t>2003</w:t>
      </w:r>
      <w:r w:rsidR="00024071" w:rsidRPr="00E867BB">
        <w:t xml:space="preserve"> г.</w:t>
      </w:r>
      <w:r w:rsidRPr="00E867BB">
        <w:t xml:space="preserve"> № 131-ФЗ «Об общих принципах организации местного самоуправления в Российской Федерации», другими федеральными законами.</w:t>
      </w:r>
    </w:p>
    <w:p w:rsidR="00F75208" w:rsidRPr="00E867BB" w:rsidRDefault="00F75208" w:rsidP="00820D94">
      <w:pPr>
        <w:pStyle w:val="a6"/>
        <w:tabs>
          <w:tab w:val="left" w:pos="993"/>
        </w:tabs>
        <w:ind w:firstLine="709"/>
      </w:pPr>
      <w:r w:rsidRPr="00E867BB">
        <w:t xml:space="preserve">5. Председатель Думы </w:t>
      </w:r>
      <w:r w:rsidR="00024071" w:rsidRPr="00E867BB">
        <w:t>Горнозаводского</w:t>
      </w:r>
      <w:r w:rsidRPr="00E867BB">
        <w:t xml:space="preserve"> муниципального округа издает постановления и распоряжения по вопросам организации деятельности Думы </w:t>
      </w:r>
      <w:r w:rsidR="00024071" w:rsidRPr="00E867BB">
        <w:t>Горнозаводского</w:t>
      </w:r>
      <w:r w:rsidRPr="00E867BB">
        <w:t xml:space="preserve"> муниципального округа, подписывает решения Думы </w:t>
      </w:r>
      <w:r w:rsidR="00024071" w:rsidRPr="00E867BB">
        <w:t>Горнозаводского</w:t>
      </w:r>
      <w:r w:rsidRPr="00E867BB">
        <w:t xml:space="preserve"> муниципального округа. </w:t>
      </w:r>
    </w:p>
    <w:p w:rsidR="00F75208" w:rsidRPr="00E867BB" w:rsidRDefault="00F75208" w:rsidP="00820D94">
      <w:pPr>
        <w:pStyle w:val="a6"/>
        <w:tabs>
          <w:tab w:val="left" w:pos="993"/>
        </w:tabs>
        <w:ind w:firstLine="709"/>
      </w:pPr>
      <w:r w:rsidRPr="00E867BB">
        <w:t>6. Иные должностные лица местного самоуправления издают распоряжения и приказы по вопросам, отнесенным к их полномочиям настоящим Уставом.</w:t>
      </w:r>
    </w:p>
    <w:p w:rsidR="00F75208" w:rsidRPr="00E867BB" w:rsidRDefault="00F75208" w:rsidP="00820D94">
      <w:pPr>
        <w:pStyle w:val="a6"/>
        <w:tabs>
          <w:tab w:val="left" w:pos="993"/>
        </w:tabs>
        <w:ind w:firstLine="709"/>
      </w:pPr>
    </w:p>
    <w:p w:rsidR="00F75208" w:rsidRPr="00E867BB" w:rsidRDefault="00F75208" w:rsidP="00820D94">
      <w:pPr>
        <w:pStyle w:val="4"/>
        <w:tabs>
          <w:tab w:val="left" w:pos="993"/>
        </w:tabs>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33</w:t>
      </w:r>
      <w:r w:rsidRPr="00E867BB">
        <w:rPr>
          <w:rFonts w:ascii="Times New Roman" w:hAnsi="Times New Roman"/>
          <w:sz w:val="28"/>
        </w:rPr>
        <w:t xml:space="preserve">. Устав </w:t>
      </w:r>
      <w:r w:rsidR="00024071"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w:t>
      </w:r>
    </w:p>
    <w:p w:rsidR="00F75208" w:rsidRPr="00E867BB" w:rsidRDefault="00F75208" w:rsidP="00820D94">
      <w:pPr>
        <w:pStyle w:val="a6"/>
        <w:tabs>
          <w:tab w:val="left" w:pos="993"/>
        </w:tabs>
        <w:ind w:firstLine="709"/>
      </w:pPr>
      <w:r w:rsidRPr="00E867BB">
        <w:t xml:space="preserve">1. Устав </w:t>
      </w:r>
      <w:r w:rsidR="00024071" w:rsidRPr="00E867BB">
        <w:t>Горнозаводского</w:t>
      </w:r>
      <w:r w:rsidRPr="00E867BB">
        <w:t xml:space="preserve"> муниципального округа принимается Думой </w:t>
      </w:r>
      <w:r w:rsidR="00024071" w:rsidRPr="00E867BB">
        <w:t>Горнозаводского</w:t>
      </w:r>
      <w:r w:rsidRPr="00E867BB">
        <w:t xml:space="preserve"> муниципального округа.</w:t>
      </w:r>
    </w:p>
    <w:p w:rsidR="00F75208" w:rsidRPr="00E867BB" w:rsidRDefault="00F75208" w:rsidP="00820D94">
      <w:pPr>
        <w:pStyle w:val="a6"/>
        <w:tabs>
          <w:tab w:val="left" w:pos="993"/>
        </w:tabs>
        <w:ind w:firstLine="709"/>
      </w:pPr>
      <w:r w:rsidRPr="00E867BB">
        <w:t xml:space="preserve">2. Проект устава </w:t>
      </w:r>
      <w:r w:rsidR="00024071" w:rsidRPr="00E867BB">
        <w:t>Горнозаводского</w:t>
      </w:r>
      <w:r w:rsidRPr="00E867BB">
        <w:t xml:space="preserve"> муниципального округа, проект муниципального правового акта о внесении изменений и дополнений в устав </w:t>
      </w:r>
      <w:r w:rsidR="00024071" w:rsidRPr="00E867BB">
        <w:t>Горнозаводского</w:t>
      </w:r>
      <w:r w:rsidRPr="00E867BB">
        <w:t xml:space="preserve"> муниципального округа не позднее чем за 30 дней до дня рассмотрения вопроса о принятии устава </w:t>
      </w:r>
      <w:r w:rsidR="00024071" w:rsidRPr="00E867BB">
        <w:t>Горнозаводского</w:t>
      </w:r>
      <w:r w:rsidRPr="00E867BB">
        <w:t xml:space="preserve"> муниципального округа, внесении изменений и дополнений в устав </w:t>
      </w:r>
      <w:r w:rsidR="00024071" w:rsidRPr="00E867BB">
        <w:t>Горнозаводского</w:t>
      </w:r>
      <w:r w:rsidRPr="00E867BB">
        <w:t xml:space="preserve"> муниципального округа подлежат официальному опубликованию (обнародованию) с одновременным опубликованием (обнародованием) установленного Думой </w:t>
      </w:r>
      <w:r w:rsidR="00024071" w:rsidRPr="00E867BB">
        <w:t>Горнозаводского</w:t>
      </w:r>
      <w:r w:rsidRPr="00E867BB">
        <w:t xml:space="preserve">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00024071" w:rsidRPr="00E867BB">
        <w:t>Горнозаводского</w:t>
      </w:r>
      <w:r w:rsidRPr="00E867BB">
        <w:t xml:space="preserve"> муниципального округа, а также порядка участия граждан в его обсуждении в случае, когда в устав </w:t>
      </w:r>
      <w:r w:rsidR="00024071" w:rsidRPr="00E867BB">
        <w:t>Горнозаводского</w:t>
      </w:r>
      <w:r w:rsidRPr="00E867BB">
        <w:t xml:space="preserve">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(устава) или законов Пермского края в целях приведения данного устава в соответствие с этими нормативными правовыми актами.</w:t>
      </w:r>
    </w:p>
    <w:p w:rsidR="00F75208" w:rsidRPr="00E867BB" w:rsidRDefault="00F75208" w:rsidP="00820D94">
      <w:pPr>
        <w:pStyle w:val="a6"/>
        <w:tabs>
          <w:tab w:val="left" w:pos="993"/>
        </w:tabs>
        <w:ind w:firstLine="709"/>
      </w:pPr>
      <w:r w:rsidRPr="00E867BB">
        <w:t xml:space="preserve">3. Устав </w:t>
      </w:r>
      <w:r w:rsidR="0018090F" w:rsidRPr="00E867BB">
        <w:t>Горнозаводского</w:t>
      </w:r>
      <w:r w:rsidRPr="00E867BB">
        <w:t xml:space="preserve"> муниципального округа, муниципальный правовой акт о внесении изменений и дополнений в устав </w:t>
      </w:r>
      <w:r w:rsidR="0018090F" w:rsidRPr="00E867BB">
        <w:t>Горнозаводского</w:t>
      </w:r>
      <w:r w:rsidRPr="00E867BB">
        <w:t xml:space="preserve"> муниципального округа принимаются большинством в две трети голосов от установленной численности депутатов Думы </w:t>
      </w:r>
      <w:r w:rsidR="0018090F" w:rsidRPr="00E867BB">
        <w:t>Горнозаводского</w:t>
      </w:r>
      <w:r w:rsidRPr="00E867BB">
        <w:t xml:space="preserve"> муниципального округа.</w:t>
      </w:r>
    </w:p>
    <w:p w:rsidR="00F75208" w:rsidRPr="00E867BB" w:rsidRDefault="00F75208" w:rsidP="00820D94">
      <w:pPr>
        <w:pStyle w:val="a6"/>
        <w:tabs>
          <w:tab w:val="left" w:pos="993"/>
        </w:tabs>
        <w:ind w:firstLine="709"/>
      </w:pPr>
      <w:r w:rsidRPr="00E867BB">
        <w:t xml:space="preserve">4. Устав </w:t>
      </w:r>
      <w:r w:rsidR="0018090F" w:rsidRPr="00E867BB">
        <w:t>Горнозаводского</w:t>
      </w:r>
      <w:r w:rsidRPr="00E867BB">
        <w:t xml:space="preserve"> муниципального округа, муниципальный правовой акт о внесении изменений и дополнений в устав </w:t>
      </w:r>
      <w:r w:rsidR="0018090F" w:rsidRPr="00E867BB">
        <w:t>Горнозаводского</w:t>
      </w:r>
      <w:r w:rsidRPr="00E867BB">
        <w:t xml:space="preserve"> </w:t>
      </w:r>
      <w:r w:rsidRPr="00E867BB">
        <w:lastRenderedPageBreak/>
        <w:t xml:space="preserve">муниципального округа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w:t>
      </w:r>
      <w:r w:rsidR="0018090F" w:rsidRPr="00E867BB">
        <w:t>Горнозаводского</w:t>
      </w:r>
      <w:r w:rsidRPr="00E867BB">
        <w:t xml:space="preserve"> муниципального округа обязан опубликовать (обнародовать) зарегистрированные устав </w:t>
      </w:r>
      <w:r w:rsidR="0018090F" w:rsidRPr="00E867BB">
        <w:t>Горнозаводского</w:t>
      </w:r>
      <w:r w:rsidRPr="00E867BB">
        <w:t xml:space="preserve"> муниципального округа, муниципальный правовой акт о внесении изменений и дополнений в устав </w:t>
      </w:r>
      <w:r w:rsidR="0018090F" w:rsidRPr="00E867BB">
        <w:t xml:space="preserve">Горнозаводского </w:t>
      </w:r>
      <w:r w:rsidRPr="00E867BB">
        <w:t xml:space="preserve">муниципального округа </w:t>
      </w:r>
      <w:r w:rsidRPr="00E867BB">
        <w:rPr>
          <w:rFonts w:cs="Arial"/>
        </w:rPr>
        <w:t>в течение семи дней со дня</w:t>
      </w:r>
      <w:r w:rsidRPr="00E867BB">
        <w:t xml:space="preserve">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r w:rsidRPr="00E867BB">
        <w:rPr>
          <w:rFonts w:cs="Arial"/>
        </w:rPr>
        <w:t xml:space="preserve">уведомления о включении сведений об уставе муниципального </w:t>
      </w:r>
      <w:r w:rsidR="0018090F" w:rsidRPr="00E867BB">
        <w:rPr>
          <w:rFonts w:cs="Arial"/>
        </w:rPr>
        <w:t>округа</w:t>
      </w:r>
      <w:r w:rsidRPr="00E867BB">
        <w:rPr>
          <w:rFonts w:cs="Arial"/>
        </w:rPr>
        <w:t xml:space="preserve">, муниципальном правовом акте о внесении изменений в устав муниципального </w:t>
      </w:r>
      <w:r w:rsidR="0018090F" w:rsidRPr="00E867BB">
        <w:rPr>
          <w:rFonts w:cs="Arial"/>
        </w:rPr>
        <w:t>округа</w:t>
      </w:r>
      <w:r w:rsidRPr="00E867BB">
        <w:rPr>
          <w:rFonts w:cs="Arial"/>
        </w:rPr>
        <w:t xml:space="preserve"> в государственный реестр уставов муниципальных образований Пермского края, предусмотренного частью 6 статьи 4 Федерального закона от 21 июля 2005 г</w:t>
      </w:r>
      <w:r w:rsidR="0018090F" w:rsidRPr="00E867BB">
        <w:rPr>
          <w:rFonts w:cs="Arial"/>
        </w:rPr>
        <w:t>.</w:t>
      </w:r>
      <w:r w:rsidRPr="00E867BB">
        <w:rPr>
          <w:rFonts w:cs="Arial"/>
        </w:rPr>
        <w:t xml:space="preserve"> № 97-ФЗ «О государственной регистрации уставов муниципальных образований».</w:t>
      </w:r>
    </w:p>
    <w:p w:rsidR="00F75208" w:rsidRPr="00E867BB" w:rsidRDefault="00F75208" w:rsidP="00820D94">
      <w:pPr>
        <w:pStyle w:val="a6"/>
        <w:tabs>
          <w:tab w:val="left" w:pos="993"/>
        </w:tabs>
        <w:ind w:firstLine="709"/>
      </w:pPr>
      <w:r w:rsidRPr="00E867BB">
        <w:t xml:space="preserve">Изменения и дополнения, внесенные в устав </w:t>
      </w:r>
      <w:r w:rsidR="00FE4F6E" w:rsidRPr="00E867BB">
        <w:t>Горнозаводского</w:t>
      </w:r>
      <w:r w:rsidRPr="00E867BB">
        <w:t xml:space="preserve">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w:t>
      </w:r>
      <w:r w:rsidR="002B6646" w:rsidRPr="00E867BB">
        <w:t>Горнозаводского</w:t>
      </w:r>
      <w:r w:rsidRPr="00E867BB">
        <w:t xml:space="preserve"> муниципального округа, принявшей муниципальный правовой акт о внесении в устав указанных изменений и дополнений.</w:t>
      </w:r>
    </w:p>
    <w:p w:rsidR="00F75208" w:rsidRPr="00E867BB" w:rsidRDefault="00F75208" w:rsidP="00820D94">
      <w:pPr>
        <w:pStyle w:val="a6"/>
        <w:tabs>
          <w:tab w:val="left" w:pos="993"/>
        </w:tabs>
        <w:ind w:firstLine="709"/>
      </w:pPr>
      <w:r w:rsidRPr="00E867BB">
        <w:t xml:space="preserve">Изменения и дополнения, внесенные в устав </w:t>
      </w:r>
      <w:r w:rsidR="002B6646" w:rsidRPr="00E867BB">
        <w:t>Горнозаводского</w:t>
      </w:r>
      <w:r w:rsidRPr="00E867BB">
        <w:t xml:space="preserve"> муниципального округа и предусматривающие создание контрольно-счетного органа </w:t>
      </w:r>
      <w:r w:rsidR="002B6646" w:rsidRPr="00E867BB">
        <w:t>Горнозаводского</w:t>
      </w:r>
      <w:r w:rsidRPr="00E867BB">
        <w:t xml:space="preserve"> муниципального округа, вступают в силу в порядке, предусмотренном абзацем 1 настоящей части.</w:t>
      </w:r>
    </w:p>
    <w:p w:rsidR="00F75208" w:rsidRPr="00E867BB" w:rsidRDefault="00F75208" w:rsidP="00820D94">
      <w:pPr>
        <w:pStyle w:val="a6"/>
        <w:tabs>
          <w:tab w:val="left" w:pos="993"/>
        </w:tabs>
        <w:ind w:firstLine="709"/>
      </w:pPr>
      <w:r w:rsidRPr="00E867BB">
        <w:t xml:space="preserve">Дополнительным источником опубликования Устава </w:t>
      </w:r>
      <w:r w:rsidR="002B6646" w:rsidRPr="00E867BB">
        <w:t>Горнозаводского</w:t>
      </w:r>
      <w:r w:rsidRPr="00E867BB">
        <w:t xml:space="preserve"> муниципального округа, муниципального правового акта о внесении изменений и дополнений в Устав муниципального округа является портал Минюста России «Нормативные правовые акты в Российской Федерации» (http://pravo-minjust.ru, http://право-минюст, регистрация в качестве сетевого издания Эл № ФС77-72471 от 05.03.2018).</w:t>
      </w:r>
    </w:p>
    <w:p w:rsidR="00F75208" w:rsidRPr="00E867BB" w:rsidRDefault="00F75208" w:rsidP="00820D94">
      <w:pPr>
        <w:pStyle w:val="a6"/>
        <w:tabs>
          <w:tab w:val="left" w:pos="993"/>
        </w:tabs>
        <w:ind w:firstLine="709"/>
      </w:pPr>
    </w:p>
    <w:p w:rsidR="00F75208" w:rsidRPr="00E867BB" w:rsidRDefault="00F75208" w:rsidP="00820D94">
      <w:pPr>
        <w:pStyle w:val="4"/>
        <w:tabs>
          <w:tab w:val="left" w:pos="993"/>
        </w:tabs>
        <w:ind w:firstLine="709"/>
        <w:rPr>
          <w:rFonts w:ascii="Times New Roman" w:hAnsi="Times New Roman"/>
          <w:sz w:val="28"/>
        </w:rPr>
      </w:pPr>
      <w:r w:rsidRPr="00E867BB">
        <w:rPr>
          <w:rFonts w:ascii="Times New Roman" w:hAnsi="Times New Roman"/>
          <w:sz w:val="28"/>
        </w:rPr>
        <w:t>Статья 3</w:t>
      </w:r>
      <w:r w:rsidR="00125D4E" w:rsidRPr="00E867BB">
        <w:rPr>
          <w:rFonts w:ascii="Times New Roman" w:hAnsi="Times New Roman"/>
          <w:sz w:val="28"/>
        </w:rPr>
        <w:t>4</w:t>
      </w:r>
      <w:r w:rsidRPr="00E867BB">
        <w:rPr>
          <w:rFonts w:ascii="Times New Roman" w:hAnsi="Times New Roman"/>
          <w:sz w:val="28"/>
        </w:rPr>
        <w:t>. Решения, принятые путем прямого волеизъявления граждан</w:t>
      </w:r>
    </w:p>
    <w:p w:rsidR="00F75208" w:rsidRPr="00E867BB" w:rsidRDefault="00F75208" w:rsidP="00820D94">
      <w:pPr>
        <w:pStyle w:val="a6"/>
        <w:tabs>
          <w:tab w:val="left" w:pos="993"/>
        </w:tabs>
        <w:ind w:firstLine="709"/>
      </w:pPr>
      <w:r w:rsidRPr="00E867BB">
        <w:t xml:space="preserve">1. Решение вопросов местного значения непосредственно гражданами </w:t>
      </w:r>
      <w:r w:rsidR="0025271F" w:rsidRPr="00E867BB">
        <w:t>Горнозаводского</w:t>
      </w:r>
      <w:r w:rsidRPr="00E867BB">
        <w:t xml:space="preserve"> муниципального округа осуществляется путем прямого волеизъявления населения </w:t>
      </w:r>
      <w:r w:rsidR="0025271F" w:rsidRPr="00E867BB">
        <w:t xml:space="preserve">Горнозаводского </w:t>
      </w:r>
      <w:r w:rsidRPr="00E867BB">
        <w:t>муниципального округа, выраженного на местном референдуме.</w:t>
      </w:r>
    </w:p>
    <w:p w:rsidR="00F75208" w:rsidRPr="00E867BB" w:rsidRDefault="00F75208" w:rsidP="00820D94">
      <w:pPr>
        <w:pStyle w:val="a6"/>
        <w:tabs>
          <w:tab w:val="left" w:pos="993"/>
        </w:tabs>
        <w:ind w:firstLine="709"/>
      </w:pPr>
      <w:r w:rsidRPr="00E867BB">
        <w:lastRenderedPageBreak/>
        <w:t xml:space="preserve">2. Если для реализации решения, принятого путем прямого волеизъявления населения </w:t>
      </w:r>
      <w:r w:rsidR="0025271F" w:rsidRPr="00E867BB">
        <w:t>Горнозаводского</w:t>
      </w:r>
      <w:r w:rsidRPr="00E867BB">
        <w:t xml:space="preserve">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F75208" w:rsidRPr="00E867BB" w:rsidRDefault="00F75208" w:rsidP="00820D94">
      <w:pPr>
        <w:pStyle w:val="a6"/>
        <w:tabs>
          <w:tab w:val="left" w:pos="993"/>
        </w:tabs>
        <w:ind w:firstLine="709"/>
      </w:pPr>
      <w:r w:rsidRPr="00E867BB">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Думы </w:t>
      </w:r>
      <w:r w:rsidR="0025271F" w:rsidRPr="00E867BB">
        <w:t>Горнозаводского</w:t>
      </w:r>
      <w:r w:rsidRPr="00E867BB">
        <w:t xml:space="preserve"> муниципального округа.</w:t>
      </w:r>
    </w:p>
    <w:p w:rsidR="00F75208" w:rsidRPr="00E867BB" w:rsidRDefault="00F75208" w:rsidP="00820D94">
      <w:pPr>
        <w:pStyle w:val="a6"/>
        <w:tabs>
          <w:tab w:val="left" w:pos="993"/>
        </w:tabs>
        <w:ind w:firstLine="709"/>
      </w:pPr>
    </w:p>
    <w:p w:rsidR="00F75208" w:rsidRPr="00E867BB" w:rsidRDefault="00F75208" w:rsidP="00820D94">
      <w:pPr>
        <w:pStyle w:val="4"/>
        <w:tabs>
          <w:tab w:val="left" w:pos="993"/>
        </w:tabs>
        <w:ind w:firstLine="709"/>
        <w:rPr>
          <w:rFonts w:ascii="Times New Roman" w:hAnsi="Times New Roman"/>
          <w:sz w:val="28"/>
        </w:rPr>
      </w:pPr>
      <w:r w:rsidRPr="00E867BB">
        <w:rPr>
          <w:rFonts w:ascii="Times New Roman" w:hAnsi="Times New Roman"/>
          <w:sz w:val="28"/>
        </w:rPr>
        <w:t>Статья 3</w:t>
      </w:r>
      <w:r w:rsidR="00125D4E" w:rsidRPr="00E867BB">
        <w:rPr>
          <w:rFonts w:ascii="Times New Roman" w:hAnsi="Times New Roman"/>
          <w:sz w:val="28"/>
        </w:rPr>
        <w:t>5</w:t>
      </w:r>
      <w:r w:rsidRPr="00E867BB">
        <w:rPr>
          <w:rFonts w:ascii="Times New Roman" w:hAnsi="Times New Roman"/>
          <w:sz w:val="28"/>
        </w:rPr>
        <w:t>. Подготовка муниципальных правовых актов</w:t>
      </w:r>
    </w:p>
    <w:p w:rsidR="00F75208" w:rsidRPr="00E867BB" w:rsidRDefault="00F75208" w:rsidP="00820D94">
      <w:pPr>
        <w:pStyle w:val="a6"/>
        <w:tabs>
          <w:tab w:val="left" w:pos="993"/>
        </w:tabs>
        <w:ind w:firstLine="709"/>
      </w:pPr>
      <w:r w:rsidRPr="00E867BB">
        <w:t xml:space="preserve">1. Проекты муниципальных правовых актов могут вноситься депутатами Думы </w:t>
      </w:r>
      <w:r w:rsidR="002D2A25" w:rsidRPr="00E867BB">
        <w:t>Горнозаводского</w:t>
      </w:r>
      <w:r w:rsidRPr="00E867BB">
        <w:t xml:space="preserve"> муниципального округа, комиссиями Думы </w:t>
      </w:r>
      <w:r w:rsidR="002D2A25" w:rsidRPr="00E867BB">
        <w:t xml:space="preserve">Горнозаводского </w:t>
      </w:r>
      <w:r w:rsidRPr="00E867BB">
        <w:t xml:space="preserve">муниципального округа, главой </w:t>
      </w:r>
      <w:r w:rsidR="002D2A25" w:rsidRPr="00E867BB">
        <w:t>Горнозаводского</w:t>
      </w:r>
      <w:r w:rsidRPr="00E867BB">
        <w:t xml:space="preserve"> муниципального округа, </w:t>
      </w:r>
      <w:r w:rsidR="005779D5" w:rsidRPr="00E867BB">
        <w:t xml:space="preserve">Контрольно-счетной палатой Горнозаводского муниципального округа, </w:t>
      </w:r>
      <w:r w:rsidRPr="00E867BB">
        <w:t>органами территориального общественного самоуправления, инициативными группами граждан, прокурором.</w:t>
      </w:r>
    </w:p>
    <w:p w:rsidR="00F75208" w:rsidRPr="00E867BB" w:rsidRDefault="00F75208" w:rsidP="00820D94">
      <w:pPr>
        <w:pStyle w:val="a6"/>
        <w:tabs>
          <w:tab w:val="left" w:pos="993"/>
        </w:tabs>
        <w:ind w:firstLine="709"/>
      </w:pPr>
      <w:r w:rsidRPr="00E867BB">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F75208" w:rsidRPr="00E867BB" w:rsidRDefault="00F75208" w:rsidP="00820D94">
      <w:pPr>
        <w:pStyle w:val="a6"/>
        <w:tabs>
          <w:tab w:val="left" w:pos="993"/>
        </w:tabs>
        <w:ind w:firstLine="709"/>
      </w:pPr>
      <w:r w:rsidRPr="00E867BB">
        <w:t xml:space="preserve">3. Проекты муниципальных нормативных правовых актов муниципального округа, включенного в соответствующий перечень законом Пермского края согласно положениям </w:t>
      </w:r>
      <w:hyperlink r:id="rId32" w:history="1">
        <w:r w:rsidRPr="00E867BB">
          <w:t>части 6</w:t>
        </w:r>
      </w:hyperlink>
      <w:r w:rsidRPr="00E867BB">
        <w:t xml:space="preserve"> статьи 46 Федерального закона </w:t>
      </w:r>
      <w:r w:rsidR="00E32DB1" w:rsidRPr="00E867BB">
        <w:t xml:space="preserve">от 06 октября 2003 г. </w:t>
      </w:r>
      <w:r w:rsidRPr="00E867BB">
        <w:t xml:space="preserve">№ 131-ФЗ,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округа, включенного в соответствующий перечень законом Пермского края согласно положениям </w:t>
      </w:r>
      <w:hyperlink r:id="rId33" w:history="1">
        <w:r w:rsidRPr="00E867BB">
          <w:t>части 6</w:t>
        </w:r>
      </w:hyperlink>
      <w:r w:rsidRPr="00E867BB">
        <w:t xml:space="preserve"> статьи 46 Федерального закона</w:t>
      </w:r>
      <w:r w:rsidR="00E32DB1" w:rsidRPr="00E867BB">
        <w:t xml:space="preserve"> от 06 октября 2003 г. </w:t>
      </w:r>
      <w:r w:rsidRPr="00E867BB">
        <w:t>№ 131-ФЗ, в порядке, установленном муниципальными нормативными правовыми актами в соответствии с законом Пермского края, за исключением:</w:t>
      </w:r>
    </w:p>
    <w:p w:rsidR="00F75208" w:rsidRPr="00E867BB" w:rsidRDefault="00F75208" w:rsidP="00820D94">
      <w:pPr>
        <w:pStyle w:val="a6"/>
        <w:tabs>
          <w:tab w:val="left" w:pos="993"/>
        </w:tabs>
        <w:ind w:firstLine="709"/>
      </w:pPr>
      <w:r w:rsidRPr="00E867BB">
        <w:t xml:space="preserve">1) проектов нормативных правовых актов Думы </w:t>
      </w:r>
      <w:r w:rsidR="00E32DB1" w:rsidRPr="00E867BB">
        <w:t>Горнозаводского</w:t>
      </w:r>
      <w:r w:rsidRPr="00E867BB">
        <w:t xml:space="preserve"> муниципального округа, устанавливающих, изменяющих, приостанавливающих, отменяющих местные налоги и сборы;</w:t>
      </w:r>
    </w:p>
    <w:p w:rsidR="00F75208" w:rsidRPr="00E867BB" w:rsidRDefault="00F75208" w:rsidP="00820D94">
      <w:pPr>
        <w:pStyle w:val="a6"/>
        <w:tabs>
          <w:tab w:val="left" w:pos="993"/>
        </w:tabs>
        <w:ind w:firstLine="709"/>
      </w:pPr>
      <w:r w:rsidRPr="00E867BB">
        <w:lastRenderedPageBreak/>
        <w:t xml:space="preserve">2) проектов нормативных правовых актов Думы </w:t>
      </w:r>
      <w:r w:rsidR="00E32DB1" w:rsidRPr="00E867BB">
        <w:t xml:space="preserve">Горнозаводского </w:t>
      </w:r>
      <w:r w:rsidRPr="00E867BB">
        <w:t>муниципального округа, регулирующих бюджетные правоотношения;</w:t>
      </w:r>
    </w:p>
    <w:p w:rsidR="00F75208" w:rsidRPr="00E867BB" w:rsidRDefault="00F75208" w:rsidP="00820D94">
      <w:pPr>
        <w:pStyle w:val="a6"/>
        <w:tabs>
          <w:tab w:val="left" w:pos="993"/>
        </w:tabs>
        <w:ind w:firstLine="709"/>
      </w:pPr>
      <w:r w:rsidRPr="00E867BB">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F75208" w:rsidRPr="00E867BB" w:rsidRDefault="00F75208" w:rsidP="00820D94">
      <w:pPr>
        <w:pStyle w:val="a6"/>
        <w:tabs>
          <w:tab w:val="left" w:pos="993"/>
        </w:tabs>
        <w:ind w:firstLine="709"/>
      </w:pPr>
      <w:r w:rsidRPr="00E867BB">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местного бюджета.</w:t>
      </w:r>
    </w:p>
    <w:p w:rsidR="00F75208" w:rsidRPr="00E867BB" w:rsidRDefault="00F75208" w:rsidP="00820D94">
      <w:pPr>
        <w:pStyle w:val="a6"/>
        <w:tabs>
          <w:tab w:val="left" w:pos="993"/>
        </w:tabs>
        <w:ind w:firstLine="709"/>
      </w:pPr>
    </w:p>
    <w:p w:rsidR="00F75208" w:rsidRPr="00E867BB" w:rsidRDefault="00F75208" w:rsidP="00820D94">
      <w:pPr>
        <w:pStyle w:val="4"/>
        <w:tabs>
          <w:tab w:val="left" w:pos="993"/>
        </w:tabs>
        <w:ind w:firstLine="709"/>
        <w:rPr>
          <w:rFonts w:ascii="Times New Roman" w:hAnsi="Times New Roman"/>
          <w:sz w:val="28"/>
        </w:rPr>
      </w:pPr>
      <w:r w:rsidRPr="00E867BB">
        <w:rPr>
          <w:rFonts w:ascii="Times New Roman" w:hAnsi="Times New Roman"/>
          <w:sz w:val="28"/>
        </w:rPr>
        <w:t>Статья 3</w:t>
      </w:r>
      <w:r w:rsidR="00125D4E" w:rsidRPr="00E867BB">
        <w:rPr>
          <w:rFonts w:ascii="Times New Roman" w:hAnsi="Times New Roman"/>
          <w:sz w:val="28"/>
        </w:rPr>
        <w:t>6</w:t>
      </w:r>
      <w:r w:rsidRPr="00E867BB">
        <w:rPr>
          <w:rFonts w:ascii="Times New Roman" w:hAnsi="Times New Roman"/>
          <w:sz w:val="28"/>
        </w:rPr>
        <w:t>. Вступление в силу и обнародование муниципальных правовых актов</w:t>
      </w:r>
    </w:p>
    <w:p w:rsidR="00B01C46" w:rsidRPr="00E867BB" w:rsidRDefault="00F75208" w:rsidP="00820D94">
      <w:pPr>
        <w:pStyle w:val="a6"/>
        <w:tabs>
          <w:tab w:val="left" w:pos="993"/>
        </w:tabs>
        <w:ind w:firstLine="709"/>
      </w:pPr>
      <w:r w:rsidRPr="00E867BB">
        <w:t xml:space="preserve">1. Муниципальные правовые акты вступают в силу </w:t>
      </w:r>
      <w:r w:rsidR="00B01C46" w:rsidRPr="00E867BB">
        <w:t>в порядке, установленном настоящим Уставом.</w:t>
      </w:r>
    </w:p>
    <w:p w:rsidR="00F75208" w:rsidRPr="00E867BB" w:rsidRDefault="00F75208" w:rsidP="00820D94">
      <w:pPr>
        <w:pStyle w:val="a6"/>
        <w:tabs>
          <w:tab w:val="left" w:pos="993"/>
        </w:tabs>
        <w:ind w:firstLine="709"/>
      </w:pPr>
      <w:r w:rsidRPr="00E867BB">
        <w:t>В муниципальных правовых актах может быть установлен другой порядок вступления их в силу.</w:t>
      </w:r>
    </w:p>
    <w:p w:rsidR="00F75208" w:rsidRPr="00E867BB" w:rsidRDefault="00F75208" w:rsidP="00820D94">
      <w:pPr>
        <w:pStyle w:val="a6"/>
        <w:tabs>
          <w:tab w:val="left" w:pos="993"/>
        </w:tabs>
        <w:ind w:firstLine="709"/>
      </w:pPr>
      <w:r w:rsidRPr="00E867BB">
        <w:t xml:space="preserve">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B01C46" w:rsidRPr="00E867BB">
        <w:t xml:space="preserve">Горнозаводский </w:t>
      </w:r>
      <w:r w:rsidRPr="00E867BB">
        <w:t>муниципальный округ, а также соглашения, заключаемые между органами местного самоуправления, вступают в силу после их официального обнародования.</w:t>
      </w:r>
    </w:p>
    <w:p w:rsidR="00F75208" w:rsidRPr="00E867BB" w:rsidRDefault="00F75208" w:rsidP="00820D94">
      <w:pPr>
        <w:pStyle w:val="a6"/>
        <w:tabs>
          <w:tab w:val="left" w:pos="993"/>
        </w:tabs>
        <w:ind w:firstLine="709"/>
      </w:pPr>
      <w:r w:rsidRPr="00E867BB">
        <w:t xml:space="preserve">Нормативные правовые акты Думы </w:t>
      </w:r>
      <w:r w:rsidR="00B01C46" w:rsidRPr="00E867BB">
        <w:t>Горнозаводского</w:t>
      </w:r>
      <w:r w:rsidRPr="00E867BB">
        <w:t xml:space="preserve"> муниципального округа о налогах и сборах вступают в силу в соответствии с Налоговым кодексом Российской Федерации.</w:t>
      </w:r>
    </w:p>
    <w:p w:rsidR="00F75208" w:rsidRPr="00E867BB" w:rsidRDefault="00F75208" w:rsidP="00820D94">
      <w:pPr>
        <w:pStyle w:val="a6"/>
        <w:tabs>
          <w:tab w:val="left" w:pos="993"/>
        </w:tabs>
        <w:ind w:firstLine="709"/>
      </w:pPr>
      <w:r w:rsidRPr="00E867BB">
        <w:t xml:space="preserve">Решение Думы </w:t>
      </w:r>
      <w:r w:rsidR="00B01C46" w:rsidRPr="00E867BB">
        <w:t>Горнозаводского</w:t>
      </w:r>
      <w:r w:rsidRPr="00E867BB">
        <w:t xml:space="preserve"> муниципального округа об утверждении местного бюджета вступает в силу с </w:t>
      </w:r>
      <w:r w:rsidR="00B01C46" w:rsidRPr="00E867BB">
        <w:t>0</w:t>
      </w:r>
      <w:r w:rsidRPr="00E867BB">
        <w:t xml:space="preserve">1 января и действует по 31 декабря финансового года, если иное не предусмотрено Бюджетным кодексом Российской Федерации и (или) решением Думы </w:t>
      </w:r>
      <w:r w:rsidR="00B01C46" w:rsidRPr="00E867BB">
        <w:t>Горнозаводского</w:t>
      </w:r>
      <w:r w:rsidRPr="00E867BB">
        <w:t xml:space="preserve"> муниципального округа об утверждении местного бюджета.</w:t>
      </w:r>
    </w:p>
    <w:p w:rsidR="00B50636" w:rsidRPr="00E867BB" w:rsidRDefault="00F75208" w:rsidP="00820D94">
      <w:pPr>
        <w:pStyle w:val="a6"/>
        <w:tabs>
          <w:tab w:val="left" w:pos="993"/>
        </w:tabs>
        <w:ind w:firstLine="709"/>
      </w:pPr>
      <w:r w:rsidRPr="00E867BB">
        <w:t>3. Муниципальные правовые акты, подлежащие официальному обнародованию, и соглашения, заключаемые между органами местного самоуправления подлежат опубликованию в</w:t>
      </w:r>
      <w:r w:rsidR="00B50636" w:rsidRPr="00E867BB">
        <w:t>:</w:t>
      </w:r>
    </w:p>
    <w:p w:rsidR="00B50636" w:rsidRPr="00E867BB" w:rsidRDefault="00B50636" w:rsidP="00820D94">
      <w:pPr>
        <w:pStyle w:val="a6"/>
        <w:tabs>
          <w:tab w:val="left" w:pos="993"/>
        </w:tabs>
        <w:ind w:firstLine="709"/>
      </w:pPr>
      <w:r w:rsidRPr="00E867BB">
        <w:t xml:space="preserve">газете «Новости», распространяемой на территории Горнозаводского </w:t>
      </w:r>
      <w:r w:rsidR="00652A01" w:rsidRPr="00E867BB">
        <w:t>муниципального</w:t>
      </w:r>
      <w:r w:rsidRPr="00E867BB">
        <w:t xml:space="preserve"> округа (зарегистрирована Управлением Федеральной службы по надзору в сфере связи, информационных технологий и массовых коммуникаций </w:t>
      </w:r>
      <w:r w:rsidRPr="00E867BB">
        <w:lastRenderedPageBreak/>
        <w:t>по Пермскому краю ПИ № ТУ 59-01233 от 18.03.2019) (по тексту Устава – газета «Новости»);</w:t>
      </w:r>
    </w:p>
    <w:p w:rsidR="00B50636" w:rsidRPr="00E867BB" w:rsidRDefault="00B50636" w:rsidP="00820D94">
      <w:pPr>
        <w:pStyle w:val="a6"/>
        <w:tabs>
          <w:tab w:val="left" w:pos="993"/>
        </w:tabs>
        <w:ind w:firstLine="709"/>
      </w:pPr>
      <w:r w:rsidRPr="00E867BB">
        <w:t xml:space="preserve">сетевом издании «Официальный сайт администрации Горнозаводского городского округа Пермского края» (https://gornozavodskii.ru, номер реестровой записи </w:t>
      </w:r>
      <w:proofErr w:type="spellStart"/>
      <w:r w:rsidRPr="00E867BB">
        <w:t>Роскомнадзора</w:t>
      </w:r>
      <w:proofErr w:type="spellEnd"/>
      <w:r w:rsidRPr="00E867BB">
        <w:t>, Эл NФС77-81165 от 25.05.2021 г.) (по тексту Устава – сетевое издание).</w:t>
      </w:r>
    </w:p>
    <w:p w:rsidR="00F75208" w:rsidRPr="00E867BB" w:rsidRDefault="00F75208" w:rsidP="00820D94">
      <w:pPr>
        <w:pStyle w:val="a6"/>
        <w:tabs>
          <w:tab w:val="left" w:pos="993"/>
        </w:tabs>
        <w:ind w:firstLine="709"/>
        <w:rPr>
          <w:rFonts w:cs="Arial"/>
        </w:rPr>
      </w:pPr>
      <w:r w:rsidRPr="00E867BB">
        <w:rPr>
          <w:rFonts w:cs="Arial"/>
        </w:rPr>
        <w:t>Дополнительным источником опубликования муниципальных нормативных правовых актов является портал Минюста России «Нормативные правовые акты в Российской Федерации» (http://pravo-minjust.ru, http://право-минюст, регистрация в качестве сетевого издания Эл № ФС77-72471 от 05.03.2018).</w:t>
      </w:r>
    </w:p>
    <w:p w:rsidR="00F75208" w:rsidRPr="00E867BB" w:rsidRDefault="00F75208" w:rsidP="00820D94">
      <w:pPr>
        <w:pStyle w:val="a6"/>
        <w:tabs>
          <w:tab w:val="left" w:pos="993"/>
        </w:tabs>
        <w:ind w:firstLine="709"/>
      </w:pPr>
      <w:r w:rsidRPr="00E867BB">
        <w:t>Муниципальные правовые акты могут быть доведены до всеобщего сведения по телевидению и радио.</w:t>
      </w:r>
    </w:p>
    <w:p w:rsidR="00F75208" w:rsidRPr="00E867BB" w:rsidRDefault="00F75208" w:rsidP="00820D94">
      <w:pPr>
        <w:pStyle w:val="a6"/>
        <w:tabs>
          <w:tab w:val="left" w:pos="993"/>
        </w:tabs>
        <w:ind w:firstLine="709"/>
      </w:pPr>
      <w:r w:rsidRPr="00E867BB">
        <w:t>Не подлежат опубликованию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B50636" w:rsidRPr="00E867BB" w:rsidRDefault="00B50636" w:rsidP="00820D94">
      <w:pPr>
        <w:pStyle w:val="a6"/>
        <w:tabs>
          <w:tab w:val="left" w:pos="993"/>
        </w:tabs>
        <w:ind w:firstLine="709"/>
      </w:pPr>
      <w:r w:rsidRPr="00E867BB">
        <w:t>4. Датой официального опубликования муниципального правового акта, в том числе соглашения, заключенного между органами местного самоуправления, считается дата первого размещения его полного текста в сетевом издании или дата первой публикации его полного текста в газете «Новости».</w:t>
      </w:r>
    </w:p>
    <w:p w:rsidR="00B50636" w:rsidRPr="00E867BB" w:rsidRDefault="00B50636" w:rsidP="00820D94">
      <w:pPr>
        <w:pStyle w:val="a6"/>
        <w:tabs>
          <w:tab w:val="left" w:pos="993"/>
        </w:tabs>
        <w:ind w:firstLine="709"/>
      </w:pPr>
      <w:r w:rsidRPr="00E867BB">
        <w:t>5. Официальное опубликование муниципальных правовых актов, в том числе соглашений, заключаемых между органами местного самоуправления, осуществляется не позднее 10 рабочих дней с момента их принятия, если иной срок не установлен действующим законодательством, муниципальным правовым актом или соглашением, заключенным между органами местного самоуправления.</w:t>
      </w:r>
    </w:p>
    <w:p w:rsidR="00F75208" w:rsidRPr="00E867BB" w:rsidRDefault="00F75208" w:rsidP="00820D94">
      <w:pPr>
        <w:pStyle w:val="a6"/>
        <w:tabs>
          <w:tab w:val="left" w:pos="993"/>
        </w:tabs>
        <w:ind w:firstLine="709"/>
      </w:pPr>
    </w:p>
    <w:p w:rsidR="00F75208" w:rsidRPr="00E867BB" w:rsidRDefault="00F75208" w:rsidP="00820D94">
      <w:pPr>
        <w:pStyle w:val="4"/>
        <w:tabs>
          <w:tab w:val="left" w:pos="993"/>
        </w:tabs>
        <w:ind w:firstLine="709"/>
        <w:rPr>
          <w:rFonts w:ascii="Times New Roman" w:hAnsi="Times New Roman"/>
          <w:sz w:val="28"/>
        </w:rPr>
      </w:pPr>
      <w:r w:rsidRPr="00E867BB">
        <w:rPr>
          <w:rFonts w:ascii="Times New Roman" w:hAnsi="Times New Roman"/>
          <w:sz w:val="28"/>
        </w:rPr>
        <w:t>Статья 3</w:t>
      </w:r>
      <w:r w:rsidR="00125D4E" w:rsidRPr="00E867BB">
        <w:rPr>
          <w:rFonts w:ascii="Times New Roman" w:hAnsi="Times New Roman"/>
          <w:sz w:val="28"/>
        </w:rPr>
        <w:t>7</w:t>
      </w:r>
      <w:r w:rsidRPr="00E867BB">
        <w:rPr>
          <w:rFonts w:ascii="Times New Roman" w:hAnsi="Times New Roman"/>
          <w:sz w:val="28"/>
        </w:rPr>
        <w:t>. Отмена муниципальных правовых актов и приостановление их действия</w:t>
      </w:r>
    </w:p>
    <w:p w:rsidR="00A03DCB" w:rsidRDefault="00F75208" w:rsidP="00B20FDC">
      <w:pPr>
        <w:pStyle w:val="a6"/>
        <w:tabs>
          <w:tab w:val="left" w:pos="993"/>
        </w:tabs>
        <w:ind w:firstLine="709"/>
      </w:pPr>
      <w:r w:rsidRPr="00E867BB">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48 Федерального закона от 06</w:t>
      </w:r>
      <w:r w:rsidR="00AB1E31" w:rsidRPr="00E867BB">
        <w:t xml:space="preserve"> октября </w:t>
      </w:r>
      <w:r w:rsidRPr="00E867BB">
        <w:t>2003</w:t>
      </w:r>
      <w:r w:rsidR="00AB1E31" w:rsidRPr="00E867BB">
        <w:t xml:space="preserve"> г.</w:t>
      </w:r>
      <w:r w:rsidRPr="00E867BB">
        <w:t xml:space="preserve"> № 131-ФЗ «Об общих принципах организации местного самоуправления в Российской Федерации».</w:t>
      </w:r>
    </w:p>
    <w:p w:rsidR="00B20FDC" w:rsidRPr="00B20FDC" w:rsidRDefault="00B20FDC" w:rsidP="00B20FDC">
      <w:pPr>
        <w:pStyle w:val="a6"/>
        <w:tabs>
          <w:tab w:val="left" w:pos="993"/>
        </w:tabs>
        <w:ind w:firstLine="709"/>
      </w:pPr>
    </w:p>
    <w:p w:rsidR="00F75208" w:rsidRPr="00E867BB" w:rsidRDefault="00F75208" w:rsidP="00AB1E31">
      <w:pPr>
        <w:pStyle w:val="3"/>
        <w:jc w:val="center"/>
        <w:rPr>
          <w:rFonts w:ascii="Times New Roman" w:hAnsi="Times New Roman" w:cs="Times New Roman"/>
        </w:rPr>
      </w:pPr>
      <w:r w:rsidRPr="00E867BB">
        <w:rPr>
          <w:rFonts w:ascii="Times New Roman" w:hAnsi="Times New Roman" w:cs="Times New Roman"/>
        </w:rPr>
        <w:t>Глава VI Экономическая основа местного самоуправления</w:t>
      </w:r>
    </w:p>
    <w:p w:rsidR="00F75208" w:rsidRPr="00E867BB" w:rsidRDefault="00F75208" w:rsidP="007954A9">
      <w:pPr>
        <w:pStyle w:val="a6"/>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3</w:t>
      </w:r>
      <w:r w:rsidR="00125D4E" w:rsidRPr="00E867BB">
        <w:rPr>
          <w:rFonts w:ascii="Times New Roman" w:hAnsi="Times New Roman"/>
          <w:sz w:val="28"/>
        </w:rPr>
        <w:t>8</w:t>
      </w:r>
      <w:r w:rsidRPr="00E867BB">
        <w:rPr>
          <w:rFonts w:ascii="Times New Roman" w:hAnsi="Times New Roman"/>
          <w:sz w:val="28"/>
        </w:rPr>
        <w:t>. Экономическая основа местного самоуправления</w:t>
      </w:r>
    </w:p>
    <w:p w:rsidR="00F75208" w:rsidRPr="00E867BB" w:rsidRDefault="00F75208" w:rsidP="00820D94">
      <w:pPr>
        <w:pStyle w:val="a6"/>
        <w:ind w:firstLine="709"/>
      </w:pPr>
      <w:r w:rsidRPr="00E867BB">
        <w:t xml:space="preserve">1. Экономическую основу местного самоуправления составляют находящееся в муниципальной собственности имущество, средства бюджета </w:t>
      </w:r>
      <w:r w:rsidR="00AB1E31" w:rsidRPr="00E867BB">
        <w:lastRenderedPageBreak/>
        <w:t>Горнозаводского</w:t>
      </w:r>
      <w:r w:rsidRPr="00E867BB">
        <w:t xml:space="preserve"> муниципального округа, а также имущественные права </w:t>
      </w:r>
      <w:r w:rsidR="00AB1E31"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2. Муниципальная собственность признается и защищается государством наравне с иными формами собственности.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3</w:t>
      </w:r>
      <w:r w:rsidR="00125D4E" w:rsidRPr="00E867BB">
        <w:rPr>
          <w:rFonts w:ascii="Times New Roman" w:hAnsi="Times New Roman"/>
          <w:sz w:val="28"/>
        </w:rPr>
        <w:t>9</w:t>
      </w:r>
      <w:r w:rsidRPr="00E867BB">
        <w:rPr>
          <w:rFonts w:ascii="Times New Roman" w:hAnsi="Times New Roman"/>
          <w:sz w:val="28"/>
        </w:rPr>
        <w:t>. Муниципальное имущество</w:t>
      </w:r>
    </w:p>
    <w:p w:rsidR="00F75208" w:rsidRPr="00E867BB" w:rsidRDefault="00F75208" w:rsidP="00820D94">
      <w:pPr>
        <w:pStyle w:val="a6"/>
        <w:ind w:firstLine="709"/>
      </w:pPr>
      <w:r w:rsidRPr="00E867BB">
        <w:t xml:space="preserve">1. В собственности </w:t>
      </w:r>
      <w:r w:rsidR="00AB1E31" w:rsidRPr="00E867BB">
        <w:t>Горнозаводского</w:t>
      </w:r>
      <w:r w:rsidRPr="00E867BB">
        <w:t xml:space="preserve"> муниципального округа может находиться:</w:t>
      </w:r>
    </w:p>
    <w:p w:rsidR="00F75208" w:rsidRPr="00E867BB" w:rsidRDefault="00F75208" w:rsidP="00820D94">
      <w:pPr>
        <w:pStyle w:val="a6"/>
        <w:ind w:firstLine="709"/>
        <w:rPr>
          <w:color w:val="000000"/>
        </w:rPr>
      </w:pPr>
      <w:r w:rsidRPr="00E867BB">
        <w:rPr>
          <w:color w:val="000000"/>
        </w:rPr>
        <w:t>1) имущество, предназначенное для решения установленных Федеральным законом от 06</w:t>
      </w:r>
      <w:r w:rsidR="00AB1E31" w:rsidRPr="00E867BB">
        <w:rPr>
          <w:color w:val="000000"/>
        </w:rPr>
        <w:t xml:space="preserve"> октября </w:t>
      </w:r>
      <w:r w:rsidRPr="00E867BB">
        <w:rPr>
          <w:color w:val="000000"/>
        </w:rPr>
        <w:t>2003</w:t>
      </w:r>
      <w:r w:rsidR="00AB1E31" w:rsidRPr="00E867BB">
        <w:rPr>
          <w:color w:val="000000"/>
        </w:rPr>
        <w:t xml:space="preserve"> г.</w:t>
      </w:r>
      <w:r w:rsidRPr="00E867BB">
        <w:rPr>
          <w:color w:val="000000"/>
        </w:rPr>
        <w:t xml:space="preserve"> № 131-ФЗ «Об общих принципах организации местного самоуправления в Российской Федерации» вопросов местного значения;</w:t>
      </w:r>
    </w:p>
    <w:p w:rsidR="00F75208" w:rsidRPr="00E867BB" w:rsidRDefault="00F75208" w:rsidP="00820D94">
      <w:pPr>
        <w:pStyle w:val="a6"/>
        <w:ind w:firstLine="709"/>
        <w:rPr>
          <w:color w:val="000000"/>
        </w:rPr>
      </w:pPr>
      <w:r w:rsidRPr="00E867BB">
        <w:rPr>
          <w:color w:val="000000"/>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Пермского края;</w:t>
      </w:r>
    </w:p>
    <w:p w:rsidR="00F75208" w:rsidRPr="00E867BB" w:rsidRDefault="00F75208" w:rsidP="00820D94">
      <w:pPr>
        <w:pStyle w:val="a6"/>
        <w:ind w:firstLine="709"/>
        <w:rPr>
          <w:color w:val="000000"/>
        </w:rPr>
      </w:pPr>
      <w:r w:rsidRPr="00E867BB">
        <w:rPr>
          <w:color w:val="000000"/>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F75208" w:rsidRPr="00E867BB" w:rsidRDefault="00F75208" w:rsidP="00820D94">
      <w:pPr>
        <w:pStyle w:val="a6"/>
        <w:ind w:firstLine="709"/>
        <w:rPr>
          <w:color w:val="000000"/>
        </w:rPr>
      </w:pPr>
      <w:r w:rsidRPr="00E867BB">
        <w:rPr>
          <w:color w:val="000000"/>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F75208" w:rsidRPr="00E867BB" w:rsidRDefault="00F75208" w:rsidP="00820D94">
      <w:pPr>
        <w:pStyle w:val="a6"/>
        <w:ind w:firstLine="709"/>
        <w:rPr>
          <w:color w:val="000000"/>
        </w:rPr>
      </w:pPr>
      <w:r w:rsidRPr="00E867BB">
        <w:rPr>
          <w:color w:val="000000"/>
        </w:rPr>
        <w:t xml:space="preserve">5) имущество, предназначенное для осуществления полномочий по решению вопросов местного значения в соответствии с </w:t>
      </w:r>
      <w:hyperlink r:id="rId34" w:history="1">
        <w:r w:rsidRPr="00E867BB">
          <w:rPr>
            <w:color w:val="000000"/>
          </w:rPr>
          <w:t>частями 1</w:t>
        </w:r>
      </w:hyperlink>
      <w:r w:rsidRPr="00E867BB">
        <w:rPr>
          <w:color w:val="000000"/>
        </w:rPr>
        <w:t xml:space="preserve"> и </w:t>
      </w:r>
      <w:hyperlink r:id="rId35" w:history="1">
        <w:r w:rsidRPr="00E867BB">
          <w:rPr>
            <w:color w:val="000000"/>
          </w:rPr>
          <w:t>1.1 статьи 17</w:t>
        </w:r>
      </w:hyperlink>
      <w:r w:rsidRPr="00E867BB">
        <w:rPr>
          <w:color w:val="000000"/>
        </w:rPr>
        <w:t xml:space="preserve"> Федерального закона от 06</w:t>
      </w:r>
      <w:r w:rsidR="00AB1E31" w:rsidRPr="00E867BB">
        <w:rPr>
          <w:color w:val="000000"/>
        </w:rPr>
        <w:t xml:space="preserve"> октября </w:t>
      </w:r>
      <w:r w:rsidRPr="00E867BB">
        <w:rPr>
          <w:color w:val="000000"/>
        </w:rPr>
        <w:t>2003</w:t>
      </w:r>
      <w:r w:rsidR="00AB1E31" w:rsidRPr="00E867BB">
        <w:rPr>
          <w:color w:val="000000"/>
        </w:rPr>
        <w:t xml:space="preserve"> г.</w:t>
      </w:r>
      <w:r w:rsidRPr="00E867BB">
        <w:rPr>
          <w:color w:val="000000"/>
        </w:rPr>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t xml:space="preserve">2. В случаях возникновения у </w:t>
      </w:r>
      <w:r w:rsidR="00AB1E31" w:rsidRPr="00E867BB">
        <w:t>Горнозаводского</w:t>
      </w:r>
      <w:r w:rsidRPr="00E867BB">
        <w:t xml:space="preserve"> муниципального округа права собственности на имущество, не соответствующее требованиям </w:t>
      </w:r>
      <w:hyperlink r:id="rId36" w:history="1">
        <w:r w:rsidRPr="00E867BB">
          <w:t>части 1</w:t>
        </w:r>
      </w:hyperlink>
      <w:r w:rsidRPr="00E867BB">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40</w:t>
      </w:r>
      <w:r w:rsidRPr="00E867BB">
        <w:rPr>
          <w:rFonts w:ascii="Times New Roman" w:hAnsi="Times New Roman"/>
          <w:sz w:val="28"/>
        </w:rPr>
        <w:t>. Владение, пользование и распоряжение муниципальным имуществом</w:t>
      </w:r>
    </w:p>
    <w:p w:rsidR="00F75208" w:rsidRPr="00E867BB" w:rsidRDefault="00F75208" w:rsidP="00820D94">
      <w:pPr>
        <w:pStyle w:val="a6"/>
        <w:ind w:firstLine="709"/>
      </w:pPr>
      <w:r w:rsidRPr="00E867BB">
        <w:t xml:space="preserve">1. Органы местного самоуправления от имени </w:t>
      </w:r>
      <w:r w:rsidR="00AB1E31" w:rsidRPr="00E867BB">
        <w:t>Горнозаводского</w:t>
      </w:r>
      <w:r w:rsidRPr="00E867BB">
        <w:t xml:space="preserve">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75208" w:rsidRPr="00E867BB" w:rsidRDefault="00F75208" w:rsidP="00820D94">
      <w:pPr>
        <w:pStyle w:val="a6"/>
        <w:ind w:firstLine="709"/>
      </w:pPr>
      <w:r w:rsidRPr="00E867BB">
        <w:lastRenderedPageBreak/>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Пермского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F75208" w:rsidRPr="00E867BB" w:rsidRDefault="00F75208" w:rsidP="00820D94">
      <w:pPr>
        <w:pStyle w:val="a6"/>
        <w:ind w:firstLine="709"/>
      </w:pPr>
      <w:r w:rsidRPr="00E867BB">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F75208" w:rsidRPr="00E867BB" w:rsidRDefault="00F75208" w:rsidP="00820D94">
      <w:pPr>
        <w:pStyle w:val="a6"/>
        <w:ind w:firstLine="709"/>
      </w:pPr>
      <w:r w:rsidRPr="00E867BB">
        <w:t xml:space="preserve">Доходы от использования и приватизации муниципального имущества поступают в бюджет </w:t>
      </w:r>
      <w:r w:rsidR="00AB1E31"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4. </w:t>
      </w:r>
      <w:r w:rsidR="00AB1E31" w:rsidRPr="00E867BB">
        <w:t>Горнозаводский</w:t>
      </w:r>
      <w:r w:rsidRPr="00E867BB">
        <w:t xml:space="preserve"> муниципальный округ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5E3B5B" w:rsidRPr="00E867BB">
        <w:t>Горнозаводского</w:t>
      </w:r>
      <w:r w:rsidRPr="00E867BB">
        <w:t xml:space="preserve"> муниципального округа</w:t>
      </w:r>
      <w:r w:rsidR="00F00FFF" w:rsidRPr="00E867BB">
        <w:t>, уполномоченные органы администрации муниципального округа</w:t>
      </w:r>
      <w:r w:rsidRPr="00E867BB">
        <w:t>.</w:t>
      </w:r>
    </w:p>
    <w:p w:rsidR="00F75208" w:rsidRPr="00E867BB" w:rsidRDefault="00F75208" w:rsidP="00820D94">
      <w:pPr>
        <w:pStyle w:val="a6"/>
        <w:ind w:firstLine="709"/>
      </w:pPr>
      <w:r w:rsidRPr="00E867BB">
        <w:t xml:space="preserve">Администрация </w:t>
      </w:r>
      <w:r w:rsidR="005E3B5B" w:rsidRPr="00E867BB">
        <w:t xml:space="preserve">Горнозаводского </w:t>
      </w:r>
      <w:r w:rsidRPr="00E867BB">
        <w:t>муниципального округа</w:t>
      </w:r>
      <w:r w:rsidR="005E3B5B" w:rsidRPr="00E867BB">
        <w:t>, уполномоченные органы администрации муниципального округа</w:t>
      </w:r>
      <w:r w:rsidRPr="00E867BB">
        <w:t xml:space="preserve"> определя</w:t>
      </w:r>
      <w:r w:rsidR="005E3B5B" w:rsidRPr="00E867BB">
        <w:t>ю</w:t>
      </w:r>
      <w:r w:rsidRPr="00E867BB">
        <w:t>т цели, условия и порядок деятельности муниципальных предприятий и учреждений.</w:t>
      </w:r>
    </w:p>
    <w:p w:rsidR="00F75208" w:rsidRPr="00E867BB" w:rsidRDefault="00F75208" w:rsidP="00820D94">
      <w:pPr>
        <w:pStyle w:val="a6"/>
        <w:ind w:firstLine="709"/>
      </w:pPr>
      <w:r w:rsidRPr="00E867BB">
        <w:t xml:space="preserve">Глава </w:t>
      </w:r>
      <w:r w:rsidR="005E3B5B" w:rsidRPr="00E867BB">
        <w:t>Горнозаводского</w:t>
      </w:r>
      <w:r w:rsidRPr="00E867BB">
        <w:t xml:space="preserve"> муниципального округа</w:t>
      </w:r>
      <w:r w:rsidR="005E3B5B" w:rsidRPr="00E867BB">
        <w:t>, руководители органов администрации муниципального округа</w:t>
      </w:r>
      <w:r w:rsidRPr="00E867BB">
        <w:t xml:space="preserve"> утвержда</w:t>
      </w:r>
      <w:r w:rsidR="005E3B5B" w:rsidRPr="00E867BB">
        <w:t>ют</w:t>
      </w:r>
      <w:r w:rsidRPr="00E867BB">
        <w:t xml:space="preserve"> устав</w:t>
      </w:r>
      <w:r w:rsidR="005E3B5B" w:rsidRPr="00E867BB">
        <w:t>ы</w:t>
      </w:r>
      <w:r w:rsidRPr="00E867BB">
        <w:t xml:space="preserve"> муниципальн</w:t>
      </w:r>
      <w:r w:rsidR="005E3B5B" w:rsidRPr="00E867BB">
        <w:t>ых</w:t>
      </w:r>
      <w:r w:rsidRPr="00E867BB">
        <w:t xml:space="preserve"> предприяти</w:t>
      </w:r>
      <w:r w:rsidR="005E3B5B" w:rsidRPr="00E867BB">
        <w:t>й</w:t>
      </w:r>
      <w:r w:rsidRPr="00E867BB">
        <w:t xml:space="preserve"> и учреждени</w:t>
      </w:r>
      <w:r w:rsidR="005E3B5B" w:rsidRPr="00E867BB">
        <w:t>й, назначают на должность и освобождают от должности руководителей данных предприятий и учреждений.</w:t>
      </w:r>
    </w:p>
    <w:p w:rsidR="00F75208" w:rsidRPr="00E867BB" w:rsidRDefault="00F75208" w:rsidP="00820D94">
      <w:pPr>
        <w:pStyle w:val="a6"/>
        <w:ind w:firstLine="709"/>
      </w:pPr>
      <w:r w:rsidRPr="00E867BB">
        <w:rPr>
          <w:iCs/>
        </w:rPr>
        <w:t>Администрация</w:t>
      </w:r>
      <w:r w:rsidRPr="00E867BB">
        <w:t xml:space="preserve"> </w:t>
      </w:r>
      <w:r w:rsidR="005E3B5B" w:rsidRPr="00E867BB">
        <w:t>Горнозаводского</w:t>
      </w:r>
      <w:r w:rsidRPr="00E867BB">
        <w:t xml:space="preserve"> муниципального округа</w:t>
      </w:r>
      <w:r w:rsidR="00E04434" w:rsidRPr="00E867BB">
        <w:t>, органы администрации муниципального округа</w:t>
      </w:r>
      <w:r w:rsidRPr="00E867BB">
        <w:t xml:space="preserve"> </w:t>
      </w:r>
      <w:r w:rsidR="00E04434" w:rsidRPr="00E867BB">
        <w:t>заслушивают</w:t>
      </w:r>
      <w:r w:rsidRPr="00E867BB">
        <w:t xml:space="preserve"> отчеты о деятельности руководителей муниципальных предприятий и учреждений.</w:t>
      </w:r>
    </w:p>
    <w:p w:rsidR="00F75208" w:rsidRPr="00E867BB" w:rsidRDefault="00F75208" w:rsidP="00820D94">
      <w:pPr>
        <w:pStyle w:val="a6"/>
        <w:ind w:firstLine="709"/>
      </w:pPr>
      <w:r w:rsidRPr="00E867BB">
        <w:t xml:space="preserve">Органы местного самоуправления от имени </w:t>
      </w:r>
      <w:r w:rsidR="005E3B5B" w:rsidRPr="00E867BB">
        <w:t>Горнозаводского</w:t>
      </w:r>
      <w:r w:rsidRPr="00E867BB">
        <w:t xml:space="preserve"> муниципального округа </w:t>
      </w:r>
      <w:proofErr w:type="spellStart"/>
      <w:r w:rsidRPr="00E867BB">
        <w:t>субсидиарно</w:t>
      </w:r>
      <w:proofErr w:type="spellEnd"/>
      <w:r w:rsidRPr="00E867BB">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F75208" w:rsidRPr="00E867BB" w:rsidRDefault="00F75208" w:rsidP="00820D94">
      <w:pPr>
        <w:pStyle w:val="a6"/>
        <w:ind w:firstLine="709"/>
      </w:pPr>
      <w:r w:rsidRPr="00E867BB">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F75208" w:rsidRPr="00E867BB" w:rsidRDefault="00F75208" w:rsidP="00820D94">
      <w:pPr>
        <w:pStyle w:val="a6"/>
        <w:ind w:firstLine="709"/>
      </w:pPr>
      <w:r w:rsidRPr="00E867BB">
        <w:t xml:space="preserve">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Пермского края, в случаях, порядке и на условиях, </w:t>
      </w:r>
      <w:r w:rsidRPr="00E867BB">
        <w:lastRenderedPageBreak/>
        <w:t>которые установлены законодательством Российской Федерации об электроэнергетике.</w:t>
      </w:r>
    </w:p>
    <w:p w:rsidR="00FF2C71" w:rsidRPr="00E867BB" w:rsidRDefault="00FF2C71"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41</w:t>
      </w:r>
      <w:r w:rsidRPr="00E867BB">
        <w:rPr>
          <w:rFonts w:ascii="Times New Roman" w:hAnsi="Times New Roman"/>
          <w:sz w:val="28"/>
        </w:rPr>
        <w:t xml:space="preserve">. Бюджет </w:t>
      </w:r>
      <w:r w:rsidR="004C410E"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w:t>
      </w:r>
    </w:p>
    <w:p w:rsidR="00F75208" w:rsidRPr="00E867BB" w:rsidRDefault="004C410E" w:rsidP="00820D94">
      <w:pPr>
        <w:pStyle w:val="a6"/>
        <w:ind w:firstLine="709"/>
      </w:pPr>
      <w:r w:rsidRPr="00E867BB">
        <w:t>Горнозаводский</w:t>
      </w:r>
      <w:r w:rsidR="00F75208" w:rsidRPr="00E867BB">
        <w:t xml:space="preserve"> муниципальный округ Пермского края имеет собственный бюджет.</w:t>
      </w:r>
    </w:p>
    <w:p w:rsidR="00F75208" w:rsidRPr="00E867BB" w:rsidRDefault="00F75208" w:rsidP="00820D94">
      <w:pPr>
        <w:pStyle w:val="a6"/>
        <w:ind w:firstLine="709"/>
      </w:pPr>
      <w:r w:rsidRPr="00E867BB">
        <w:t xml:space="preserve">Бюджет </w:t>
      </w:r>
      <w:r w:rsidR="004C410E" w:rsidRPr="00E867BB">
        <w:t>Горнозаводского</w:t>
      </w:r>
      <w:r w:rsidRPr="00E867BB">
        <w:t xml:space="preserve"> муниципального округа (местный бюджет) предназначен для исполнения расходных обязательств </w:t>
      </w:r>
      <w:r w:rsidR="004C410E"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F75208" w:rsidRPr="00E867BB" w:rsidRDefault="00F75208" w:rsidP="00820D94">
      <w:pPr>
        <w:pStyle w:val="a6"/>
        <w:ind w:firstLine="709"/>
      </w:pPr>
      <w:r w:rsidRPr="00E867BB">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F75208" w:rsidRPr="00E867BB" w:rsidRDefault="00F75208" w:rsidP="00820D94">
      <w:pPr>
        <w:pStyle w:val="a6"/>
        <w:ind w:firstLine="709"/>
      </w:pPr>
      <w:r w:rsidRPr="00E867BB">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F75208" w:rsidRPr="00E867BB" w:rsidRDefault="00F75208" w:rsidP="00820D94">
      <w:pPr>
        <w:pStyle w:val="a6"/>
        <w:ind w:firstLine="709"/>
      </w:pPr>
      <w:r w:rsidRPr="00E867BB">
        <w:t>В местном бюджете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F75208" w:rsidRPr="00E867BB" w:rsidRDefault="00F75208" w:rsidP="00820D94">
      <w:pPr>
        <w:pStyle w:val="a6"/>
        <w:ind w:firstLine="709"/>
      </w:pPr>
      <w:r w:rsidRPr="00E867BB">
        <w:t>Бюджетные полномочия муниципальных образований устанавливаются Бюджетным кодексом Российской Федерации.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42</w:t>
      </w:r>
      <w:r w:rsidRPr="00E867BB">
        <w:rPr>
          <w:rFonts w:ascii="Times New Roman" w:hAnsi="Times New Roman"/>
          <w:sz w:val="28"/>
        </w:rPr>
        <w:t xml:space="preserve">. Доходы бюджета </w:t>
      </w:r>
      <w:r w:rsidR="004C410E"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w:t>
      </w:r>
    </w:p>
    <w:p w:rsidR="00F75208" w:rsidRPr="00E867BB" w:rsidRDefault="00F75208" w:rsidP="00820D94">
      <w:pPr>
        <w:pStyle w:val="a6"/>
        <w:ind w:firstLine="709"/>
      </w:pPr>
      <w:r w:rsidRPr="00E867BB">
        <w:t>Формирование доходов местн</w:t>
      </w:r>
      <w:r w:rsidR="004C410E" w:rsidRPr="00E867BB">
        <w:t>ого</w:t>
      </w:r>
      <w:r w:rsidRPr="00E867BB">
        <w:t xml:space="preserve"> бюджет</w:t>
      </w:r>
      <w:r w:rsidR="004C410E" w:rsidRPr="00E867BB">
        <w:t>а</w:t>
      </w:r>
      <w:r w:rsidRPr="00E867BB">
        <w:t xml:space="preserve">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lastRenderedPageBreak/>
        <w:t xml:space="preserve">Статья </w:t>
      </w:r>
      <w:r w:rsidR="00125D4E" w:rsidRPr="00E867BB">
        <w:rPr>
          <w:rFonts w:ascii="Times New Roman" w:hAnsi="Times New Roman"/>
          <w:sz w:val="28"/>
        </w:rPr>
        <w:t>43</w:t>
      </w:r>
      <w:r w:rsidRPr="00E867BB">
        <w:rPr>
          <w:rFonts w:ascii="Times New Roman" w:hAnsi="Times New Roman"/>
          <w:sz w:val="28"/>
        </w:rPr>
        <w:t>. Расходы местного бюджета</w:t>
      </w:r>
    </w:p>
    <w:p w:rsidR="00F75208" w:rsidRPr="00E867BB" w:rsidRDefault="00F75208" w:rsidP="00820D94">
      <w:pPr>
        <w:pStyle w:val="a6"/>
        <w:ind w:firstLine="709"/>
      </w:pPr>
      <w:r w:rsidRPr="00E867BB">
        <w:t>1. Формирование расходов местн</w:t>
      </w:r>
      <w:r w:rsidR="004C410E" w:rsidRPr="00E867BB">
        <w:t>ого</w:t>
      </w:r>
      <w:r w:rsidRPr="00E867BB">
        <w:t xml:space="preserve"> бюджет</w:t>
      </w:r>
      <w:r w:rsidR="004C410E" w:rsidRPr="00E867BB">
        <w:t>а</w:t>
      </w:r>
      <w:r w:rsidRPr="00E867BB">
        <w:t xml:space="preserve"> осуществляется в соответствии с расходными обязательствами муниципального округа, устанавливаемыми и исполняемыми органами местного самоуправления </w:t>
      </w:r>
      <w:r w:rsidR="004C410E" w:rsidRPr="00E867BB">
        <w:t>муниципального округа</w:t>
      </w:r>
      <w:r w:rsidRPr="00E867BB">
        <w:t xml:space="preserve"> в соответствии с требованиями Бюджетного кодекса Российской Федерации.</w:t>
      </w:r>
    </w:p>
    <w:p w:rsidR="00F75208" w:rsidRPr="00E867BB" w:rsidRDefault="00F75208" w:rsidP="00820D94">
      <w:pPr>
        <w:pStyle w:val="a6"/>
        <w:ind w:firstLine="709"/>
      </w:pPr>
      <w:r w:rsidRPr="00E867BB">
        <w:t>2. Исполнение расходных обязательств муниципальн</w:t>
      </w:r>
      <w:r w:rsidR="004C410E" w:rsidRPr="00E867BB">
        <w:t>ого</w:t>
      </w:r>
      <w:r w:rsidRPr="00E867BB">
        <w:t xml:space="preserve"> </w:t>
      </w:r>
      <w:r w:rsidR="004C410E" w:rsidRPr="00E867BB">
        <w:t>округа</w:t>
      </w:r>
      <w:r w:rsidRPr="00E867BB">
        <w:t xml:space="preserve"> осуществляется за счет средств </w:t>
      </w:r>
      <w:r w:rsidR="004C410E" w:rsidRPr="00E867BB">
        <w:t>бюджета Горнозаводского муниципального округа</w:t>
      </w:r>
      <w:r w:rsidRPr="00E867BB">
        <w:t xml:space="preserve"> в соответствии с требованиями Бюджетного кодекса Российской Федерации.</w:t>
      </w:r>
    </w:p>
    <w:p w:rsidR="00F75208" w:rsidRPr="00E867BB" w:rsidRDefault="00F75208" w:rsidP="00820D94">
      <w:pPr>
        <w:pStyle w:val="a6"/>
        <w:ind w:firstLine="709"/>
      </w:pPr>
      <w:r w:rsidRPr="00E867BB">
        <w:t xml:space="preserve">3. Расходные обязательства </w:t>
      </w:r>
      <w:r w:rsidR="004C410E" w:rsidRPr="00E867BB">
        <w:t>Горнозаводского</w:t>
      </w:r>
      <w:r w:rsidRPr="00E867BB">
        <w:t xml:space="preserve"> муниципального округа учитываются в реестре расходных обязательств </w:t>
      </w:r>
      <w:r w:rsidR="004C410E" w:rsidRPr="00E867BB">
        <w:t>Горнозаводского</w:t>
      </w:r>
      <w:r w:rsidRPr="00E867BB">
        <w:t xml:space="preserve"> муниципального округа. Реестр ведется в порядке, установленном администрацией </w:t>
      </w:r>
      <w:r w:rsidR="004C410E" w:rsidRPr="00E867BB">
        <w:t>Горнозаводского</w:t>
      </w:r>
      <w:r w:rsidRPr="00E867BB">
        <w:t xml:space="preserve"> муниципального округа.</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4</w:t>
      </w:r>
      <w:r w:rsidR="00125D4E" w:rsidRPr="00E867BB">
        <w:rPr>
          <w:rFonts w:ascii="Times New Roman" w:hAnsi="Times New Roman"/>
          <w:sz w:val="28"/>
        </w:rPr>
        <w:t>4</w:t>
      </w:r>
      <w:r w:rsidRPr="00E867BB">
        <w:rPr>
          <w:rFonts w:ascii="Times New Roman" w:hAnsi="Times New Roman"/>
          <w:sz w:val="28"/>
        </w:rPr>
        <w:t>. Порядок составления проекта местного бюджета</w:t>
      </w:r>
    </w:p>
    <w:p w:rsidR="00F75208" w:rsidRPr="00E867BB" w:rsidRDefault="00F75208" w:rsidP="00820D94">
      <w:pPr>
        <w:pStyle w:val="a6"/>
        <w:ind w:firstLine="709"/>
      </w:pPr>
      <w:r w:rsidRPr="00E867BB">
        <w:t>Проект бюджета составляется на основе прогноза социально-экономического развития в целях финансового обеспечения расходных обязательств.</w:t>
      </w:r>
    </w:p>
    <w:p w:rsidR="00F75208" w:rsidRPr="00E867BB" w:rsidRDefault="00F75208" w:rsidP="00820D94">
      <w:pPr>
        <w:pStyle w:val="a6"/>
        <w:ind w:firstLine="709"/>
      </w:pPr>
      <w:r w:rsidRPr="00E867BB">
        <w:t xml:space="preserve">Проект местного бюджета составляется в порядке, установленном администрацией </w:t>
      </w:r>
      <w:r w:rsidR="00347045" w:rsidRPr="00E867BB">
        <w:t>Горнозаводского</w:t>
      </w:r>
      <w:r w:rsidRPr="00E867BB">
        <w:t xml:space="preserve"> муниципального округа, в соответствии с Бюджетным кодексом Российской Федерации и принимаемыми с соблюдением его требований муниципальными правовыми актами Думы </w:t>
      </w:r>
      <w:r w:rsidR="00347045"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Проект бюджета муниципального округа составляется и утверждается сроком на три года (очередной финансовый год и плановый период) в соответствии с муниципальными правовыми актами Думы </w:t>
      </w:r>
      <w:r w:rsidR="00347045"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В случае, если проект местного бюджета составляется и утверждается на очередной финансовый год, администрация </w:t>
      </w:r>
      <w:r w:rsidR="00347045" w:rsidRPr="00E867BB">
        <w:t>Горнозаводского</w:t>
      </w:r>
      <w:r w:rsidRPr="00E867BB">
        <w:t xml:space="preserve"> муниципального округа разрабатывает и утверждает среднесрочный финансовый план </w:t>
      </w:r>
      <w:r w:rsidR="00347045"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Составление проекта бюджета - исключительная прерогатива администрации </w:t>
      </w:r>
      <w:r w:rsidR="00347045" w:rsidRPr="00E867BB">
        <w:t>Горнозаводского</w:t>
      </w:r>
      <w:r w:rsidRPr="00E867BB">
        <w:t xml:space="preserve"> муниципального округа.</w:t>
      </w:r>
    </w:p>
    <w:p w:rsidR="00A41DFA" w:rsidRPr="00E867BB" w:rsidRDefault="00A41DFA" w:rsidP="00820D94">
      <w:pPr>
        <w:pStyle w:val="a6"/>
        <w:ind w:firstLine="709"/>
      </w:pPr>
      <w:r w:rsidRPr="00E867BB">
        <w:t xml:space="preserve">Непосредственное составление проекта бюджета осуществляет финансовый орган муниципального </w:t>
      </w:r>
      <w:r w:rsidR="00990E28" w:rsidRPr="00E867BB">
        <w:t>округа</w:t>
      </w:r>
      <w:r w:rsidRPr="00E867BB">
        <w:t>.</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4</w:t>
      </w:r>
      <w:r w:rsidR="00125D4E" w:rsidRPr="00E867BB">
        <w:rPr>
          <w:rFonts w:ascii="Times New Roman" w:hAnsi="Times New Roman"/>
          <w:sz w:val="28"/>
        </w:rPr>
        <w:t>5</w:t>
      </w:r>
      <w:r w:rsidRPr="00E867BB">
        <w:rPr>
          <w:rFonts w:ascii="Times New Roman" w:hAnsi="Times New Roman"/>
          <w:sz w:val="28"/>
        </w:rPr>
        <w:t xml:space="preserve">. Порядок представления, рассмотрения и утверждения решения об утверждении местного бюджета </w:t>
      </w:r>
    </w:p>
    <w:p w:rsidR="00F75208" w:rsidRPr="00E867BB" w:rsidRDefault="00F75208" w:rsidP="00820D94">
      <w:pPr>
        <w:pStyle w:val="a6"/>
        <w:ind w:firstLine="709"/>
      </w:pPr>
      <w:r w:rsidRPr="00E867BB">
        <w:lastRenderedPageBreak/>
        <w:t>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Российской Федерации, законами Пермского края, муниципальными правовыми актами Думы (кроме решений о бюджете).</w:t>
      </w:r>
    </w:p>
    <w:p w:rsidR="00F75208" w:rsidRPr="00E867BB" w:rsidRDefault="00F75208" w:rsidP="00820D94">
      <w:pPr>
        <w:pStyle w:val="a6"/>
        <w:ind w:firstLine="709"/>
      </w:pPr>
      <w:r w:rsidRPr="00E867BB">
        <w:t xml:space="preserve">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w:t>
      </w:r>
      <w:r w:rsidR="00493D03" w:rsidRPr="00E867BB">
        <w:t>решением</w:t>
      </w:r>
      <w:r w:rsidRPr="00E867BB">
        <w:t xml:space="preserve"> о бюджете, сверх соответствующих бюджетных ассигнований и (или) общего объема расходов бюджета.</w:t>
      </w:r>
    </w:p>
    <w:p w:rsidR="00F75208" w:rsidRPr="00E867BB" w:rsidRDefault="00F75208" w:rsidP="00820D94">
      <w:pPr>
        <w:pStyle w:val="a6"/>
        <w:ind w:firstLine="709"/>
      </w:pPr>
      <w:r w:rsidRPr="00E867BB">
        <w:t xml:space="preserve">Администрация </w:t>
      </w:r>
      <w:r w:rsidR="00493D03" w:rsidRPr="00E867BB">
        <w:t>Горнозаводского</w:t>
      </w:r>
      <w:r w:rsidRPr="00E867BB">
        <w:t xml:space="preserve"> муниципального округа вносит на рассмотрение Думы </w:t>
      </w:r>
      <w:r w:rsidR="00493D03" w:rsidRPr="00E867BB">
        <w:t>Горнозаводского</w:t>
      </w:r>
      <w:r w:rsidRPr="00E867BB">
        <w:t xml:space="preserve"> муниципального округа проект решения о местном бюджете в сроки, установленные муниципальным правовым актом Думы </w:t>
      </w:r>
      <w:r w:rsidR="00493D03" w:rsidRPr="00E867BB">
        <w:t>Горнозаводского</w:t>
      </w:r>
      <w:r w:rsidRPr="00E867BB">
        <w:t xml:space="preserve"> муниципального округа, но не позднее 15 ноября текущего года.</w:t>
      </w:r>
    </w:p>
    <w:p w:rsidR="00F75208" w:rsidRPr="00E867BB" w:rsidRDefault="00F75208" w:rsidP="00820D94">
      <w:pPr>
        <w:pStyle w:val="a6"/>
        <w:ind w:firstLine="709"/>
      </w:pPr>
      <w:r w:rsidRPr="00E867BB">
        <w:t xml:space="preserve">Одновременно с проектом решения о бюджете в Думу </w:t>
      </w:r>
      <w:r w:rsidR="00493D03" w:rsidRPr="00E867BB">
        <w:t>Горнозаводского</w:t>
      </w:r>
      <w:r w:rsidRPr="00E867BB">
        <w:t xml:space="preserve"> муниципального округа представляются документы и материалы, предусмотренные статьей 184.2 Бюджетного кодекса Российской Федерации.</w:t>
      </w:r>
    </w:p>
    <w:p w:rsidR="00F75208" w:rsidRPr="00E867BB" w:rsidRDefault="00F75208" w:rsidP="00820D94">
      <w:pPr>
        <w:pStyle w:val="a6"/>
        <w:ind w:firstLine="709"/>
      </w:pPr>
      <w:r w:rsidRPr="00E867BB">
        <w:t xml:space="preserve">Порядок рассмотрения проекта решения о бюджете и его утверждения определяется муниципальным правовым актом Думы </w:t>
      </w:r>
      <w:r w:rsidR="00493D03" w:rsidRPr="00E867BB">
        <w:t>Горнозаводского</w:t>
      </w:r>
      <w:r w:rsidRPr="00E867BB">
        <w:t xml:space="preserve"> муниципального округа в соответствии с требованиями Бюджетного кодекса Российской Федерации.</w:t>
      </w:r>
    </w:p>
    <w:p w:rsidR="00F75208" w:rsidRPr="00E867BB" w:rsidRDefault="00F75208" w:rsidP="00820D94">
      <w:pPr>
        <w:pStyle w:val="a6"/>
        <w:ind w:firstLine="709"/>
      </w:pPr>
      <w:r w:rsidRPr="00E867BB">
        <w:t xml:space="preserve">Порядок рассмотрения проекта решения о бюджете и его утверждения, определенный муниципальным правовым актом Думы </w:t>
      </w:r>
      <w:r w:rsidR="00493D03" w:rsidRPr="00E867BB">
        <w:t>Горнозаводского</w:t>
      </w:r>
      <w:r w:rsidRPr="00E867BB">
        <w:t xml:space="preserve"> муниципального округа, должен предусматривать вступление в силу решения о бюджете с </w:t>
      </w:r>
      <w:r w:rsidR="00493D03" w:rsidRPr="00E867BB">
        <w:t>0</w:t>
      </w:r>
      <w:r w:rsidRPr="00E867BB">
        <w:t>1 января очередного финансового года, а также утверждение указанным решением показателей и характеристик (приложений) в соответствии со статьей 184.1 Бюджетного кодекса Российской Федерации.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4</w:t>
      </w:r>
      <w:r w:rsidR="00125D4E" w:rsidRPr="00E867BB">
        <w:rPr>
          <w:rFonts w:ascii="Times New Roman" w:hAnsi="Times New Roman"/>
          <w:sz w:val="28"/>
        </w:rPr>
        <w:t>6</w:t>
      </w:r>
      <w:r w:rsidRPr="00E867BB">
        <w:rPr>
          <w:rFonts w:ascii="Times New Roman" w:hAnsi="Times New Roman"/>
          <w:sz w:val="28"/>
        </w:rPr>
        <w:t>. Порядок рассмотрения и утверждения отчета об исполнении местного бюджета</w:t>
      </w:r>
    </w:p>
    <w:p w:rsidR="00E74A82" w:rsidRPr="00E867BB" w:rsidRDefault="00E74A82" w:rsidP="00820D94">
      <w:pPr>
        <w:pStyle w:val="a6"/>
        <w:ind w:firstLine="709"/>
      </w:pPr>
      <w:r w:rsidRPr="00E867BB">
        <w:t>1. Исполнение бюджета муниципального округа обеспечивается администрацией Горнозаводского муниципального округа.</w:t>
      </w:r>
    </w:p>
    <w:p w:rsidR="00E74A82" w:rsidRPr="00E867BB" w:rsidRDefault="00E74A82" w:rsidP="00820D94">
      <w:pPr>
        <w:pStyle w:val="a6"/>
        <w:ind w:firstLine="709"/>
      </w:pPr>
      <w:r w:rsidRPr="00E867BB">
        <w:t>2. Бюджетная отчетность муниципального округа включает:</w:t>
      </w:r>
    </w:p>
    <w:p w:rsidR="00E74A82" w:rsidRPr="00E867BB" w:rsidRDefault="00E74A82" w:rsidP="00820D94">
      <w:pPr>
        <w:pStyle w:val="a6"/>
        <w:ind w:firstLine="709"/>
      </w:pPr>
      <w:r w:rsidRPr="00E867BB">
        <w:t>- отчет об исполнении бюджета;</w:t>
      </w:r>
    </w:p>
    <w:p w:rsidR="00E74A82" w:rsidRPr="00E867BB" w:rsidRDefault="00E74A82" w:rsidP="00820D94">
      <w:pPr>
        <w:pStyle w:val="a6"/>
        <w:ind w:firstLine="709"/>
      </w:pPr>
      <w:r w:rsidRPr="00E867BB">
        <w:t>- баланс исполнения бюджета;</w:t>
      </w:r>
    </w:p>
    <w:p w:rsidR="00E74A82" w:rsidRPr="00E867BB" w:rsidRDefault="00E74A82" w:rsidP="00820D94">
      <w:pPr>
        <w:pStyle w:val="a6"/>
        <w:ind w:firstLine="709"/>
      </w:pPr>
      <w:r w:rsidRPr="00E867BB">
        <w:t>- отчет о финансовых результатах деятельности;</w:t>
      </w:r>
    </w:p>
    <w:p w:rsidR="00E74A82" w:rsidRPr="00E867BB" w:rsidRDefault="00E74A82" w:rsidP="00820D94">
      <w:pPr>
        <w:pStyle w:val="a6"/>
        <w:ind w:firstLine="709"/>
      </w:pPr>
      <w:r w:rsidRPr="00E867BB">
        <w:t>- отчет о движении денежных средств;</w:t>
      </w:r>
    </w:p>
    <w:p w:rsidR="00E74A82" w:rsidRPr="00E867BB" w:rsidRDefault="00E74A82" w:rsidP="00820D94">
      <w:pPr>
        <w:pStyle w:val="a6"/>
        <w:ind w:firstLine="709"/>
      </w:pPr>
      <w:r w:rsidRPr="00E867BB">
        <w:t>- пояснительную записку.</w:t>
      </w:r>
    </w:p>
    <w:p w:rsidR="00E74A82" w:rsidRPr="00E867BB" w:rsidRDefault="00E74A82" w:rsidP="00820D94">
      <w:pPr>
        <w:pStyle w:val="a6"/>
        <w:ind w:firstLine="709"/>
      </w:pPr>
      <w:r w:rsidRPr="00E867BB">
        <w:t>3. По решению администрации</w:t>
      </w:r>
      <w:r w:rsidR="00027777" w:rsidRPr="00E867BB">
        <w:t xml:space="preserve"> муниципального округа</w:t>
      </w:r>
      <w:r w:rsidRPr="00E867BB">
        <w:t xml:space="preserve"> полномочия органов местной администрации (их территориальных органов, подведомственных </w:t>
      </w:r>
      <w:r w:rsidRPr="00E867BB">
        <w:lastRenderedPageBreak/>
        <w:t xml:space="preserve">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муниципальные органы могут быть переданы в соответствии с общими требованиями, установленными Правительством Российской Федерации, финансовому органу муниципального </w:t>
      </w:r>
      <w:r w:rsidR="00027777" w:rsidRPr="00E867BB">
        <w:t>округа.</w:t>
      </w:r>
    </w:p>
    <w:p w:rsidR="00E74A82" w:rsidRPr="00E867BB" w:rsidRDefault="00E74A82" w:rsidP="00820D94">
      <w:pPr>
        <w:pStyle w:val="a6"/>
        <w:ind w:firstLine="709"/>
      </w:pPr>
      <w:r w:rsidRPr="00E867BB">
        <w:t>4.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E74A82" w:rsidRPr="00E867BB" w:rsidRDefault="00E74A82" w:rsidP="00820D94">
      <w:pPr>
        <w:pStyle w:val="a6"/>
        <w:ind w:firstLine="709"/>
      </w:pPr>
      <w:r w:rsidRPr="00E867BB">
        <w:t>Главные администраторы средств местного бюджета представляют бюджетную отчетность соответственно в финансовый орган муниципального округа в установленные ими сроки.</w:t>
      </w:r>
    </w:p>
    <w:p w:rsidR="00E74A82" w:rsidRPr="00E867BB" w:rsidRDefault="00E74A82" w:rsidP="00820D94">
      <w:pPr>
        <w:pStyle w:val="a6"/>
        <w:ind w:firstLine="709"/>
      </w:pPr>
      <w:r w:rsidRPr="00E867BB">
        <w:t>5. Бюджетная отчетность муниципального округа составляется финансовым органом муниципального округа на основании бюджетной отчетности соответствующих главных администраторов бюджетных средств.</w:t>
      </w:r>
    </w:p>
    <w:p w:rsidR="00E74A82" w:rsidRPr="00E867BB" w:rsidRDefault="00E74A82" w:rsidP="00820D94">
      <w:pPr>
        <w:pStyle w:val="a6"/>
        <w:ind w:firstLine="709"/>
      </w:pPr>
      <w:r w:rsidRPr="00E867BB">
        <w:t>Бюджетная отчетность муниципального округа является годовой. Отчет об исполнении местного бюджета является ежеквартальным.</w:t>
      </w:r>
    </w:p>
    <w:p w:rsidR="00E74A82" w:rsidRPr="00E867BB" w:rsidRDefault="00E74A82" w:rsidP="00820D94">
      <w:pPr>
        <w:pStyle w:val="a6"/>
        <w:ind w:firstLine="709"/>
      </w:pPr>
      <w:r w:rsidRPr="00E867BB">
        <w:t>6. Отчет об исполнении местного бюджета за первый квартал, полугодие и девять месяцев текущего финансового года утверждается администрацией Горнозаводского муниципального округа и направляется в Думу Горнозаводского муниципального округа и Контрольно-счетную палату муниципального округа.</w:t>
      </w:r>
    </w:p>
    <w:p w:rsidR="00E74A82" w:rsidRPr="00E867BB" w:rsidRDefault="00E74A82" w:rsidP="00820D94">
      <w:pPr>
        <w:pStyle w:val="a6"/>
        <w:ind w:firstLine="709"/>
      </w:pPr>
      <w:r w:rsidRPr="00E867BB">
        <w:t>Одновременно с отчетом об исполнении бюджета муниципального округа за первый квартал, полугодие, девять месяцев, год представляется информация по формам, утвержденным нормативным правовым актом Думы Горнозаводского муниципального округа.</w:t>
      </w:r>
    </w:p>
    <w:p w:rsidR="00E74A82" w:rsidRPr="00E867BB" w:rsidRDefault="00E74A82" w:rsidP="00820D94">
      <w:pPr>
        <w:pStyle w:val="a6"/>
        <w:ind w:firstLine="709"/>
      </w:pPr>
      <w:r w:rsidRPr="00E867BB">
        <w:t>Годовой отчет об исполнении местного бюджета подлежит утверждению решением Думы Горнозаводского муниципального округа.</w:t>
      </w:r>
    </w:p>
    <w:p w:rsidR="00E74A82" w:rsidRPr="00E867BB" w:rsidRDefault="00E74A82" w:rsidP="00820D94">
      <w:pPr>
        <w:pStyle w:val="a6"/>
        <w:ind w:firstLine="709"/>
      </w:pPr>
      <w:r w:rsidRPr="00E867BB">
        <w:t>Годовой отчет об исполнении местного бюджета до его рассмотрения в Думе Горнозаводского муниципального округа подлежит внешней проверке Контрольно-счетной палатой Горнозаводского муниципального округа.</w:t>
      </w:r>
    </w:p>
    <w:p w:rsidR="00E74A82" w:rsidRPr="00E867BB" w:rsidRDefault="00E74A82" w:rsidP="00820D94">
      <w:pPr>
        <w:pStyle w:val="a6"/>
        <w:ind w:firstLine="709"/>
      </w:pPr>
      <w:r w:rsidRPr="00E867BB">
        <w:t xml:space="preserve">Администрация Горнозаводского муниципального округа представляет отчет об исполнении местного бюджета для подготовки заключения на него не позднее </w:t>
      </w:r>
      <w:r w:rsidR="00027777" w:rsidRPr="00E867BB">
        <w:t>0</w:t>
      </w:r>
      <w:r w:rsidRPr="00E867BB">
        <w:t>1 апреля текущего года. Подготовка заключения на годовой отчет об исполнении местного бюджета проводится в срок, не превышающий один месяц.</w:t>
      </w:r>
    </w:p>
    <w:p w:rsidR="00E74A82" w:rsidRPr="00E867BB" w:rsidRDefault="00E74A82" w:rsidP="00820D94">
      <w:pPr>
        <w:pStyle w:val="a6"/>
        <w:ind w:firstLine="709"/>
      </w:pPr>
      <w:r w:rsidRPr="00E867BB">
        <w:lastRenderedPageBreak/>
        <w:t>Заключение на годовой отчет об исполнении бюджета представляется Контрольно-счетной палатой Горнозаводского муниципального округа в Думу Горнозаводского муниципального округа с одновременным направлением в администрацию Горнозаводского муниципального округа.</w:t>
      </w:r>
    </w:p>
    <w:p w:rsidR="00E74A82" w:rsidRPr="00E867BB" w:rsidRDefault="00E74A82" w:rsidP="00820D94">
      <w:pPr>
        <w:pStyle w:val="a6"/>
        <w:ind w:firstLine="709"/>
      </w:pPr>
      <w:r w:rsidRPr="00E867BB">
        <w:t>Порядок представления, рассмотрения и утверждения годового отчета об исполнении бюджета устанавливается Думой Горнозаводского муниципального округа в соответствии с Бюджетным кодексом Российской Федерации.</w:t>
      </w:r>
    </w:p>
    <w:p w:rsidR="00E74A82" w:rsidRPr="00E867BB" w:rsidRDefault="00E74A82" w:rsidP="00820D94">
      <w:pPr>
        <w:pStyle w:val="a6"/>
        <w:ind w:firstLine="709"/>
      </w:pPr>
      <w:r w:rsidRPr="00E867BB">
        <w:t>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соответствующего бюджета и иные документы, предусмотренные бюджетным законодательством Российской Федерации.</w:t>
      </w:r>
    </w:p>
    <w:p w:rsidR="00E74A82" w:rsidRPr="00E867BB" w:rsidRDefault="00E74A82" w:rsidP="00820D94">
      <w:pPr>
        <w:pStyle w:val="a6"/>
        <w:ind w:firstLine="709"/>
      </w:pPr>
      <w:r w:rsidRPr="00E867BB">
        <w:t>По результатам рассмотрения годового отчета об исполнении бюджета Дума Горнозаводского муниципального округа принимает решение об утверждении либо отклонении решения об исполнении бюджета.</w:t>
      </w:r>
    </w:p>
    <w:p w:rsidR="00E74A82" w:rsidRPr="00E867BB" w:rsidRDefault="00E74A82" w:rsidP="00820D94">
      <w:pPr>
        <w:pStyle w:val="a6"/>
        <w:ind w:firstLine="709"/>
      </w:pPr>
      <w:r w:rsidRPr="00E867BB">
        <w:t>В случае отклонения Думой муниципального округа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E74A82" w:rsidRPr="00E867BB" w:rsidRDefault="00E74A82" w:rsidP="00820D94">
      <w:pPr>
        <w:pStyle w:val="a6"/>
        <w:ind w:firstLine="709"/>
      </w:pPr>
      <w:r w:rsidRPr="00E867BB">
        <w:t>Годовой отчет об исполнении местного бюджета представляется в Думу Горнозаводского муниципального округа не позднее 01 мая текущего года.</w:t>
      </w:r>
    </w:p>
    <w:p w:rsidR="00E74A82" w:rsidRPr="00E867BB" w:rsidRDefault="00E74A82" w:rsidP="00820D94">
      <w:pPr>
        <w:pStyle w:val="a6"/>
        <w:ind w:firstLine="709"/>
      </w:pPr>
      <w:r w:rsidRPr="00E867BB">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F75208" w:rsidRPr="00E867BB" w:rsidRDefault="00E74A82" w:rsidP="00820D94">
      <w:pPr>
        <w:pStyle w:val="a6"/>
        <w:ind w:firstLine="709"/>
      </w:pPr>
      <w:r w:rsidRPr="00E867BB">
        <w:t>Отдельными приложениями к решению об исполнении бюджета за отчетный финансовый год утверждаются показатели, предусмотренные статьей 264.6 Бюджетного кодекса Российской Федерации.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4</w:t>
      </w:r>
      <w:r w:rsidR="00125D4E" w:rsidRPr="00E867BB">
        <w:rPr>
          <w:rFonts w:ascii="Times New Roman" w:hAnsi="Times New Roman"/>
          <w:sz w:val="28"/>
        </w:rPr>
        <w:t>7</w:t>
      </w:r>
      <w:r w:rsidRPr="00E867BB">
        <w:rPr>
          <w:rFonts w:ascii="Times New Roman" w:hAnsi="Times New Roman"/>
          <w:sz w:val="28"/>
        </w:rPr>
        <w:t xml:space="preserve">. Порядок исполнения местного бюджета </w:t>
      </w:r>
    </w:p>
    <w:p w:rsidR="00F75208" w:rsidRPr="00E867BB" w:rsidRDefault="00F75208" w:rsidP="00820D94">
      <w:pPr>
        <w:pStyle w:val="a6"/>
        <w:ind w:firstLine="709"/>
      </w:pPr>
      <w:r w:rsidRPr="00E867BB">
        <w:t>1. Исполнение местного бюджета производится в соответствии с Бюджетным кодексом Российской Федерации.</w:t>
      </w:r>
    </w:p>
    <w:p w:rsidR="00F75208" w:rsidRPr="00E867BB" w:rsidRDefault="00F75208" w:rsidP="00820D94">
      <w:pPr>
        <w:pStyle w:val="a6"/>
        <w:ind w:firstLine="709"/>
      </w:pPr>
      <w:r w:rsidRPr="00E867BB">
        <w:t>2. Кассовое обслуживание исполнения местного бюджета осуществляется в порядке, установленном Бюджетным кодексом Российской Федерации.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4</w:t>
      </w:r>
      <w:r w:rsidR="00125D4E" w:rsidRPr="00E867BB">
        <w:rPr>
          <w:rFonts w:ascii="Times New Roman" w:hAnsi="Times New Roman"/>
          <w:sz w:val="28"/>
        </w:rPr>
        <w:t>8</w:t>
      </w:r>
      <w:r w:rsidRPr="00E867BB">
        <w:rPr>
          <w:rFonts w:ascii="Times New Roman" w:hAnsi="Times New Roman"/>
          <w:sz w:val="28"/>
        </w:rPr>
        <w:t xml:space="preserve">. Муниципальный финансовый контроль за исполнением местного бюджета </w:t>
      </w:r>
    </w:p>
    <w:p w:rsidR="00F75208" w:rsidRPr="00E867BB" w:rsidRDefault="00F75208" w:rsidP="00820D94">
      <w:pPr>
        <w:pStyle w:val="a6"/>
        <w:ind w:firstLine="709"/>
        <w:rPr>
          <w:iCs/>
        </w:rPr>
      </w:pPr>
      <w:r w:rsidRPr="00E867BB">
        <w:t>1. М</w:t>
      </w:r>
      <w:r w:rsidRPr="00E867BB">
        <w:rPr>
          <w:iCs/>
        </w:rPr>
        <w:t xml:space="preserve">униципальный финансовый контроль осуществляется в целях обеспечения соблюдения положений правовых актов, регулирующих бюджетные </w:t>
      </w:r>
      <w:r w:rsidRPr="00E867BB">
        <w:rPr>
          <w:iCs/>
        </w:rPr>
        <w:lastRenderedPageBreak/>
        <w:t>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F75208" w:rsidRPr="00E867BB" w:rsidRDefault="00F75208" w:rsidP="00820D94">
      <w:pPr>
        <w:pStyle w:val="a6"/>
        <w:ind w:firstLine="709"/>
        <w:rPr>
          <w:iCs/>
        </w:rPr>
      </w:pPr>
      <w:r w:rsidRPr="00E867BB">
        <w:rPr>
          <w:iCs/>
        </w:rPr>
        <w:t>Муниципальный финансовый контроль подразделяется на внешний и внутренний, предварительный и последующий.</w:t>
      </w:r>
    </w:p>
    <w:p w:rsidR="00F75208" w:rsidRPr="00E867BB" w:rsidRDefault="00F75208" w:rsidP="00820D94">
      <w:pPr>
        <w:pStyle w:val="a6"/>
        <w:ind w:firstLine="709"/>
        <w:rPr>
          <w:iCs/>
        </w:rPr>
      </w:pPr>
      <w:r w:rsidRPr="00E867BB">
        <w:rPr>
          <w:iCs/>
        </w:rPr>
        <w:t xml:space="preserve">2. Внешний муниципальный финансовый контроль является контрольной деятельностью </w:t>
      </w:r>
      <w:r w:rsidR="00373066" w:rsidRPr="00E867BB">
        <w:rPr>
          <w:iCs/>
        </w:rPr>
        <w:t>контрольно-счетной палаты</w:t>
      </w:r>
      <w:r w:rsidRPr="00E867BB">
        <w:rPr>
          <w:iCs/>
        </w:rPr>
        <w:t xml:space="preserve"> муниципального округа.</w:t>
      </w:r>
    </w:p>
    <w:p w:rsidR="00F75208" w:rsidRPr="00E867BB" w:rsidRDefault="00F75208" w:rsidP="00820D94">
      <w:pPr>
        <w:pStyle w:val="a6"/>
        <w:ind w:firstLine="709"/>
        <w:rPr>
          <w:iCs/>
        </w:rPr>
      </w:pPr>
      <w:r w:rsidRPr="00E867BB">
        <w:rPr>
          <w:iCs/>
        </w:rPr>
        <w:t>3. Внутренний муниципальный финансовый контроль является контрольной деятельностью органов муниципального финансового контроля, являющихся органами местной администрации.</w:t>
      </w:r>
    </w:p>
    <w:p w:rsidR="00F75208" w:rsidRPr="00E867BB" w:rsidRDefault="00F75208" w:rsidP="00820D94">
      <w:pPr>
        <w:pStyle w:val="a6"/>
        <w:ind w:firstLine="709"/>
        <w:rPr>
          <w:iCs/>
        </w:rPr>
      </w:pPr>
      <w:r w:rsidRPr="00E867BB">
        <w:rPr>
          <w:iCs/>
        </w:rPr>
        <w:t xml:space="preserve">4 Предварительный контроль осуществляется в целях предупреждения и пресечения бюджетных нарушений в процессе исполнения </w:t>
      </w:r>
      <w:r w:rsidR="00C92458" w:rsidRPr="00E867BB">
        <w:rPr>
          <w:iCs/>
        </w:rPr>
        <w:t>местного бюджета</w:t>
      </w:r>
      <w:r w:rsidRPr="00E867BB">
        <w:rPr>
          <w:iCs/>
        </w:rPr>
        <w:t>.</w:t>
      </w:r>
    </w:p>
    <w:p w:rsidR="00F75208" w:rsidRPr="00E867BB" w:rsidRDefault="00F75208" w:rsidP="00820D94">
      <w:pPr>
        <w:pStyle w:val="a6"/>
        <w:ind w:firstLine="709"/>
        <w:rPr>
          <w:iCs/>
        </w:rPr>
      </w:pPr>
      <w:r w:rsidRPr="00E867BB">
        <w:rPr>
          <w:iCs/>
        </w:rPr>
        <w:t xml:space="preserve">5. Последующий контроль осуществляется по результатам исполнения </w:t>
      </w:r>
      <w:r w:rsidR="00C92458" w:rsidRPr="00E867BB">
        <w:rPr>
          <w:iCs/>
        </w:rPr>
        <w:t>местного бюджета</w:t>
      </w:r>
      <w:r w:rsidRPr="00E867BB">
        <w:rPr>
          <w:iCs/>
        </w:rPr>
        <w:t xml:space="preserve"> в целях установления законности их исполнения, достоверности учета и отчетности.</w:t>
      </w:r>
    </w:p>
    <w:p w:rsidR="002931FD" w:rsidRPr="00E867BB" w:rsidRDefault="002931FD" w:rsidP="00820D94">
      <w:pPr>
        <w:pStyle w:val="a6"/>
        <w:ind w:firstLine="709"/>
      </w:pPr>
      <w:r w:rsidRPr="00E867BB">
        <w:t>6. Порядок осуществления полномочий Контрольно-счетной палатой муниципального округа по внешнему муниципальному финансовому контролю определяется Федеральным законом от 07 февраля 2011 г. № 6-ФЗ «Об общих принципах организации и деятельности контрольно-счетных органов субъектов Российской Федерации и муниципальных образований», нормативным правовым актом Думы.</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4</w:t>
      </w:r>
      <w:r w:rsidR="00125D4E" w:rsidRPr="00E867BB">
        <w:rPr>
          <w:rFonts w:ascii="Times New Roman" w:hAnsi="Times New Roman"/>
          <w:sz w:val="28"/>
        </w:rPr>
        <w:t>9</w:t>
      </w:r>
      <w:r w:rsidRPr="00E867BB">
        <w:rPr>
          <w:rFonts w:ascii="Times New Roman" w:hAnsi="Times New Roman"/>
          <w:sz w:val="28"/>
        </w:rPr>
        <w:t>. Закупки для обеспечения муниципальных нужд</w:t>
      </w:r>
    </w:p>
    <w:p w:rsidR="00F75208" w:rsidRPr="00E867BB" w:rsidRDefault="00F75208" w:rsidP="00820D94">
      <w:pPr>
        <w:pStyle w:val="a6"/>
        <w:ind w:firstLine="709"/>
      </w:pPr>
      <w:r w:rsidRPr="00E867BB">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75208" w:rsidRPr="00E867BB" w:rsidRDefault="00F75208" w:rsidP="00820D94">
      <w:pPr>
        <w:pStyle w:val="a6"/>
        <w:ind w:firstLine="709"/>
      </w:pPr>
      <w:r w:rsidRPr="00E867BB">
        <w:t>2. Закупки товаров, работ, услуг для обеспечения муниципальных нужд осуществляются за счет средств местного бюджета.</w:t>
      </w:r>
    </w:p>
    <w:p w:rsidR="006479C3" w:rsidRPr="00E867BB" w:rsidRDefault="006479C3" w:rsidP="00820D94">
      <w:pPr>
        <w:pStyle w:val="a6"/>
        <w:ind w:firstLine="709"/>
      </w:pPr>
    </w:p>
    <w:p w:rsidR="006479C3" w:rsidRPr="00E867BB" w:rsidRDefault="00125D4E" w:rsidP="00820D94">
      <w:pPr>
        <w:pStyle w:val="4"/>
        <w:ind w:firstLine="709"/>
        <w:rPr>
          <w:rFonts w:ascii="Times New Roman" w:hAnsi="Times New Roman"/>
          <w:sz w:val="28"/>
        </w:rPr>
      </w:pPr>
      <w:r w:rsidRPr="00E867BB">
        <w:rPr>
          <w:rFonts w:ascii="Times New Roman" w:hAnsi="Times New Roman"/>
          <w:sz w:val="28"/>
        </w:rPr>
        <w:t>Статья 50</w:t>
      </w:r>
      <w:r w:rsidR="006479C3" w:rsidRPr="00E867BB">
        <w:rPr>
          <w:rFonts w:ascii="Times New Roman" w:hAnsi="Times New Roman"/>
          <w:sz w:val="28"/>
        </w:rPr>
        <w:t>. Муниципальные заимствования</w:t>
      </w:r>
    </w:p>
    <w:p w:rsidR="00931E37" w:rsidRPr="00E867BB" w:rsidRDefault="00931E37" w:rsidP="00820D94">
      <w:pPr>
        <w:pStyle w:val="a6"/>
        <w:ind w:firstLine="709"/>
      </w:pPr>
      <w:r w:rsidRPr="00E867BB">
        <w:t>Горнозаводский муниципальный округ вправе осуществлять муниципальные заимствования, в том числе путем выпуска муниципальных ценных бумаг, в порядке, установленном нормативным правовым актом Думы муниципального округа в соответствии с Бюджетным кодексом Российской Федерации.</w:t>
      </w:r>
    </w:p>
    <w:p w:rsidR="006479C3" w:rsidRPr="00E867BB" w:rsidRDefault="00931E37" w:rsidP="00820D94">
      <w:pPr>
        <w:pStyle w:val="a6"/>
        <w:ind w:firstLine="709"/>
      </w:pPr>
      <w:r w:rsidRPr="00E867BB">
        <w:t xml:space="preserve">Право осуществления муниципальных заимствований от имени Горнозаводского муниципального округа в соответствии с Бюджетным кодексом </w:t>
      </w:r>
      <w:r w:rsidRPr="00E867BB">
        <w:lastRenderedPageBreak/>
        <w:t>Российской Федерации и настоящим Уставом принадлежит администрации муниципального округа.</w:t>
      </w:r>
    </w:p>
    <w:p w:rsidR="000E2CC4" w:rsidRPr="00E867BB" w:rsidRDefault="000E2CC4" w:rsidP="00820D94">
      <w:pPr>
        <w:pStyle w:val="a6"/>
        <w:ind w:firstLine="709"/>
      </w:pPr>
    </w:p>
    <w:p w:rsidR="000E2CC4" w:rsidRPr="00E867BB" w:rsidRDefault="000E2CC4"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51</w:t>
      </w:r>
      <w:r w:rsidRPr="00E867BB">
        <w:rPr>
          <w:rFonts w:ascii="Times New Roman" w:hAnsi="Times New Roman"/>
          <w:sz w:val="28"/>
        </w:rPr>
        <w:t>. Управление муниципальным долгом</w:t>
      </w:r>
    </w:p>
    <w:p w:rsidR="000E2CC4" w:rsidRPr="00E867BB" w:rsidRDefault="000E2CC4" w:rsidP="00820D94">
      <w:pPr>
        <w:pStyle w:val="a6"/>
        <w:ind w:firstLine="709"/>
      </w:pPr>
      <w:r w:rsidRPr="00E867BB">
        <w:t>1. Под управлением муниципальным долгом понимается деятельность органов местного самоуправления, направленная на обеспечение потребностей публично-правового образования 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0E2CC4" w:rsidRPr="00E867BB" w:rsidRDefault="000E2CC4" w:rsidP="00820D94">
      <w:pPr>
        <w:pStyle w:val="a6"/>
        <w:ind w:firstLine="709"/>
      </w:pPr>
      <w:r w:rsidRPr="00E867BB">
        <w:t>2. Управление муниципальным долгом осуществляется администрацией Горнозаводского муниципального округа.</w:t>
      </w:r>
    </w:p>
    <w:p w:rsidR="00F75208" w:rsidRPr="00E867BB" w:rsidRDefault="00F75208" w:rsidP="007954A9">
      <w:pPr>
        <w:pStyle w:val="a6"/>
      </w:pPr>
    </w:p>
    <w:p w:rsidR="00F75208" w:rsidRPr="00E867BB" w:rsidRDefault="00F75208" w:rsidP="00373066">
      <w:pPr>
        <w:pStyle w:val="3"/>
        <w:jc w:val="center"/>
        <w:rPr>
          <w:rFonts w:ascii="Times New Roman" w:hAnsi="Times New Roman" w:cs="Times New Roman"/>
        </w:rPr>
      </w:pPr>
      <w:r w:rsidRPr="00E867BB">
        <w:rPr>
          <w:rFonts w:ascii="Times New Roman" w:hAnsi="Times New Roman" w:cs="Times New Roman"/>
        </w:rPr>
        <w:t>Глава VII Ответственность органов местного самоуправления и должностных лиц местного самоуправления</w:t>
      </w:r>
    </w:p>
    <w:p w:rsidR="00F75208" w:rsidRPr="00E867BB" w:rsidRDefault="00F75208" w:rsidP="007954A9">
      <w:pPr>
        <w:pStyle w:val="a6"/>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52</w:t>
      </w:r>
      <w:r w:rsidRPr="00E867BB">
        <w:rPr>
          <w:rFonts w:ascii="Times New Roman" w:hAnsi="Times New Roman"/>
          <w:sz w:val="28"/>
        </w:rPr>
        <w:t>. Ответственность органов местного самоуправления и должностных лиц местного самоуправления</w:t>
      </w:r>
    </w:p>
    <w:p w:rsidR="00F75208" w:rsidRPr="00E867BB" w:rsidRDefault="00F75208" w:rsidP="00820D94">
      <w:pPr>
        <w:pStyle w:val="a6"/>
        <w:ind w:firstLine="709"/>
      </w:pPr>
      <w:r w:rsidRPr="00E867BB">
        <w:t xml:space="preserve">Органы местного самоуправления и должностные лица местного самоуправления несут ответственность перед населением </w:t>
      </w:r>
      <w:r w:rsidR="00373066" w:rsidRPr="00E867BB">
        <w:t>Горнозаводского</w:t>
      </w:r>
      <w:r w:rsidRPr="00E867BB">
        <w:t xml:space="preserve"> муниципального округа, государством, физическими и юридическими лицами в соответствии с федеральными законами.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53</w:t>
      </w:r>
      <w:r w:rsidRPr="00E867BB">
        <w:rPr>
          <w:rFonts w:ascii="Times New Roman" w:hAnsi="Times New Roman"/>
          <w:sz w:val="28"/>
        </w:rPr>
        <w:t xml:space="preserve">. Ответственность органов местного самоуправления, депутатов Думы </w:t>
      </w:r>
      <w:r w:rsidR="00F04784"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 главы </w:t>
      </w:r>
      <w:r w:rsidR="00F04784"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 перед населением</w:t>
      </w:r>
    </w:p>
    <w:p w:rsidR="00F75208" w:rsidRPr="00E867BB" w:rsidRDefault="00F75208" w:rsidP="00820D94">
      <w:pPr>
        <w:pStyle w:val="a6"/>
        <w:ind w:firstLine="709"/>
      </w:pPr>
      <w:r w:rsidRPr="00E867BB">
        <w:t xml:space="preserve">Основания наступления ответственности органов местного самоуправления, депутатов Думы </w:t>
      </w:r>
      <w:r w:rsidR="00F04784" w:rsidRPr="00E867BB">
        <w:t>Горнозаводского</w:t>
      </w:r>
      <w:r w:rsidRPr="00E867BB">
        <w:t xml:space="preserve"> муниципального округа, главы </w:t>
      </w:r>
      <w:r w:rsidR="00F04784" w:rsidRPr="00E867BB">
        <w:t>Горнозаводского</w:t>
      </w:r>
      <w:r w:rsidRPr="00E867BB">
        <w:t xml:space="preserve"> муниципального округа перед населением и порядок решения соответствующих вопросов определяются настоящим Уставом в соответствии с Федеральным законом от 06</w:t>
      </w:r>
      <w:r w:rsidR="00F04784" w:rsidRPr="00E867BB">
        <w:t xml:space="preserve"> октября </w:t>
      </w:r>
      <w:r w:rsidRPr="00E867BB">
        <w:t>2003</w:t>
      </w:r>
      <w:r w:rsidR="00F04784"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54</w:t>
      </w:r>
      <w:r w:rsidRPr="00E867BB">
        <w:rPr>
          <w:rFonts w:ascii="Times New Roman" w:hAnsi="Times New Roman"/>
          <w:sz w:val="28"/>
        </w:rPr>
        <w:t>. Ответственность органов местного самоуправления и должностных лиц местного самоуправления перед государством</w:t>
      </w:r>
    </w:p>
    <w:p w:rsidR="00F75208" w:rsidRPr="00E867BB" w:rsidRDefault="00F75208" w:rsidP="00820D94">
      <w:pPr>
        <w:pStyle w:val="a6"/>
        <w:ind w:firstLine="709"/>
      </w:pPr>
      <w:r w:rsidRPr="00E867BB">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Пермского края, законов Пермского края, настоящего Устава, а также в </w:t>
      </w:r>
      <w:r w:rsidRPr="00E867BB">
        <w:lastRenderedPageBreak/>
        <w:t>случае ненадлежащего осуществления указанными органами и должностными лицами переданных им отдельных государственных полномочий.</w:t>
      </w:r>
    </w:p>
    <w:p w:rsidR="00F75208" w:rsidRPr="00E867BB" w:rsidRDefault="00F75208" w:rsidP="00820D94">
      <w:pPr>
        <w:pStyle w:val="a6"/>
        <w:ind w:firstLine="709"/>
      </w:pPr>
    </w:p>
    <w:p w:rsidR="00F75208" w:rsidRPr="00E867BB" w:rsidRDefault="00125D4E" w:rsidP="00820D94">
      <w:pPr>
        <w:pStyle w:val="4"/>
        <w:ind w:firstLine="709"/>
        <w:rPr>
          <w:rFonts w:ascii="Times New Roman" w:hAnsi="Times New Roman"/>
          <w:sz w:val="28"/>
        </w:rPr>
      </w:pPr>
      <w:r w:rsidRPr="00E867BB">
        <w:rPr>
          <w:rFonts w:ascii="Times New Roman" w:hAnsi="Times New Roman"/>
          <w:sz w:val="28"/>
        </w:rPr>
        <w:t>Статья 55</w:t>
      </w:r>
      <w:r w:rsidR="00F75208" w:rsidRPr="00E867BB">
        <w:rPr>
          <w:rFonts w:ascii="Times New Roman" w:hAnsi="Times New Roman"/>
          <w:sz w:val="28"/>
        </w:rPr>
        <w:t xml:space="preserve">. Ответственность Думы </w:t>
      </w:r>
      <w:r w:rsidR="00DF7342" w:rsidRPr="00E867BB">
        <w:rPr>
          <w:rFonts w:ascii="Times New Roman" w:hAnsi="Times New Roman"/>
          <w:sz w:val="28"/>
        </w:rPr>
        <w:t>Горнозаводского</w:t>
      </w:r>
      <w:r w:rsidR="00F75208" w:rsidRPr="00E867BB">
        <w:rPr>
          <w:rFonts w:ascii="Times New Roman" w:hAnsi="Times New Roman"/>
          <w:sz w:val="28"/>
        </w:rPr>
        <w:t xml:space="preserve"> муниципального округа перед государством</w:t>
      </w:r>
    </w:p>
    <w:p w:rsidR="00F75208" w:rsidRPr="00E867BB" w:rsidRDefault="00F75208" w:rsidP="00820D94">
      <w:pPr>
        <w:pStyle w:val="a6"/>
        <w:ind w:firstLine="709"/>
      </w:pPr>
      <w:r w:rsidRPr="00E867BB">
        <w:t xml:space="preserve">1. Основанием для такой ответственности </w:t>
      </w:r>
      <w:r w:rsidR="00DF7342" w:rsidRPr="00E867BB">
        <w:t>Думы Горнозаводского муниципального округа</w:t>
      </w:r>
      <w:r w:rsidRPr="00E867BB">
        <w:t xml:space="preserve"> перед государством является совокупность следующих установленных соответствующим судом обстоятельств: </w:t>
      </w:r>
    </w:p>
    <w:p w:rsidR="00F75208" w:rsidRPr="00E867BB" w:rsidRDefault="00F75208" w:rsidP="00820D94">
      <w:pPr>
        <w:pStyle w:val="a6"/>
        <w:ind w:firstLine="709"/>
      </w:pPr>
      <w:r w:rsidRPr="00E867BB">
        <w:t xml:space="preserve">- </w:t>
      </w:r>
      <w:r w:rsidR="00DF7342" w:rsidRPr="00E867BB">
        <w:t>Думой муниципального округа</w:t>
      </w:r>
      <w:r w:rsidRPr="00E867BB">
        <w:t xml:space="preserve"> принят нормативный правовой акт, противоречащий </w:t>
      </w:r>
      <w:hyperlink r:id="rId37" w:history="1">
        <w:r w:rsidRPr="00E867BB">
          <w:t>Конституции</w:t>
        </w:r>
      </w:hyperlink>
      <w:r w:rsidRPr="00E867BB">
        <w:t xml:space="preserve"> РФ, федеральным конституционным законам, федеральным законам, конституции (уставу), законам Пермского края, уставу муниципального </w:t>
      </w:r>
      <w:r w:rsidR="00DF7342" w:rsidRPr="00E867BB">
        <w:t>округа</w:t>
      </w:r>
      <w:r w:rsidRPr="00E867BB">
        <w:t>;</w:t>
      </w:r>
    </w:p>
    <w:p w:rsidR="00F75208" w:rsidRPr="00E867BB" w:rsidRDefault="00F75208" w:rsidP="00820D94">
      <w:pPr>
        <w:pStyle w:val="a6"/>
        <w:ind w:firstLine="709"/>
      </w:pPr>
      <w:r w:rsidRPr="00E867BB">
        <w:t xml:space="preserve">- </w:t>
      </w:r>
      <w:r w:rsidR="00DF7342" w:rsidRPr="00E867BB">
        <w:t xml:space="preserve">Думой муниципального округа </w:t>
      </w:r>
      <w:r w:rsidRPr="00E867BB">
        <w:t>в течение трех месяцев со дня вступления в силу решения суда либо в течение иного предусмотренного решением суда срока не приня</w:t>
      </w:r>
      <w:r w:rsidR="00DF7342" w:rsidRPr="00E867BB">
        <w:t>ты</w:t>
      </w:r>
      <w:r w:rsidRPr="00E867BB">
        <w:t xml:space="preserve"> в пределах своих полномочий мер</w:t>
      </w:r>
      <w:r w:rsidR="00DF7342" w:rsidRPr="00E867BB">
        <w:t>ы</w:t>
      </w:r>
      <w:r w:rsidRPr="00E867BB">
        <w:t xml:space="preserve"> по исполнению решения суда, в том числе не отмен</w:t>
      </w:r>
      <w:r w:rsidR="00DF7342" w:rsidRPr="00E867BB">
        <w:t>ен</w:t>
      </w:r>
      <w:r w:rsidRPr="00E867BB">
        <w:t xml:space="preserve"> соответствующий нормативный правовой акт.</w:t>
      </w:r>
    </w:p>
    <w:p w:rsidR="00F75208" w:rsidRPr="00E867BB" w:rsidRDefault="00F75208" w:rsidP="00820D94">
      <w:pPr>
        <w:pStyle w:val="a6"/>
        <w:ind w:firstLine="709"/>
      </w:pPr>
      <w:r w:rsidRPr="00E867BB">
        <w:t xml:space="preserve">2. Также </w:t>
      </w:r>
      <w:r w:rsidR="00DF7342" w:rsidRPr="00E867BB">
        <w:t>Дума Горнозаводского муниципального округа</w:t>
      </w:r>
      <w:r w:rsidRPr="00E867BB">
        <w:t xml:space="preserve"> несет ответственность перед государством в случае, если соответствующим судом установлено, что избранн</w:t>
      </w:r>
      <w:r w:rsidR="00DF7342" w:rsidRPr="00E867BB">
        <w:t>ая</w:t>
      </w:r>
      <w:r w:rsidRPr="00E867BB">
        <w:t xml:space="preserve"> в правомочном составе </w:t>
      </w:r>
      <w:r w:rsidR="00DF7342" w:rsidRPr="00E867BB">
        <w:t>Дума Горнозаводского муниципального округа</w:t>
      </w:r>
      <w:r w:rsidRPr="00E867BB">
        <w:t>, в том числе вновь избранн</w:t>
      </w:r>
      <w:r w:rsidR="00DF7342" w:rsidRPr="00E867BB">
        <w:t>ая</w:t>
      </w:r>
      <w:r w:rsidRPr="00E867BB">
        <w:t xml:space="preserve"> </w:t>
      </w:r>
      <w:r w:rsidR="00DF7342" w:rsidRPr="00E867BB">
        <w:t>Дума Горнозаводского муниципального округа</w:t>
      </w:r>
      <w:r w:rsidRPr="00E867BB">
        <w:t xml:space="preserve"> в течение трех месяцев подряд не проводила правомочного заседания.</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5</w:t>
      </w:r>
      <w:r w:rsidR="00125D4E" w:rsidRPr="00E867BB">
        <w:rPr>
          <w:rFonts w:ascii="Times New Roman" w:hAnsi="Times New Roman"/>
          <w:sz w:val="28"/>
        </w:rPr>
        <w:t>6</w:t>
      </w:r>
      <w:r w:rsidRPr="00E867BB">
        <w:rPr>
          <w:rFonts w:ascii="Times New Roman" w:hAnsi="Times New Roman"/>
          <w:sz w:val="28"/>
        </w:rPr>
        <w:t xml:space="preserve">. Ответственность главы </w:t>
      </w:r>
      <w:r w:rsidR="009C3C08"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 перед государством</w:t>
      </w:r>
    </w:p>
    <w:p w:rsidR="00F75208" w:rsidRPr="00E867BB" w:rsidRDefault="00F75208" w:rsidP="00820D94">
      <w:pPr>
        <w:pStyle w:val="a6"/>
        <w:ind w:firstLine="709"/>
      </w:pPr>
      <w:r w:rsidRPr="00E867BB">
        <w:t xml:space="preserve">1. Основаниями наступления ответственности главы </w:t>
      </w:r>
      <w:r w:rsidR="009C3C08" w:rsidRPr="00E867BB">
        <w:t xml:space="preserve">Горнозаводского </w:t>
      </w:r>
      <w:r w:rsidRPr="00E867BB">
        <w:t xml:space="preserve">муниципального </w:t>
      </w:r>
      <w:r w:rsidR="009C3C08" w:rsidRPr="00E867BB">
        <w:t>округа</w:t>
      </w:r>
      <w:r w:rsidRPr="00E867BB">
        <w:t xml:space="preserve"> перед государством в соответствии со статьей 74 Федерального закона от 06</w:t>
      </w:r>
      <w:r w:rsidR="009C3C08" w:rsidRPr="00E867BB">
        <w:t xml:space="preserve"> октября </w:t>
      </w:r>
      <w:r w:rsidRPr="00E867BB">
        <w:t>2003</w:t>
      </w:r>
      <w:r w:rsidR="009C3C08" w:rsidRPr="00E867BB">
        <w:t xml:space="preserve"> г.</w:t>
      </w:r>
      <w:r w:rsidRPr="00E867BB">
        <w:t xml:space="preserve"> № 131-ФЗ «Об общих принципах организации местного самоуправления в Российской Федерации» являются:</w:t>
      </w:r>
    </w:p>
    <w:p w:rsidR="00F75208" w:rsidRPr="00E867BB" w:rsidRDefault="00F75208" w:rsidP="00820D94">
      <w:pPr>
        <w:pStyle w:val="a6"/>
        <w:ind w:firstLine="709"/>
      </w:pPr>
      <w:r w:rsidRPr="00E867BB">
        <w:t xml:space="preserve">1) издание </w:t>
      </w:r>
      <w:r w:rsidR="009C3C08" w:rsidRPr="00E867BB">
        <w:t xml:space="preserve">главой Горнозаводского муниципального округа </w:t>
      </w:r>
      <w:r w:rsidRPr="00E867BB">
        <w:t xml:space="preserve">нормативного правового акта, противоречащего </w:t>
      </w:r>
      <w:hyperlink r:id="rId38" w:history="1">
        <w:r w:rsidRPr="00E867BB">
          <w:t>Конституции</w:t>
        </w:r>
      </w:hyperlink>
      <w:r w:rsidRPr="00E867BB">
        <w:t xml:space="preserve"> Российской Федерации, федеральным конституционным законам, федеральным законам, конституции (уставу), законам Пермского края, уставу </w:t>
      </w:r>
      <w:r w:rsidR="009C3C08" w:rsidRPr="00E867BB">
        <w:t xml:space="preserve">Горнозаводского </w:t>
      </w:r>
      <w:r w:rsidRPr="00E867BB">
        <w:t xml:space="preserve">муниципального </w:t>
      </w:r>
      <w:r w:rsidR="009C3C08" w:rsidRPr="00E867BB">
        <w:t>округа</w:t>
      </w:r>
      <w:r w:rsidRPr="00E867BB">
        <w:t>,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F75208" w:rsidRPr="00E867BB" w:rsidRDefault="00F75208" w:rsidP="00820D94">
      <w:pPr>
        <w:pStyle w:val="a6"/>
        <w:ind w:firstLine="709"/>
      </w:pPr>
      <w:r w:rsidRPr="00E867BB">
        <w:t xml:space="preserve">2) совершения </w:t>
      </w:r>
      <w:r w:rsidR="009C3C08" w:rsidRPr="00E867BB">
        <w:t>главой Горнозаводского муниципального округа</w:t>
      </w:r>
      <w:r w:rsidRPr="00E867BB">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w:t>
      </w:r>
      <w:r w:rsidRPr="00E867BB">
        <w:lastRenderedPageBreak/>
        <w:t>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F75208" w:rsidRPr="00E867BB" w:rsidRDefault="00F75208" w:rsidP="00820D94">
      <w:pPr>
        <w:pStyle w:val="a6"/>
        <w:ind w:firstLine="709"/>
      </w:pPr>
      <w:r w:rsidRPr="00E867BB">
        <w:t>3)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Пермского края.</w:t>
      </w:r>
    </w:p>
    <w:p w:rsidR="00F75208" w:rsidRPr="00E867BB" w:rsidRDefault="00F75208" w:rsidP="00820D94">
      <w:pPr>
        <w:pStyle w:val="a6"/>
        <w:ind w:firstLine="709"/>
      </w:pPr>
      <w:r w:rsidRPr="00E867BB">
        <w:t xml:space="preserve">2. Глава </w:t>
      </w:r>
      <w:r w:rsidR="009C3C08" w:rsidRPr="00E867BB">
        <w:t xml:space="preserve">Горнозаводского </w:t>
      </w:r>
      <w:r w:rsidRPr="00E867BB">
        <w:t>муниципального округа, в отношении которого губернатором Пермского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5</w:t>
      </w:r>
      <w:r w:rsidR="00125D4E" w:rsidRPr="00E867BB">
        <w:rPr>
          <w:rFonts w:ascii="Times New Roman" w:hAnsi="Times New Roman"/>
          <w:sz w:val="28"/>
        </w:rPr>
        <w:t>7</w:t>
      </w:r>
      <w:r w:rsidRPr="00E867BB">
        <w:rPr>
          <w:rFonts w:ascii="Times New Roman" w:hAnsi="Times New Roman"/>
          <w:sz w:val="28"/>
        </w:rPr>
        <w:t xml:space="preserve">. Удаление главы </w:t>
      </w:r>
      <w:r w:rsidR="005101F0"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 в отставку</w:t>
      </w:r>
    </w:p>
    <w:p w:rsidR="00F75208" w:rsidRPr="00E867BB" w:rsidRDefault="00F75208" w:rsidP="00820D94">
      <w:pPr>
        <w:pStyle w:val="a6"/>
        <w:ind w:firstLine="709"/>
      </w:pPr>
      <w:r w:rsidRPr="00E867BB">
        <w:t xml:space="preserve">1. Дума </w:t>
      </w:r>
      <w:r w:rsidR="009C3C08" w:rsidRPr="00E867BB">
        <w:t>Горнозаводского</w:t>
      </w:r>
      <w:r w:rsidRPr="00E867BB">
        <w:t xml:space="preserve"> муниципального округа в соответствии с Федеральным законом от 06</w:t>
      </w:r>
      <w:r w:rsidR="009C3C08" w:rsidRPr="00E867BB">
        <w:t xml:space="preserve"> октября </w:t>
      </w:r>
      <w:r w:rsidRPr="00E867BB">
        <w:t>2003</w:t>
      </w:r>
      <w:r w:rsidR="009C3C08" w:rsidRPr="00E867BB">
        <w:t xml:space="preserve"> г.</w:t>
      </w:r>
      <w:r w:rsidRPr="00E867BB">
        <w:t xml:space="preserve"> № 131-ФЗ «Об общих принципах организации местного самоуправления в Российской Федерации» вправе удалить главу </w:t>
      </w:r>
      <w:r w:rsidR="009C3C08" w:rsidRPr="00E867BB">
        <w:t>Горнозаводского</w:t>
      </w:r>
      <w:r w:rsidRPr="00E867BB">
        <w:t xml:space="preserve"> муниципального округа в отставку по инициативе депутатов Думы </w:t>
      </w:r>
      <w:r w:rsidR="009C3C08" w:rsidRPr="00E867BB">
        <w:t>Горнозаводского</w:t>
      </w:r>
      <w:r w:rsidRPr="00E867BB">
        <w:t xml:space="preserve"> муниципального округа или по инициативе губернатора Пермского края.</w:t>
      </w:r>
    </w:p>
    <w:p w:rsidR="00F75208" w:rsidRPr="00E867BB" w:rsidRDefault="00F75208" w:rsidP="00820D94">
      <w:pPr>
        <w:pStyle w:val="a6"/>
        <w:ind w:firstLine="709"/>
      </w:pPr>
      <w:r w:rsidRPr="00E867BB">
        <w:t xml:space="preserve">2. Основаниями для удаления главы </w:t>
      </w:r>
      <w:r w:rsidR="009C3C08" w:rsidRPr="00E867BB">
        <w:t>Горнозаводского</w:t>
      </w:r>
      <w:r w:rsidRPr="00E867BB">
        <w:t xml:space="preserve"> муниципального округа в отставку являются:</w:t>
      </w:r>
    </w:p>
    <w:p w:rsidR="00F75208" w:rsidRPr="00E867BB" w:rsidRDefault="00F75208" w:rsidP="00820D94">
      <w:pPr>
        <w:pStyle w:val="a6"/>
        <w:ind w:firstLine="709"/>
      </w:pPr>
      <w:r w:rsidRPr="00E867BB">
        <w:t xml:space="preserve">1) решения, действия (бездействие) главы </w:t>
      </w:r>
      <w:r w:rsidR="009C3C08" w:rsidRPr="00E867BB">
        <w:t>Горнозаводского</w:t>
      </w:r>
      <w:r w:rsidRPr="00E867BB">
        <w:t xml:space="preserve"> муниципального округа, повлекшие (повлекшее) наступление последствий, предусмотренных пунктами 2 и 3 части 1 статьи 75 Федерального закона от 06</w:t>
      </w:r>
      <w:r w:rsidR="009C3C08" w:rsidRPr="00E867BB">
        <w:t xml:space="preserve"> октября 2</w:t>
      </w:r>
      <w:r w:rsidRPr="00E867BB">
        <w:t>003</w:t>
      </w:r>
      <w:r w:rsidR="009C3C08"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w:t>
      </w:r>
      <w:r w:rsidR="009C3C08" w:rsidRPr="00E867BB">
        <w:t xml:space="preserve"> октября </w:t>
      </w:r>
      <w:r w:rsidRPr="00E867BB">
        <w:t>2003</w:t>
      </w:r>
      <w:r w:rsidR="009C3C08" w:rsidRPr="00E867BB">
        <w:t xml:space="preserve"> г.</w:t>
      </w:r>
      <w:r w:rsidRPr="00E867BB">
        <w:t xml:space="preserve"> № 131-ФЗ «Об общих принципах организации местного самоуправления в Российской Федерации», иными федеральными законами, уставом </w:t>
      </w:r>
      <w:r w:rsidR="009C3C08" w:rsidRPr="00E867BB">
        <w:t>Горнозаводского</w:t>
      </w:r>
      <w:r w:rsidRPr="00E867BB">
        <w:t xml:space="preserve"> муниципального округа, и (или) обязанностей по обеспечению осуществления органами местного </w:t>
      </w:r>
      <w:r w:rsidRPr="00E867BB">
        <w:lastRenderedPageBreak/>
        <w:t>самоуправления отдельных государственных полномочий, переданных органам местного самоуправления федеральными законами и законами Пермского края;</w:t>
      </w:r>
    </w:p>
    <w:p w:rsidR="00F75208" w:rsidRPr="00E867BB" w:rsidRDefault="00F75208" w:rsidP="00820D94">
      <w:pPr>
        <w:pStyle w:val="a6"/>
        <w:ind w:firstLine="709"/>
      </w:pPr>
      <w:r w:rsidRPr="00E867BB">
        <w:t xml:space="preserve">3) неудовлетворительная оценка деятельности главы </w:t>
      </w:r>
      <w:r w:rsidR="009C3C08" w:rsidRPr="00E867BB">
        <w:t>Горнозаводского</w:t>
      </w:r>
      <w:r w:rsidRPr="00E867BB">
        <w:t xml:space="preserve"> муниципального округа по результатам его ежегодного отчета перед Думой </w:t>
      </w:r>
      <w:r w:rsidR="009C3C08" w:rsidRPr="00E867BB">
        <w:t>Горнозаводского</w:t>
      </w:r>
      <w:r w:rsidRPr="00E867BB">
        <w:t xml:space="preserve"> муниципального округа, данная два раза подряд;</w:t>
      </w:r>
    </w:p>
    <w:p w:rsidR="00F75208" w:rsidRPr="00E867BB" w:rsidRDefault="00F75208" w:rsidP="00820D94">
      <w:pPr>
        <w:pStyle w:val="a6"/>
        <w:ind w:firstLine="709"/>
      </w:pPr>
      <w:r w:rsidRPr="00E867BB">
        <w:t>4) несоблюдение ограничений, запретов, неисполнение обязанностей, которые установлены Федеральным</w:t>
      </w:r>
      <w:r w:rsidR="009C3C08" w:rsidRPr="00E867BB">
        <w:t>и</w:t>
      </w:r>
      <w:r w:rsidRPr="00E867BB">
        <w:t xml:space="preserve"> </w:t>
      </w:r>
      <w:hyperlink r:id="rId39" w:history="1">
        <w:r w:rsidRPr="00E867BB">
          <w:t>закон</w:t>
        </w:r>
        <w:r w:rsidR="009C3C08" w:rsidRPr="00E867BB">
          <w:t>ами</w:t>
        </w:r>
      </w:hyperlink>
      <w:r w:rsidRPr="00E867BB">
        <w:t xml:space="preserve"> от 25 декабря 2008 г</w:t>
      </w:r>
      <w:r w:rsidR="009C3C08" w:rsidRPr="00E867BB">
        <w:t>.</w:t>
      </w:r>
      <w:r w:rsidRPr="00E867BB">
        <w:t xml:space="preserve"> № 273-ФЗ «О противодействии коррупции», от </w:t>
      </w:r>
      <w:r w:rsidR="009C3C08" w:rsidRPr="00E867BB">
        <w:t>0</w:t>
      </w:r>
      <w:r w:rsidRPr="00E867BB">
        <w:t>3 декабря 2012 г</w:t>
      </w:r>
      <w:r w:rsidR="009C3C08" w:rsidRPr="00E867BB">
        <w:t xml:space="preserve">. </w:t>
      </w:r>
      <w:r w:rsidRPr="00E867BB">
        <w:t xml:space="preserve">№ 230-ФЗ «О контроле за соответствием расходов лиц, замещающих государственные должности, и иных лиц их доходам», от </w:t>
      </w:r>
      <w:r w:rsidR="009C3C08" w:rsidRPr="00E867BB">
        <w:t>0</w:t>
      </w:r>
      <w:r w:rsidRPr="00E867BB">
        <w:t>7 мая 2013 г</w:t>
      </w:r>
      <w:r w:rsidR="009C3C08" w:rsidRPr="00E867BB">
        <w:t>.</w:t>
      </w:r>
      <w:r w:rsidRPr="00E867BB">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75208" w:rsidRPr="00E867BB" w:rsidRDefault="00F75208" w:rsidP="00820D94">
      <w:pPr>
        <w:pStyle w:val="a6"/>
        <w:ind w:firstLine="709"/>
      </w:pPr>
      <w:r w:rsidRPr="00E867BB">
        <w:t>5) приобретение им статуса иностранного агента;</w:t>
      </w:r>
    </w:p>
    <w:p w:rsidR="00F75208" w:rsidRPr="00E867BB" w:rsidRDefault="00F75208" w:rsidP="00820D94">
      <w:pPr>
        <w:pStyle w:val="a6"/>
        <w:ind w:firstLine="709"/>
      </w:pPr>
      <w:r w:rsidRPr="00E867BB">
        <w:t xml:space="preserve">6) допущение главой </w:t>
      </w:r>
      <w:r w:rsidR="009C3C08" w:rsidRPr="00E867BB">
        <w:t>Горнозаводского</w:t>
      </w:r>
      <w:r w:rsidRPr="00E867BB">
        <w:t xml:space="preserve"> муниципального округа, администрацией </w:t>
      </w:r>
      <w:r w:rsidR="009C3C08" w:rsidRPr="00E867BB">
        <w:t>Горнозаводского</w:t>
      </w:r>
      <w:r w:rsidRPr="00E867BB">
        <w:t xml:space="preserve"> муниципального округа, иными органами и должностными лицами местного самоуправления </w:t>
      </w:r>
      <w:r w:rsidR="009C3C08" w:rsidRPr="00E867BB">
        <w:t>Горнозаводского</w:t>
      </w:r>
      <w:r w:rsidRPr="00E867BB">
        <w:t xml:space="preserve">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75208" w:rsidRPr="00E867BB" w:rsidRDefault="00F75208" w:rsidP="00820D94">
      <w:pPr>
        <w:pStyle w:val="a6"/>
        <w:ind w:firstLine="709"/>
      </w:pPr>
      <w:r w:rsidRPr="00E867BB">
        <w:t xml:space="preserve">7) систематическое </w:t>
      </w:r>
      <w:proofErr w:type="spellStart"/>
      <w:r w:rsidRPr="00E867BB">
        <w:t>недостижение</w:t>
      </w:r>
      <w:proofErr w:type="spellEnd"/>
      <w:r w:rsidRPr="00E867BB">
        <w:t xml:space="preserve"> показателей для оценки эффективности деятельности органов местного самоуправления.</w:t>
      </w:r>
    </w:p>
    <w:p w:rsidR="00F75208" w:rsidRPr="00E867BB" w:rsidRDefault="00F75208" w:rsidP="00820D94">
      <w:pPr>
        <w:pStyle w:val="a6"/>
        <w:ind w:firstLine="709"/>
      </w:pPr>
      <w:r w:rsidRPr="00E867BB">
        <w:t xml:space="preserve">3. Инициатива депутатов </w:t>
      </w:r>
      <w:r w:rsidRPr="00E867BB">
        <w:rPr>
          <w:iCs/>
        </w:rPr>
        <w:t>Думы</w:t>
      </w:r>
      <w:r w:rsidRPr="00E867BB">
        <w:t xml:space="preserve"> об удалении главы </w:t>
      </w:r>
      <w:r w:rsidR="009C3C08" w:rsidRPr="00E867BB">
        <w:t>Горнозаводского</w:t>
      </w:r>
      <w:r w:rsidRPr="00E867BB">
        <w:t xml:space="preserve"> муниципального округа в отставку, выдвинутая не менее чем одной третью от установленной численности депутатов Думы </w:t>
      </w:r>
      <w:r w:rsidR="009C3C08" w:rsidRPr="00E867BB">
        <w:t xml:space="preserve">Горнозаводского </w:t>
      </w:r>
      <w:r w:rsidRPr="00E867BB">
        <w:t xml:space="preserve">муниципального округа, оформляется в виде обращения, которое вносится в Думу </w:t>
      </w:r>
      <w:r w:rsidR="009C3C08" w:rsidRPr="00E867BB">
        <w:t xml:space="preserve">Горнозаводского </w:t>
      </w:r>
      <w:r w:rsidRPr="00E867BB">
        <w:t xml:space="preserve">муниципального округа. Указанное обращение вносится вместе с проектом решения Думы </w:t>
      </w:r>
      <w:r w:rsidR="009C3C08" w:rsidRPr="00E867BB">
        <w:t xml:space="preserve">Горнозаводского </w:t>
      </w:r>
      <w:r w:rsidRPr="00E867BB">
        <w:t xml:space="preserve">муниципального округа об удалении главы </w:t>
      </w:r>
      <w:r w:rsidR="009C3C08" w:rsidRPr="00E867BB">
        <w:t>Горнозаводского</w:t>
      </w:r>
      <w:r w:rsidRPr="00E867BB">
        <w:t xml:space="preserve"> муниципального округа в отставку. О выдвижении данной инициативы глава </w:t>
      </w:r>
      <w:r w:rsidR="009C3C08" w:rsidRPr="00E867BB">
        <w:t>Горнозаводского</w:t>
      </w:r>
      <w:r w:rsidRPr="00E867BB">
        <w:t xml:space="preserve"> муниципального округа и губернатор Пермского края уведомляются не позднее дня, следующего за днем внесения указанного обращения в Думу </w:t>
      </w:r>
      <w:r w:rsidR="009C3C08" w:rsidRPr="00E867BB">
        <w:t xml:space="preserve">Горнозаводского </w:t>
      </w:r>
      <w:r w:rsidRPr="00E867BB">
        <w:t>муниципального округа</w:t>
      </w:r>
    </w:p>
    <w:p w:rsidR="00F75208" w:rsidRPr="00E867BB" w:rsidRDefault="00F75208" w:rsidP="00820D94">
      <w:pPr>
        <w:pStyle w:val="a6"/>
        <w:ind w:firstLine="709"/>
      </w:pPr>
      <w:r w:rsidRPr="00E867BB">
        <w:lastRenderedPageBreak/>
        <w:t xml:space="preserve">4. Рассмотрение инициативы депутатов Думы </w:t>
      </w:r>
      <w:r w:rsidR="009C3C08" w:rsidRPr="00E867BB">
        <w:t>Горнозаводского</w:t>
      </w:r>
      <w:r w:rsidRPr="00E867BB">
        <w:t xml:space="preserve"> муниципального округа об удалении главы </w:t>
      </w:r>
      <w:r w:rsidR="009C3C08" w:rsidRPr="00E867BB">
        <w:t>Горнозаводского</w:t>
      </w:r>
      <w:r w:rsidRPr="00E867BB">
        <w:t xml:space="preserve"> муниципального округа в отставку осуществляется с учетом мнения губернатора Пермского края.</w:t>
      </w:r>
    </w:p>
    <w:p w:rsidR="00F75208" w:rsidRPr="00E867BB" w:rsidRDefault="00F75208" w:rsidP="00820D94">
      <w:pPr>
        <w:pStyle w:val="a6"/>
        <w:ind w:firstLine="709"/>
      </w:pPr>
      <w:r w:rsidRPr="00E867BB">
        <w:t xml:space="preserve">5. В случае, если при рассмотрении инициативы депутатов </w:t>
      </w:r>
      <w:r w:rsidRPr="00E867BB">
        <w:rPr>
          <w:iCs/>
        </w:rPr>
        <w:t>Думы</w:t>
      </w:r>
      <w:r w:rsidRPr="00E867BB">
        <w:t xml:space="preserve"> об удалении главы </w:t>
      </w:r>
      <w:r w:rsidR="009C3C08" w:rsidRPr="00E867BB">
        <w:t>Горнозаводского</w:t>
      </w:r>
      <w:r w:rsidRPr="00E867BB">
        <w:t xml:space="preserve">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 и (или) решений, действий (бездействия) главы </w:t>
      </w:r>
      <w:r w:rsidR="00B04C0D" w:rsidRPr="00E867BB">
        <w:t>Горнозаводского</w:t>
      </w:r>
      <w:r w:rsidRPr="00E867BB">
        <w:t xml:space="preserve"> муниципального округа, повлекших (повлекшего) наступление последствий, предусмотренных пунктами 2 и 3 части 1 статьи 75 Федерального закона от 06</w:t>
      </w:r>
      <w:r w:rsidR="00B04C0D" w:rsidRPr="00E867BB">
        <w:t xml:space="preserve"> октября </w:t>
      </w:r>
      <w:r w:rsidRPr="00E867BB">
        <w:t>2003</w:t>
      </w:r>
      <w:r w:rsidR="00B04C0D" w:rsidRPr="00E867BB">
        <w:t xml:space="preserve"> г.</w:t>
      </w:r>
      <w:r w:rsidRPr="00E867BB">
        <w:t xml:space="preserve"> № 131-ФЗ «Об общих принципах организации местного самоуправления в Российской Федерации», решение об удалении главы </w:t>
      </w:r>
      <w:r w:rsidR="00B04C0D" w:rsidRPr="00E867BB">
        <w:t>Горнозаводского</w:t>
      </w:r>
      <w:r w:rsidRPr="00E867BB">
        <w:t xml:space="preserve"> муниципального округа в отставку может быть принято только при согласии губернатора Пермского края.</w:t>
      </w:r>
    </w:p>
    <w:p w:rsidR="00F75208" w:rsidRPr="00E867BB" w:rsidRDefault="00F75208" w:rsidP="00820D94">
      <w:pPr>
        <w:pStyle w:val="a6"/>
        <w:ind w:firstLine="709"/>
      </w:pPr>
      <w:r w:rsidRPr="00E867BB">
        <w:t xml:space="preserve">6. Выдвижение инициативы губернатора Пермского края об удалении главы </w:t>
      </w:r>
      <w:r w:rsidR="00B04C0D" w:rsidRPr="00E867BB">
        <w:t>Горнозаводского</w:t>
      </w:r>
      <w:r w:rsidRPr="00E867BB">
        <w:t xml:space="preserve"> муниципального округа в отставку и уведомление главы муниципального округа о выдвижении данной инициативы осуществляется в соответствии с Федеральным законом от 06</w:t>
      </w:r>
      <w:r w:rsidR="00B04C0D" w:rsidRPr="00E867BB">
        <w:t xml:space="preserve"> октября </w:t>
      </w:r>
      <w:r w:rsidRPr="00E867BB">
        <w:t>2003</w:t>
      </w:r>
      <w:r w:rsidR="00B04C0D"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r w:rsidRPr="00E867BB">
        <w:t xml:space="preserve">7. Рассмотрение инициативы депутатов Думы </w:t>
      </w:r>
      <w:r w:rsidR="00B04C0D" w:rsidRPr="00E867BB">
        <w:t>Горнозаводского</w:t>
      </w:r>
      <w:r w:rsidRPr="00E867BB">
        <w:t xml:space="preserve"> муниципального округа или губернатора Пермского края об удалении главы </w:t>
      </w:r>
      <w:r w:rsidR="00B04C0D" w:rsidRPr="00E867BB">
        <w:t>Горнозаводского</w:t>
      </w:r>
      <w:r w:rsidRPr="00E867BB">
        <w:t xml:space="preserve"> муниципального округа в отставку осуществляется Думой </w:t>
      </w:r>
      <w:r w:rsidR="00B04C0D" w:rsidRPr="00E867BB">
        <w:t>Горнозаводского</w:t>
      </w:r>
      <w:r w:rsidRPr="00E867BB">
        <w:t xml:space="preserve"> муниципального округа в течение одного месяца со дня внесения соответствующего обращения.</w:t>
      </w:r>
    </w:p>
    <w:p w:rsidR="00F75208" w:rsidRPr="00E867BB" w:rsidRDefault="00F75208" w:rsidP="00820D94">
      <w:pPr>
        <w:pStyle w:val="a6"/>
        <w:ind w:firstLine="709"/>
      </w:pPr>
      <w:r w:rsidRPr="00E867BB">
        <w:t xml:space="preserve">8. Решение Думы </w:t>
      </w:r>
      <w:r w:rsidR="00B04C0D" w:rsidRPr="00E867BB">
        <w:t>Горнозаводского</w:t>
      </w:r>
      <w:r w:rsidRPr="00E867BB">
        <w:t xml:space="preserve"> муниципального округа об удалении главы </w:t>
      </w:r>
      <w:r w:rsidR="00B04C0D" w:rsidRPr="00E867BB">
        <w:t>Горнозаводского</w:t>
      </w:r>
      <w:r w:rsidRPr="00E867BB">
        <w:t xml:space="preserve"> муниципального округа в отставку считается принятым, если за него проголосовало не менее двух третей от установленной численности депутатов Думы </w:t>
      </w:r>
      <w:r w:rsidR="00B04C0D"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9. Решение об удалении главы </w:t>
      </w:r>
      <w:r w:rsidR="00B04C0D" w:rsidRPr="00E867BB">
        <w:t xml:space="preserve">Горнозаводского </w:t>
      </w:r>
      <w:r w:rsidRPr="00E867BB">
        <w:t xml:space="preserve">муниципального округа в отставку подписывается председателем Думы </w:t>
      </w:r>
      <w:r w:rsidR="00B04C0D"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10. При рассмотрении и принятии Думой </w:t>
      </w:r>
      <w:r w:rsidR="00B04C0D" w:rsidRPr="00E867BB">
        <w:t>Горнозаводского</w:t>
      </w:r>
      <w:r w:rsidRPr="00E867BB">
        <w:t xml:space="preserve"> муниципального округа решения об удалении главы </w:t>
      </w:r>
      <w:r w:rsidR="00B04C0D" w:rsidRPr="00E867BB">
        <w:t>Горнозаводского</w:t>
      </w:r>
      <w:r w:rsidRPr="00E867BB">
        <w:t xml:space="preserve"> муниципального округа в отставку должны быть обеспечены:</w:t>
      </w:r>
    </w:p>
    <w:p w:rsidR="00F75208" w:rsidRPr="00E867BB" w:rsidRDefault="00F75208" w:rsidP="00820D94">
      <w:pPr>
        <w:pStyle w:val="a6"/>
        <w:ind w:firstLine="709"/>
      </w:pPr>
      <w:r w:rsidRPr="00E867BB">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Думы </w:t>
      </w:r>
      <w:r w:rsidR="00B04C0D" w:rsidRPr="00E867BB">
        <w:t>Горнозаводского</w:t>
      </w:r>
      <w:r w:rsidRPr="00E867BB">
        <w:t xml:space="preserve"> муниципального округа или губернатора Пермского края и с проектом решения Думы об удалении его в отставку;</w:t>
      </w:r>
    </w:p>
    <w:p w:rsidR="00F75208" w:rsidRPr="00E867BB" w:rsidRDefault="00F75208" w:rsidP="00820D94">
      <w:pPr>
        <w:pStyle w:val="a6"/>
        <w:ind w:firstLine="709"/>
      </w:pPr>
      <w:r w:rsidRPr="00E867BB">
        <w:lastRenderedPageBreak/>
        <w:t xml:space="preserve">2) предоставление ему возможности дать депутатам Думы </w:t>
      </w:r>
      <w:r w:rsidR="00B04C0D" w:rsidRPr="00E867BB">
        <w:t>Горнозаводского</w:t>
      </w:r>
      <w:r w:rsidRPr="00E867BB">
        <w:t xml:space="preserve"> муниципального округа объяснения по поводу обстоятельств, выдвигаемых в качестве основания для удаления в отставку.</w:t>
      </w:r>
    </w:p>
    <w:p w:rsidR="00F75208" w:rsidRPr="00E867BB" w:rsidRDefault="00F75208" w:rsidP="00820D94">
      <w:pPr>
        <w:pStyle w:val="a6"/>
        <w:ind w:firstLine="709"/>
      </w:pPr>
      <w:r w:rsidRPr="00E867BB">
        <w:t xml:space="preserve">11. В случае, если глава </w:t>
      </w:r>
      <w:r w:rsidR="00B04C0D" w:rsidRPr="00E867BB">
        <w:t>Горнозаводского</w:t>
      </w:r>
      <w:r w:rsidRPr="00E867BB">
        <w:t xml:space="preserve"> муниципального округа не согласен с решением Думы </w:t>
      </w:r>
      <w:r w:rsidR="00B04C0D" w:rsidRPr="00E867BB">
        <w:t>Горнозаводского</w:t>
      </w:r>
      <w:r w:rsidRPr="00E867BB">
        <w:t xml:space="preserve"> муниципального округа об удалении его в отставку, он вправе в письменном виде изложить свое особое мнение.</w:t>
      </w:r>
    </w:p>
    <w:p w:rsidR="00F75208" w:rsidRPr="00E867BB" w:rsidRDefault="00F75208" w:rsidP="00820D94">
      <w:pPr>
        <w:pStyle w:val="a6"/>
        <w:ind w:firstLine="709"/>
      </w:pPr>
      <w:r w:rsidRPr="00E867BB">
        <w:t xml:space="preserve">12. Решение Думы </w:t>
      </w:r>
      <w:r w:rsidR="00B04C0D" w:rsidRPr="00E867BB">
        <w:t>Горнозаводского</w:t>
      </w:r>
      <w:r w:rsidRPr="00E867BB">
        <w:t xml:space="preserve"> муниципального округа об удалении главы </w:t>
      </w:r>
      <w:r w:rsidR="00B04C0D" w:rsidRPr="00E867BB">
        <w:t>Горнозаводского</w:t>
      </w:r>
      <w:r w:rsidRPr="00E867BB">
        <w:t xml:space="preserve"> муниципального округа в отставку подлежит официальному опубликованию (обнародованию) не позднее чем через пять дней со дня его принятия. В случае, если глава </w:t>
      </w:r>
      <w:r w:rsidR="00B04C0D" w:rsidRPr="00E867BB">
        <w:t>Горнозаводского</w:t>
      </w:r>
      <w:r w:rsidRPr="00E867BB">
        <w:t xml:space="preserve"> муниципального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w:t>
      </w:r>
      <w:r w:rsidR="00B04C0D"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 xml:space="preserve">13. В случае, если инициатива депутатов </w:t>
      </w:r>
      <w:r w:rsidRPr="00E867BB">
        <w:rPr>
          <w:iCs/>
        </w:rPr>
        <w:t>Думы</w:t>
      </w:r>
      <w:r w:rsidRPr="00E867BB">
        <w:t xml:space="preserve"> или губернатора Пермского края об удалении главы </w:t>
      </w:r>
      <w:r w:rsidR="00B04C0D" w:rsidRPr="00E867BB">
        <w:t>Горнозаводского</w:t>
      </w:r>
      <w:r w:rsidRPr="00E867BB">
        <w:t xml:space="preserve"> муниципального округа в отставку отклонена Думой </w:t>
      </w:r>
      <w:r w:rsidR="00B04C0D" w:rsidRPr="00E867BB">
        <w:t>Горнозаводского</w:t>
      </w:r>
      <w:r w:rsidRPr="00E867BB">
        <w:t xml:space="preserve"> муниципального округа, вопрос об удалении главы </w:t>
      </w:r>
      <w:r w:rsidR="00B04C0D" w:rsidRPr="00E867BB">
        <w:t>Горнозаводского</w:t>
      </w:r>
      <w:r w:rsidRPr="00E867BB">
        <w:t xml:space="preserve"> муниципального округа в отставку может быть вынесен на повторное рассмотрение Думы </w:t>
      </w:r>
      <w:r w:rsidR="00B04C0D" w:rsidRPr="00E867BB">
        <w:t>Горнозаводского</w:t>
      </w:r>
      <w:r w:rsidRPr="00E867BB">
        <w:t xml:space="preserve"> муниципального округа не ранее чем через два месяца со дня проведения заседания Думы </w:t>
      </w:r>
      <w:r w:rsidR="00B04C0D" w:rsidRPr="00E867BB">
        <w:t xml:space="preserve">Горнозаводского </w:t>
      </w:r>
      <w:r w:rsidRPr="00E867BB">
        <w:t>муниципального округа, на котором рассматривался указанный вопрос.</w:t>
      </w:r>
    </w:p>
    <w:p w:rsidR="00F75208" w:rsidRPr="00E867BB" w:rsidRDefault="00F75208" w:rsidP="00820D94">
      <w:pPr>
        <w:pStyle w:val="a6"/>
        <w:ind w:firstLine="709"/>
      </w:pPr>
      <w:r w:rsidRPr="00E867BB">
        <w:t xml:space="preserve">14. Глава </w:t>
      </w:r>
      <w:r w:rsidR="00B04C0D" w:rsidRPr="00E867BB">
        <w:t>Горнозаводского</w:t>
      </w:r>
      <w:r w:rsidRPr="00E867BB">
        <w:t xml:space="preserve"> муниципального округа, в отношении которого </w:t>
      </w:r>
      <w:r w:rsidR="00B04C0D" w:rsidRPr="00E867BB">
        <w:t>Думой Горнозаводского муниципального округа</w:t>
      </w:r>
      <w:r w:rsidRPr="00E867BB">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5</w:t>
      </w:r>
      <w:r w:rsidR="00125D4E" w:rsidRPr="00E867BB">
        <w:rPr>
          <w:rFonts w:ascii="Times New Roman" w:hAnsi="Times New Roman"/>
          <w:sz w:val="28"/>
        </w:rPr>
        <w:t>8</w:t>
      </w:r>
      <w:r w:rsidRPr="00E867BB">
        <w:rPr>
          <w:rFonts w:ascii="Times New Roman" w:hAnsi="Times New Roman"/>
          <w:sz w:val="28"/>
        </w:rPr>
        <w:t xml:space="preserve">. Временное осуществление органами государственной власти Пермского края отдельных полномочий органов местного самоуправления </w:t>
      </w:r>
      <w:r w:rsidR="00B04C0D" w:rsidRPr="00E867BB">
        <w:rPr>
          <w:rFonts w:ascii="Times New Roman" w:hAnsi="Times New Roman"/>
          <w:sz w:val="28"/>
        </w:rPr>
        <w:t xml:space="preserve">Горнозаводского </w:t>
      </w:r>
      <w:r w:rsidRPr="00E867BB">
        <w:rPr>
          <w:rFonts w:ascii="Times New Roman" w:hAnsi="Times New Roman"/>
          <w:sz w:val="28"/>
        </w:rPr>
        <w:t>муниципального округа</w:t>
      </w:r>
    </w:p>
    <w:p w:rsidR="00F75208" w:rsidRPr="00E867BB" w:rsidRDefault="00F75208" w:rsidP="00820D94">
      <w:pPr>
        <w:pStyle w:val="a6"/>
        <w:ind w:firstLine="709"/>
      </w:pPr>
      <w:r w:rsidRPr="00E867BB">
        <w:t xml:space="preserve">В случаях и порядке, предусмотренном законодательством, отдельные полномочия органов местного самоуправления </w:t>
      </w:r>
      <w:r w:rsidR="00B04C0D" w:rsidRPr="00E867BB">
        <w:t xml:space="preserve">Горнозаводского </w:t>
      </w:r>
      <w:r w:rsidRPr="00E867BB">
        <w:t>муниципального округа могут временно осуществляться органами государственной власти Пермского края и федеральными органами государственной власти.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5</w:t>
      </w:r>
      <w:r w:rsidR="00125D4E" w:rsidRPr="00E867BB">
        <w:rPr>
          <w:rFonts w:ascii="Times New Roman" w:hAnsi="Times New Roman"/>
          <w:sz w:val="28"/>
        </w:rPr>
        <w:t>9</w:t>
      </w:r>
      <w:r w:rsidRPr="00E867BB">
        <w:rPr>
          <w:rFonts w:ascii="Times New Roman" w:hAnsi="Times New Roman"/>
          <w:sz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F75208" w:rsidRPr="00E867BB" w:rsidRDefault="00F75208" w:rsidP="00820D94">
      <w:pPr>
        <w:pStyle w:val="a6"/>
        <w:ind w:firstLine="709"/>
      </w:pPr>
      <w:r w:rsidRPr="00E867BB">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lastRenderedPageBreak/>
        <w:t xml:space="preserve">Статья </w:t>
      </w:r>
      <w:r w:rsidR="00125D4E" w:rsidRPr="00E867BB">
        <w:rPr>
          <w:rFonts w:ascii="Times New Roman" w:hAnsi="Times New Roman"/>
          <w:sz w:val="28"/>
        </w:rPr>
        <w:t>60</w:t>
      </w:r>
      <w:r w:rsidRPr="00E867BB">
        <w:rPr>
          <w:rFonts w:ascii="Times New Roman" w:hAnsi="Times New Roman"/>
          <w:sz w:val="28"/>
        </w:rPr>
        <w:t>.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F75208" w:rsidRPr="00E867BB" w:rsidRDefault="00F75208" w:rsidP="00820D94">
      <w:pPr>
        <w:pStyle w:val="a6"/>
        <w:ind w:firstLine="709"/>
        <w:rPr>
          <w:spacing w:val="-1"/>
        </w:rPr>
      </w:pPr>
      <w:r w:rsidRPr="00E867BB">
        <w:rPr>
          <w:spacing w:val="-1"/>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F75208" w:rsidRPr="00E867BB" w:rsidRDefault="00F75208" w:rsidP="007954A9">
      <w:pPr>
        <w:pStyle w:val="a6"/>
        <w:rPr>
          <w:spacing w:val="-1"/>
        </w:rPr>
      </w:pPr>
    </w:p>
    <w:p w:rsidR="00F75208" w:rsidRPr="00E867BB" w:rsidRDefault="00F75208" w:rsidP="00B04C0D">
      <w:pPr>
        <w:pStyle w:val="3"/>
        <w:jc w:val="center"/>
        <w:rPr>
          <w:rFonts w:ascii="Times New Roman" w:hAnsi="Times New Roman" w:cs="Times New Roman"/>
        </w:rPr>
      </w:pPr>
      <w:r w:rsidRPr="00E867BB">
        <w:rPr>
          <w:rFonts w:ascii="Times New Roman" w:hAnsi="Times New Roman" w:cs="Times New Roman"/>
        </w:rPr>
        <w:t>Глава VIII Муниципальная служба</w:t>
      </w:r>
    </w:p>
    <w:p w:rsidR="00F75208" w:rsidRPr="00E867BB" w:rsidRDefault="00F75208" w:rsidP="007954A9">
      <w:pPr>
        <w:pStyle w:val="a6"/>
        <w:rPr>
          <w:spacing w:val="-1"/>
        </w:rPr>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61</w:t>
      </w:r>
      <w:r w:rsidRPr="00E867BB">
        <w:rPr>
          <w:rFonts w:ascii="Times New Roman" w:hAnsi="Times New Roman"/>
          <w:sz w:val="28"/>
        </w:rPr>
        <w:t>. Основные термины в сфере муниципальной службы</w:t>
      </w:r>
    </w:p>
    <w:p w:rsidR="00F75208" w:rsidRPr="00E867BB" w:rsidRDefault="00F75208" w:rsidP="00820D94">
      <w:pPr>
        <w:pStyle w:val="a6"/>
        <w:ind w:firstLine="709"/>
      </w:pPr>
      <w:r w:rsidRPr="00E867BB">
        <w:rPr>
          <w:spacing w:val="-1"/>
        </w:rPr>
        <w:t>1. Муниципальная служба - профессиональная деятельность граждан, которая осуществляется на постоянной основе на должностях муниципальной службы</w:t>
      </w:r>
      <w:r w:rsidRPr="00E867BB">
        <w:t xml:space="preserve">, </w:t>
      </w:r>
      <w:r w:rsidRPr="00E867BB">
        <w:rPr>
          <w:spacing w:val="-1"/>
        </w:rPr>
        <w:t>замещаемых путем заключения трудового договора (контракта).</w:t>
      </w:r>
    </w:p>
    <w:p w:rsidR="00F75208" w:rsidRPr="00E867BB" w:rsidRDefault="00F75208" w:rsidP="00820D94">
      <w:pPr>
        <w:pStyle w:val="a6"/>
        <w:ind w:firstLine="709"/>
      </w:pPr>
      <w:r w:rsidRPr="00E867BB">
        <w:t xml:space="preserve">2. Нанимателем для муниципального служащего является </w:t>
      </w:r>
      <w:r w:rsidR="00B04C0D" w:rsidRPr="00E867BB">
        <w:t xml:space="preserve">Горнозаводский </w:t>
      </w:r>
      <w:r w:rsidRPr="00E867BB">
        <w:t>муниципальный округ, от имени которого полномочия нанимателя осуществляет представитель нанимателя (работодатель).</w:t>
      </w:r>
    </w:p>
    <w:p w:rsidR="00F75208" w:rsidRPr="00E867BB" w:rsidRDefault="00F75208" w:rsidP="00820D94">
      <w:pPr>
        <w:pStyle w:val="a6"/>
        <w:ind w:firstLine="709"/>
      </w:pPr>
      <w:r w:rsidRPr="00E867BB">
        <w:t xml:space="preserve">Представителем нанимателя (работодателем) может быть глава </w:t>
      </w:r>
      <w:r w:rsidR="00B04C0D" w:rsidRPr="00E867BB">
        <w:t xml:space="preserve">Горнозаводского </w:t>
      </w:r>
      <w:r w:rsidRPr="00E867BB">
        <w:t>муниципального округа, руководитель органа местного самоуправления или иное лицо, уполномоченное исполнять обязанности представителя нанимателя (работодателя).</w:t>
      </w:r>
    </w:p>
    <w:p w:rsidR="00F75208" w:rsidRPr="00E867BB" w:rsidRDefault="00F75208" w:rsidP="00820D94">
      <w:pPr>
        <w:pStyle w:val="a6"/>
        <w:ind w:firstLine="709"/>
      </w:pPr>
      <w:r w:rsidRPr="00E867BB">
        <w:t xml:space="preserve">3. Должность муниципальной службы - должность в органе местного самоуправления, которая образуется в соответствии с уставом муниципального </w:t>
      </w:r>
      <w:r w:rsidR="00B04C0D" w:rsidRPr="00E867BB">
        <w:t>округа</w:t>
      </w:r>
      <w:r w:rsidRPr="00E867BB">
        <w:t>,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F75208" w:rsidRPr="00E867BB" w:rsidRDefault="00F75208" w:rsidP="00820D94">
      <w:pPr>
        <w:pStyle w:val="a6"/>
        <w:ind w:firstLine="709"/>
      </w:pPr>
      <w:r w:rsidRPr="00E867BB">
        <w:t xml:space="preserve">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Пермского края, обязанности по должности муниципальной службы за денежное содержание, выплачиваемое за счет средств бюджета </w:t>
      </w:r>
      <w:r w:rsidR="00B04C0D" w:rsidRPr="00E867BB">
        <w:t xml:space="preserve">Горнозаводского </w:t>
      </w:r>
      <w:r w:rsidRPr="00E867BB">
        <w:t>муниципального округа.</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62</w:t>
      </w:r>
      <w:r w:rsidRPr="00E867BB">
        <w:rPr>
          <w:rFonts w:ascii="Times New Roman" w:hAnsi="Times New Roman"/>
          <w:sz w:val="28"/>
        </w:rPr>
        <w:t>. Статус муниципального служащего</w:t>
      </w:r>
    </w:p>
    <w:p w:rsidR="00F75208" w:rsidRPr="00E867BB" w:rsidRDefault="00F75208" w:rsidP="00820D94">
      <w:pPr>
        <w:pStyle w:val="a6"/>
        <w:ind w:firstLine="709"/>
      </w:pPr>
      <w:r w:rsidRPr="00E867BB">
        <w:t>Статус муниципального служащего определяется в соответствии с главой 3 Федерального закона от 02</w:t>
      </w:r>
      <w:r w:rsidR="00B04C0D" w:rsidRPr="00E867BB">
        <w:t xml:space="preserve"> марта </w:t>
      </w:r>
      <w:r w:rsidRPr="00E867BB">
        <w:t>2007</w:t>
      </w:r>
      <w:r w:rsidR="00B04C0D" w:rsidRPr="00E867BB">
        <w:t xml:space="preserve"> г.</w:t>
      </w:r>
      <w:r w:rsidRPr="00E867BB">
        <w:t xml:space="preserve"> № 25-ФЗ «О муниципальной службе в Российской Федерации».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63</w:t>
      </w:r>
      <w:r w:rsidRPr="00E867BB">
        <w:rPr>
          <w:rFonts w:ascii="Times New Roman" w:hAnsi="Times New Roman"/>
          <w:sz w:val="28"/>
        </w:rPr>
        <w:t>. Требования к должностям муниципальной службы, условия и порядок прохождения муниципальной службы</w:t>
      </w:r>
    </w:p>
    <w:p w:rsidR="00F75208" w:rsidRPr="00E867BB" w:rsidRDefault="00F75208" w:rsidP="00820D94">
      <w:pPr>
        <w:pStyle w:val="a6"/>
        <w:ind w:firstLine="709"/>
      </w:pPr>
      <w:r w:rsidRPr="00E867BB">
        <w:t xml:space="preserve">Требования к должностям муниципальной службы, условия и порядок прохождения муниципальной службы определяется в соответствии с </w:t>
      </w:r>
      <w:r w:rsidRPr="00E867BB">
        <w:lastRenderedPageBreak/>
        <w:t>Федеральным законом от 02</w:t>
      </w:r>
      <w:r w:rsidR="00B04C0D" w:rsidRPr="00E867BB">
        <w:t xml:space="preserve"> марта </w:t>
      </w:r>
      <w:r w:rsidRPr="00E867BB">
        <w:t>2007</w:t>
      </w:r>
      <w:r w:rsidR="00B04C0D" w:rsidRPr="00E867BB">
        <w:t xml:space="preserve"> г.</w:t>
      </w:r>
      <w:r w:rsidRPr="00E867BB">
        <w:t xml:space="preserve"> № 25-ФЗ «О муниципальной службе в Российской Федерации», Законом Пермского края от 04</w:t>
      </w:r>
      <w:r w:rsidR="00B04C0D" w:rsidRPr="00E867BB">
        <w:t xml:space="preserve"> мая </w:t>
      </w:r>
      <w:r w:rsidRPr="00E867BB">
        <w:t>2008</w:t>
      </w:r>
      <w:r w:rsidR="00B04C0D" w:rsidRPr="00E867BB">
        <w:t xml:space="preserve"> г.</w:t>
      </w:r>
      <w:r w:rsidRPr="00E867BB">
        <w:t xml:space="preserve"> № 228-ПК «О муниципальной службе в Пермском крае».</w:t>
      </w:r>
    </w:p>
    <w:p w:rsidR="00F75208" w:rsidRPr="00E867BB" w:rsidRDefault="00F75208" w:rsidP="00820D94">
      <w:pPr>
        <w:pStyle w:val="a6"/>
        <w:ind w:firstLine="709"/>
      </w:pPr>
    </w:p>
    <w:p w:rsidR="00F75208" w:rsidRPr="00E867BB" w:rsidRDefault="00F75208" w:rsidP="00B04C0D">
      <w:pPr>
        <w:pStyle w:val="3"/>
        <w:jc w:val="center"/>
        <w:rPr>
          <w:rFonts w:ascii="Times New Roman" w:hAnsi="Times New Roman" w:cs="Times New Roman"/>
        </w:rPr>
      </w:pPr>
      <w:r w:rsidRPr="00E867BB">
        <w:rPr>
          <w:rFonts w:ascii="Times New Roman" w:hAnsi="Times New Roman" w:cs="Times New Roman"/>
        </w:rPr>
        <w:t xml:space="preserve">Глава </w:t>
      </w:r>
      <w:r w:rsidRPr="00E867BB">
        <w:rPr>
          <w:rFonts w:ascii="Times New Roman" w:hAnsi="Times New Roman" w:cs="Times New Roman"/>
          <w:lang w:val="en-US"/>
        </w:rPr>
        <w:t>IX</w:t>
      </w:r>
      <w:r w:rsidRPr="00E867BB">
        <w:rPr>
          <w:rFonts w:ascii="Times New Roman" w:hAnsi="Times New Roman" w:cs="Times New Roman"/>
        </w:rPr>
        <w:t xml:space="preserve"> Отзыв депутата Думы </w:t>
      </w:r>
      <w:r w:rsidR="005101F0" w:rsidRPr="00E867BB">
        <w:rPr>
          <w:rFonts w:ascii="Times New Roman" w:hAnsi="Times New Roman" w:cs="Times New Roman"/>
        </w:rPr>
        <w:t>Горнозаводского</w:t>
      </w:r>
      <w:r w:rsidRPr="00E867BB">
        <w:rPr>
          <w:rFonts w:ascii="Times New Roman" w:hAnsi="Times New Roman" w:cs="Times New Roman"/>
        </w:rPr>
        <w:t xml:space="preserve"> муниципального округа</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64</w:t>
      </w:r>
      <w:r w:rsidRPr="00E867BB">
        <w:rPr>
          <w:rFonts w:ascii="Times New Roman" w:hAnsi="Times New Roman"/>
          <w:sz w:val="28"/>
        </w:rPr>
        <w:t xml:space="preserve">. Основания отзыва депутата Думы </w:t>
      </w:r>
      <w:r w:rsidR="005101F0" w:rsidRPr="00E867BB">
        <w:rPr>
          <w:rFonts w:ascii="Times New Roman" w:hAnsi="Times New Roman"/>
          <w:sz w:val="28"/>
        </w:rPr>
        <w:t>Горнозаводского</w:t>
      </w:r>
      <w:r w:rsidRPr="00E867BB">
        <w:rPr>
          <w:rFonts w:ascii="Times New Roman" w:hAnsi="Times New Roman"/>
          <w:sz w:val="28"/>
        </w:rPr>
        <w:t xml:space="preserve"> муниципального округа</w:t>
      </w:r>
    </w:p>
    <w:p w:rsidR="00F75208" w:rsidRPr="00E867BB" w:rsidRDefault="00F75208" w:rsidP="00820D94">
      <w:pPr>
        <w:pStyle w:val="a6"/>
        <w:ind w:firstLine="709"/>
      </w:pPr>
      <w:r w:rsidRPr="00E867BB">
        <w:t xml:space="preserve">Основаниями для отзыва депутата Думы </w:t>
      </w:r>
      <w:r w:rsidR="00B04C0D" w:rsidRPr="00E867BB">
        <w:t>Горнозаводского</w:t>
      </w:r>
      <w:r w:rsidRPr="00E867BB">
        <w:t xml:space="preserve"> муниципального округа могут служить только их конкретные противоправные решения или действия (бездействие) в случае их подтверждения в судебном порядке.</w:t>
      </w:r>
    </w:p>
    <w:p w:rsidR="00F75208" w:rsidRPr="00E867BB" w:rsidRDefault="00F75208" w:rsidP="00820D94">
      <w:pPr>
        <w:pStyle w:val="a6"/>
        <w:ind w:firstLine="709"/>
      </w:pPr>
    </w:p>
    <w:p w:rsidR="00F75208" w:rsidRPr="00E867BB" w:rsidRDefault="00125D4E" w:rsidP="00820D94">
      <w:pPr>
        <w:pStyle w:val="4"/>
        <w:ind w:firstLine="709"/>
        <w:rPr>
          <w:rFonts w:ascii="Times New Roman" w:hAnsi="Times New Roman"/>
          <w:sz w:val="28"/>
        </w:rPr>
      </w:pPr>
      <w:r w:rsidRPr="00E867BB">
        <w:rPr>
          <w:rFonts w:ascii="Times New Roman" w:hAnsi="Times New Roman"/>
          <w:sz w:val="28"/>
        </w:rPr>
        <w:t>Статья 65</w:t>
      </w:r>
      <w:r w:rsidR="00F75208" w:rsidRPr="00E867BB">
        <w:rPr>
          <w:rFonts w:ascii="Times New Roman" w:hAnsi="Times New Roman"/>
          <w:sz w:val="28"/>
        </w:rPr>
        <w:t xml:space="preserve">. Инициатива проведения голосования по отзыву депутата Думы </w:t>
      </w:r>
      <w:r w:rsidR="00B04C0D" w:rsidRPr="00E867BB">
        <w:rPr>
          <w:rFonts w:ascii="Times New Roman" w:hAnsi="Times New Roman"/>
          <w:sz w:val="28"/>
        </w:rPr>
        <w:t xml:space="preserve">Горнозаводского </w:t>
      </w:r>
      <w:r w:rsidR="00F75208" w:rsidRPr="00E867BB">
        <w:rPr>
          <w:rFonts w:ascii="Times New Roman" w:hAnsi="Times New Roman"/>
          <w:sz w:val="28"/>
        </w:rPr>
        <w:t>муниципального округа</w:t>
      </w:r>
    </w:p>
    <w:p w:rsidR="00F75208" w:rsidRPr="00E867BB" w:rsidRDefault="00F75208" w:rsidP="00820D94">
      <w:pPr>
        <w:pStyle w:val="a6"/>
        <w:ind w:firstLine="709"/>
      </w:pPr>
      <w:r w:rsidRPr="00E867BB">
        <w:t xml:space="preserve">Голосование по отзыву депутата Думы </w:t>
      </w:r>
      <w:r w:rsidR="00B04C0D" w:rsidRPr="00E867BB">
        <w:t xml:space="preserve">Горнозаводского </w:t>
      </w:r>
      <w:r w:rsidRPr="00E867BB">
        <w:t>муниципального округа проводится по инициативе населения в порядке, установленном Федеральным законом от 12</w:t>
      </w:r>
      <w:r w:rsidR="00B04C0D" w:rsidRPr="00E867BB">
        <w:t xml:space="preserve"> июня </w:t>
      </w:r>
      <w:r w:rsidRPr="00E867BB">
        <w:t xml:space="preserve">2002 </w:t>
      </w:r>
      <w:r w:rsidR="00B04C0D" w:rsidRPr="00E867BB">
        <w:t xml:space="preserve">г. </w:t>
      </w:r>
      <w:r w:rsidRPr="00E867BB">
        <w:t>№ 67-ФЗ «Об основных гарантиях избирательных прав и права на участие в референдуме граждан Российской Федерации», Законом Пермского края от 14</w:t>
      </w:r>
      <w:r w:rsidR="00B04C0D" w:rsidRPr="00E867BB">
        <w:t xml:space="preserve"> августа </w:t>
      </w:r>
      <w:r w:rsidRPr="00E867BB">
        <w:t>2007</w:t>
      </w:r>
      <w:r w:rsidR="00B04C0D" w:rsidRPr="00E867BB">
        <w:t xml:space="preserve"> г.</w:t>
      </w:r>
      <w:r w:rsidRPr="00E867BB">
        <w:t xml:space="preserve"> № 86-ПК «О местном референдуме в Пермском крае», с учетом особенностей, предусмотренных Федеральным законом от 06</w:t>
      </w:r>
      <w:r w:rsidR="00B04C0D" w:rsidRPr="00E867BB">
        <w:t xml:space="preserve"> октября </w:t>
      </w:r>
      <w:r w:rsidRPr="00E867BB">
        <w:t>2003</w:t>
      </w:r>
      <w:r w:rsidR="00B04C0D" w:rsidRPr="00E867BB">
        <w:t xml:space="preserve"> г.</w:t>
      </w:r>
      <w:r w:rsidRPr="00E867BB">
        <w:t xml:space="preserve"> № 131-ФЗ «Об общих принципах организации местного самоуправления в Российской Федерации».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6</w:t>
      </w:r>
      <w:r w:rsidR="00125D4E" w:rsidRPr="00E867BB">
        <w:rPr>
          <w:rFonts w:ascii="Times New Roman" w:hAnsi="Times New Roman"/>
          <w:sz w:val="28"/>
        </w:rPr>
        <w:t>6</w:t>
      </w:r>
      <w:r w:rsidRPr="00E867BB">
        <w:rPr>
          <w:rFonts w:ascii="Times New Roman" w:hAnsi="Times New Roman"/>
          <w:sz w:val="28"/>
        </w:rPr>
        <w:t>. Гарантии прав депутатов Думы при рассмотрении инициативы проведения голосования по отзыву депутатов Думы</w:t>
      </w:r>
    </w:p>
    <w:p w:rsidR="00F75208" w:rsidRPr="00E867BB" w:rsidRDefault="00F75208" w:rsidP="00820D94">
      <w:pPr>
        <w:pStyle w:val="a6"/>
        <w:ind w:firstLine="709"/>
      </w:pPr>
      <w:r w:rsidRPr="00E867BB">
        <w:t xml:space="preserve">Дума </w:t>
      </w:r>
      <w:r w:rsidR="00B04C0D" w:rsidRPr="00E867BB">
        <w:t xml:space="preserve">Горнозаводского </w:t>
      </w:r>
      <w:r w:rsidRPr="00E867BB">
        <w:t xml:space="preserve">муниципального округа уведомляет депутата Думы о выдвинутой инициативе проведения голосования по отзыву депутата Думы </w:t>
      </w:r>
      <w:r w:rsidR="00B04C0D" w:rsidRPr="00E867BB">
        <w:t xml:space="preserve">Горнозаводского </w:t>
      </w:r>
      <w:r w:rsidRPr="00E867BB">
        <w:t>муниципального округа, а также о порядке его рассмотрения.</w:t>
      </w:r>
    </w:p>
    <w:p w:rsidR="00F75208" w:rsidRPr="00E867BB" w:rsidRDefault="00F75208" w:rsidP="00820D94">
      <w:pPr>
        <w:pStyle w:val="a6"/>
        <w:ind w:firstLine="709"/>
      </w:pPr>
      <w:r w:rsidRPr="00E867BB">
        <w:t>Депутат Дум</w:t>
      </w:r>
      <w:r w:rsidR="00B04C0D" w:rsidRPr="00E867BB">
        <w:t xml:space="preserve"> Горнозаводского </w:t>
      </w:r>
      <w:r w:rsidRPr="00E867BB">
        <w:t xml:space="preserve">муниципального округа вправе дать объяснения по поводу обстоятельств, выдвигаемых в качестве оснований для отзыва, Думе </w:t>
      </w:r>
      <w:r w:rsidR="00B04C0D" w:rsidRPr="00E867BB">
        <w:t xml:space="preserve">Горнозаводского </w:t>
      </w:r>
      <w:r w:rsidRPr="00E867BB">
        <w:t>муниципального округа, на собраниях (конференциях) граждан, в средствах массовой информации.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6</w:t>
      </w:r>
      <w:r w:rsidR="00125D4E" w:rsidRPr="00E867BB">
        <w:rPr>
          <w:rFonts w:ascii="Times New Roman" w:hAnsi="Times New Roman"/>
          <w:sz w:val="28"/>
        </w:rPr>
        <w:t>7</w:t>
      </w:r>
      <w:r w:rsidRPr="00E867BB">
        <w:rPr>
          <w:rFonts w:ascii="Times New Roman" w:hAnsi="Times New Roman"/>
          <w:sz w:val="28"/>
        </w:rPr>
        <w:t>. Назначение голосования по вопросу об отзыве депутата Думы</w:t>
      </w:r>
    </w:p>
    <w:p w:rsidR="00F75208" w:rsidRPr="00E867BB" w:rsidRDefault="00F75208" w:rsidP="00820D94">
      <w:pPr>
        <w:pStyle w:val="a6"/>
        <w:ind w:firstLine="709"/>
      </w:pPr>
      <w:r w:rsidRPr="00E867BB">
        <w:t xml:space="preserve">Подписные листы должны быть представлены в соответствующую избирательную комиссию не позднее 30 дней со дня принятия решения Думой </w:t>
      </w:r>
      <w:r w:rsidR="00460D02" w:rsidRPr="00E867BB">
        <w:t>Горнозаводского</w:t>
      </w:r>
      <w:r w:rsidRPr="00E867BB">
        <w:t xml:space="preserve"> муниципального округа о проведении голосования по вопросу об отзыве депутата Думы </w:t>
      </w:r>
      <w:r w:rsidR="00460D02" w:rsidRPr="00E867BB">
        <w:t>Горнозаводского</w:t>
      </w:r>
      <w:r w:rsidRPr="00E867BB">
        <w:t xml:space="preserve"> муниципального округа. Избирательная комиссия в случае необходимости в пятидневный срок организует </w:t>
      </w:r>
      <w:r w:rsidRPr="00E867BB">
        <w:lastRenderedPageBreak/>
        <w:t>полную или выборочную проверку достоверности подписей в подписных листах. О принятом решении направляется сообщение депутату Думы.</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6</w:t>
      </w:r>
      <w:r w:rsidR="00125D4E" w:rsidRPr="00E867BB">
        <w:rPr>
          <w:rFonts w:ascii="Times New Roman" w:hAnsi="Times New Roman"/>
          <w:sz w:val="28"/>
        </w:rPr>
        <w:t>8</w:t>
      </w:r>
      <w:r w:rsidRPr="00E867BB">
        <w:rPr>
          <w:rFonts w:ascii="Times New Roman" w:hAnsi="Times New Roman"/>
          <w:sz w:val="28"/>
        </w:rPr>
        <w:t xml:space="preserve">. Агитация «за» или «против» отзыва депутата Думы </w:t>
      </w:r>
      <w:r w:rsidR="00460D02" w:rsidRPr="00E867BB">
        <w:rPr>
          <w:rFonts w:ascii="Times New Roman" w:hAnsi="Times New Roman"/>
          <w:sz w:val="28"/>
        </w:rPr>
        <w:t xml:space="preserve">Горнозаводского </w:t>
      </w:r>
      <w:r w:rsidRPr="00E867BB">
        <w:rPr>
          <w:rFonts w:ascii="Times New Roman" w:hAnsi="Times New Roman"/>
          <w:sz w:val="28"/>
        </w:rPr>
        <w:t>муниципального округа</w:t>
      </w:r>
    </w:p>
    <w:p w:rsidR="00F75208" w:rsidRPr="00E867BB" w:rsidRDefault="00F75208" w:rsidP="00820D94">
      <w:pPr>
        <w:pStyle w:val="a6"/>
        <w:ind w:firstLine="709"/>
      </w:pPr>
      <w:r w:rsidRPr="00E867BB">
        <w:t xml:space="preserve">После назначения соответствующей избирательной комиссией даты проведения голосования по вопросу об отзыве депутата Думы </w:t>
      </w:r>
      <w:r w:rsidR="00460D02" w:rsidRPr="00E867BB">
        <w:t xml:space="preserve">Горнозаводского </w:t>
      </w:r>
      <w:r w:rsidRPr="00E867BB">
        <w:t xml:space="preserve">муниципального округа избирателям, трудовым коллективам и общественным объединениям, коллективам учебных заведений гарантируется возможность свободного и всестороннего обсуждения вопросов, связанных с отзывом депутата Думы </w:t>
      </w:r>
      <w:r w:rsidR="00460D02" w:rsidRPr="00E867BB">
        <w:t xml:space="preserve">Горнозаводского </w:t>
      </w:r>
      <w:r w:rsidRPr="00E867BB">
        <w:t>муниципального округа, а также предоставляется право беспрепятственной агитации «за» или «против» отзыва депутата Думы на собраниях избирателей, в средствах массовой информации.</w:t>
      </w:r>
    </w:p>
    <w:p w:rsidR="00F75208" w:rsidRPr="00E867BB" w:rsidRDefault="00F75208" w:rsidP="00820D94">
      <w:pPr>
        <w:pStyle w:val="a6"/>
        <w:ind w:firstLine="709"/>
      </w:pPr>
      <w:r w:rsidRPr="00E867BB">
        <w:t>Депутату Думы, в отношении которого возбужден вопрос об отзыве, а также его доверенным лицам предоставляется право свободной агитации на собраниях (конференциях) граждан, а также использовать средства массовой информации.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Статья 6</w:t>
      </w:r>
      <w:r w:rsidR="00125D4E" w:rsidRPr="00E867BB">
        <w:rPr>
          <w:rFonts w:ascii="Times New Roman" w:hAnsi="Times New Roman"/>
          <w:sz w:val="28"/>
        </w:rPr>
        <w:t>9</w:t>
      </w:r>
      <w:r w:rsidRPr="00E867BB">
        <w:rPr>
          <w:rFonts w:ascii="Times New Roman" w:hAnsi="Times New Roman"/>
          <w:sz w:val="28"/>
        </w:rPr>
        <w:t>. Комиссии и участки для проведения голосования</w:t>
      </w:r>
    </w:p>
    <w:p w:rsidR="00F75208" w:rsidRPr="00E867BB" w:rsidRDefault="00F75208" w:rsidP="00820D94">
      <w:pPr>
        <w:pStyle w:val="a6"/>
        <w:ind w:firstLine="709"/>
      </w:pPr>
      <w:r w:rsidRPr="00E867BB">
        <w:t xml:space="preserve">Организация работы по вопросу об отзыве депутата Думы </w:t>
      </w:r>
      <w:r w:rsidR="00460D02" w:rsidRPr="00E867BB">
        <w:t xml:space="preserve">Горнозаводского </w:t>
      </w:r>
      <w:r w:rsidRPr="00E867BB">
        <w:t>муниципального округа возлагается на соответствующую избирательную комиссию.</w:t>
      </w:r>
    </w:p>
    <w:p w:rsidR="00F75208" w:rsidRPr="00E867BB" w:rsidRDefault="00F75208" w:rsidP="00820D94">
      <w:pPr>
        <w:pStyle w:val="a6"/>
        <w:ind w:firstLine="709"/>
      </w:pPr>
      <w:r w:rsidRPr="00E867BB">
        <w:t xml:space="preserve">Для организации проведения голосования по вопросу об отзыве депутата Думы </w:t>
      </w:r>
      <w:r w:rsidR="00460D02" w:rsidRPr="00E867BB">
        <w:t>Горнозаводского</w:t>
      </w:r>
      <w:r w:rsidRPr="00E867BB">
        <w:t xml:space="preserve"> муниципального округа не позднее чем за 45 дней до дня голосования образуются участки для голосования и не ранее чем за 30 дней и не позднее чем за 28 дней до дня голосования образуются участковые комиссии.</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70</w:t>
      </w:r>
      <w:r w:rsidRPr="00E867BB">
        <w:rPr>
          <w:rFonts w:ascii="Times New Roman" w:hAnsi="Times New Roman"/>
          <w:sz w:val="28"/>
        </w:rPr>
        <w:t>. Голосование и установление его результатов</w:t>
      </w:r>
    </w:p>
    <w:p w:rsidR="00F75208" w:rsidRPr="00E867BB" w:rsidRDefault="00F75208" w:rsidP="00820D94">
      <w:pPr>
        <w:pStyle w:val="a6"/>
        <w:ind w:firstLine="709"/>
      </w:pPr>
      <w:r w:rsidRPr="00E867BB">
        <w:t xml:space="preserve">Голосование по вопросу об отзыве депутата Думы </w:t>
      </w:r>
      <w:r w:rsidR="00D83795" w:rsidRPr="00E867BB">
        <w:t xml:space="preserve">Горнозаводского </w:t>
      </w:r>
      <w:r w:rsidRPr="00E867BB">
        <w:t xml:space="preserve">муниципального округа является тайным. </w:t>
      </w:r>
    </w:p>
    <w:p w:rsidR="00F75208" w:rsidRPr="00E867BB" w:rsidRDefault="00F75208" w:rsidP="00820D94">
      <w:pPr>
        <w:pStyle w:val="a6"/>
        <w:ind w:firstLine="709"/>
      </w:pPr>
      <w:r w:rsidRPr="00E867BB">
        <w:t>При голосовании избиратель ставит любой знак в пустом квадрате, расположенном напротив строки «За» или «Против» прекращения полномочий депутата Думы.</w:t>
      </w:r>
    </w:p>
    <w:p w:rsidR="00F75208" w:rsidRPr="00E867BB" w:rsidRDefault="00F75208" w:rsidP="00820D94">
      <w:pPr>
        <w:pStyle w:val="a6"/>
        <w:ind w:firstLine="709"/>
      </w:pPr>
      <w:r w:rsidRPr="00E867BB">
        <w:t xml:space="preserve">Депутат Думы считается отозванным, если за отзыв проголосовало не менее половины избирателей, зарегистрированных в </w:t>
      </w:r>
      <w:r w:rsidR="00D83795" w:rsidRPr="00E867BB">
        <w:t>Горнозаводского</w:t>
      </w:r>
      <w:r w:rsidRPr="00E867BB">
        <w:t xml:space="preserve"> муниципальном округе (избирательном округе).</w:t>
      </w:r>
    </w:p>
    <w:p w:rsidR="00F75208" w:rsidRPr="00E867BB" w:rsidRDefault="00F75208" w:rsidP="00820D94">
      <w:pPr>
        <w:pStyle w:val="a6"/>
        <w:ind w:firstLine="709"/>
      </w:pPr>
      <w:r w:rsidRPr="00E867BB">
        <w:t xml:space="preserve">Голосование признается несостоявшимся в случае, если в нем приняло участие не более половины избирателей, внесенных в списки избирателей на территории </w:t>
      </w:r>
      <w:r w:rsidR="00D83795"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lastRenderedPageBreak/>
        <w:t>Результаты голосования устанавливаются на заседании участковой избирательной комиссии, заносятся в протокол и направляются в соответствующую избирательную комиссию.</w:t>
      </w:r>
    </w:p>
    <w:p w:rsidR="00F75208" w:rsidRPr="00E867BB" w:rsidRDefault="00F75208" w:rsidP="00820D94">
      <w:pPr>
        <w:pStyle w:val="a6"/>
        <w:ind w:firstLine="709"/>
      </w:pPr>
      <w:r w:rsidRPr="00E867BB">
        <w:t>Избирательная комиссия на основании поступившего к ней протокола участковой избирательной комиссии регистрирует результаты голосования, а в случае установления нарушения закона и признания результатов голосования недействительными, назначает повторное голосование, которое проводится не позднее чем в двухнедельный срок с соблюдением требований законодательства.</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71</w:t>
      </w:r>
      <w:r w:rsidRPr="00E867BB">
        <w:rPr>
          <w:rFonts w:ascii="Times New Roman" w:hAnsi="Times New Roman"/>
          <w:sz w:val="28"/>
        </w:rPr>
        <w:t>. Расходы, связанные с подготовкой и проведением голосования</w:t>
      </w:r>
    </w:p>
    <w:p w:rsidR="00F75208" w:rsidRPr="00E867BB" w:rsidRDefault="00F75208" w:rsidP="00820D94">
      <w:pPr>
        <w:pStyle w:val="a6"/>
        <w:ind w:firstLine="709"/>
      </w:pPr>
      <w:r w:rsidRPr="00E867BB">
        <w:t xml:space="preserve">Расходы, связанные с подготовкой и проведением голосования по вопросу об отзыве депутата Думы </w:t>
      </w:r>
      <w:r w:rsidR="00D83795" w:rsidRPr="00E867BB">
        <w:t xml:space="preserve">Горнозаводского </w:t>
      </w:r>
      <w:r w:rsidRPr="00E867BB">
        <w:t xml:space="preserve">муниципального округа, производятся за счет бюджета </w:t>
      </w:r>
      <w:r w:rsidR="00D83795" w:rsidRPr="00E867BB">
        <w:t>Горнозаводского</w:t>
      </w:r>
      <w:r w:rsidRPr="00E867BB">
        <w:t xml:space="preserve"> муниципального округа.</w:t>
      </w:r>
    </w:p>
    <w:p w:rsidR="00F75208" w:rsidRPr="00E867BB" w:rsidRDefault="00F75208" w:rsidP="00820D94">
      <w:pPr>
        <w:pStyle w:val="a6"/>
        <w:ind w:firstLine="709"/>
      </w:pPr>
      <w:r w:rsidRPr="00E867BB">
        <w:t>Органы государственной власти и местного самоуправления, организации предоставляют в распоряжение соответствующих комиссий помещения и оборудование, необходимые для подготовки и проведения голосования.</w:t>
      </w:r>
    </w:p>
    <w:p w:rsidR="00F75208" w:rsidRPr="00E867BB" w:rsidRDefault="00F75208" w:rsidP="00820D94">
      <w:pPr>
        <w:pStyle w:val="a6"/>
        <w:ind w:firstLine="709"/>
      </w:pPr>
      <w:r w:rsidRPr="00E867BB">
        <w:t>Депутат Думы, в отношении которого возбужден вопрос об отзыве, а также его доверенные лица не несут расходов, связанных с подготовкой и проведением голосования по вопросу об отзыве.</w:t>
      </w:r>
    </w:p>
    <w:p w:rsidR="00F75208" w:rsidRPr="00E867BB" w:rsidRDefault="00F75208" w:rsidP="00820D94">
      <w:pPr>
        <w:pStyle w:val="a6"/>
        <w:ind w:firstLine="709"/>
      </w:pPr>
    </w:p>
    <w:p w:rsidR="00F75208" w:rsidRPr="00E867BB" w:rsidRDefault="00F75208" w:rsidP="00820D94">
      <w:pPr>
        <w:pStyle w:val="4"/>
        <w:ind w:firstLine="709"/>
        <w:rPr>
          <w:rFonts w:ascii="Times New Roman" w:hAnsi="Times New Roman"/>
          <w:sz w:val="28"/>
        </w:rPr>
      </w:pPr>
      <w:r w:rsidRPr="00E867BB">
        <w:rPr>
          <w:rFonts w:ascii="Times New Roman" w:hAnsi="Times New Roman"/>
          <w:sz w:val="28"/>
        </w:rPr>
        <w:t xml:space="preserve">Статья </w:t>
      </w:r>
      <w:r w:rsidR="00125D4E" w:rsidRPr="00E867BB">
        <w:rPr>
          <w:rFonts w:ascii="Times New Roman" w:hAnsi="Times New Roman"/>
          <w:sz w:val="28"/>
        </w:rPr>
        <w:t>72</w:t>
      </w:r>
      <w:r w:rsidRPr="00E867BB">
        <w:rPr>
          <w:rFonts w:ascii="Times New Roman" w:hAnsi="Times New Roman"/>
          <w:sz w:val="28"/>
        </w:rPr>
        <w:t>. Обжалование нарушений порядка отзыва депутата Думы</w:t>
      </w:r>
    </w:p>
    <w:p w:rsidR="00F75208" w:rsidRPr="00E867BB" w:rsidRDefault="00F75208" w:rsidP="00820D94">
      <w:pPr>
        <w:pStyle w:val="a6"/>
        <w:ind w:firstLine="709"/>
      </w:pPr>
      <w:r w:rsidRPr="00E867BB">
        <w:t>Заявления и жалобы на нарушения порядка отзыва депутата Думы рассматривает избирательная комиссия или суд.</w:t>
      </w:r>
    </w:p>
    <w:p w:rsidR="00F75208" w:rsidRPr="00E867BB" w:rsidRDefault="00F75208" w:rsidP="00B00E8D">
      <w:pPr>
        <w:pStyle w:val="a6"/>
        <w:ind w:firstLine="567"/>
      </w:pPr>
    </w:p>
    <w:p w:rsidR="00F75208" w:rsidRPr="00E867BB" w:rsidRDefault="00F75208" w:rsidP="00D83795">
      <w:pPr>
        <w:pStyle w:val="3"/>
        <w:jc w:val="center"/>
        <w:rPr>
          <w:rFonts w:ascii="Times New Roman" w:hAnsi="Times New Roman" w:cs="Times New Roman"/>
        </w:rPr>
      </w:pPr>
      <w:r w:rsidRPr="00E867BB">
        <w:rPr>
          <w:rFonts w:ascii="Times New Roman" w:hAnsi="Times New Roman" w:cs="Times New Roman"/>
        </w:rPr>
        <w:t>Глава X Заключительные положения</w:t>
      </w:r>
    </w:p>
    <w:p w:rsidR="00F75208" w:rsidRPr="00E867BB" w:rsidRDefault="00F75208" w:rsidP="007954A9">
      <w:pPr>
        <w:pStyle w:val="a6"/>
      </w:pPr>
    </w:p>
    <w:p w:rsidR="00F75208" w:rsidRPr="00E867BB" w:rsidRDefault="00125D4E" w:rsidP="00820D94">
      <w:pPr>
        <w:pStyle w:val="4"/>
        <w:ind w:firstLine="709"/>
        <w:rPr>
          <w:rFonts w:ascii="Times New Roman" w:hAnsi="Times New Roman"/>
          <w:sz w:val="28"/>
        </w:rPr>
      </w:pPr>
      <w:r w:rsidRPr="00E867BB">
        <w:rPr>
          <w:rFonts w:ascii="Times New Roman" w:hAnsi="Times New Roman"/>
          <w:sz w:val="28"/>
        </w:rPr>
        <w:t>Статья 73</w:t>
      </w:r>
      <w:r w:rsidR="00F75208" w:rsidRPr="00E867BB">
        <w:rPr>
          <w:rFonts w:ascii="Times New Roman" w:hAnsi="Times New Roman"/>
          <w:sz w:val="28"/>
        </w:rPr>
        <w:t>. Заключительные положения</w:t>
      </w:r>
    </w:p>
    <w:p w:rsidR="00F75208" w:rsidRPr="00E867BB" w:rsidRDefault="00F75208" w:rsidP="00820D94">
      <w:pPr>
        <w:pStyle w:val="a6"/>
        <w:ind w:firstLine="709"/>
      </w:pPr>
      <w:r w:rsidRPr="00E867BB">
        <w:t>1. Устав вступает в силу после государственной регистрации и его официального опубликования (обнародования).</w:t>
      </w:r>
    </w:p>
    <w:p w:rsidR="00F75208" w:rsidRPr="00E867BB" w:rsidRDefault="00F75208" w:rsidP="00820D94">
      <w:pPr>
        <w:pStyle w:val="a6"/>
        <w:ind w:firstLine="709"/>
      </w:pPr>
      <w:r w:rsidRPr="00E867BB">
        <w:t>2. Положения настоящего Устава применяются в части, не противоречащей федеральным законам и принимаемым в соответствии с ними законам Пермского края.</w:t>
      </w:r>
    </w:p>
    <w:p w:rsidR="00A82860" w:rsidRPr="00E867BB" w:rsidRDefault="00F75208" w:rsidP="00820D94">
      <w:pPr>
        <w:pStyle w:val="a6"/>
        <w:ind w:firstLine="709"/>
      </w:pPr>
      <w:r w:rsidRPr="00E867BB">
        <w:t>3. Со дня вступления в силу настоящего Устава, действующий Устав и все изменения в него утрачивают силу.</w:t>
      </w:r>
    </w:p>
    <w:sectPr w:rsidR="00A82860" w:rsidRPr="00E867BB" w:rsidSect="00A03DCB">
      <w:headerReference w:type="even" r:id="rId40"/>
      <w:footerReference w:type="default" r:id="rId41"/>
      <w:type w:val="continuous"/>
      <w:pgSz w:w="11907" w:h="16840" w:code="9"/>
      <w:pgMar w:top="1134" w:right="567" w:bottom="1134" w:left="1418" w:header="567" w:footer="56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C37" w:rsidRDefault="00B86C37">
      <w:r>
        <w:separator/>
      </w:r>
    </w:p>
  </w:endnote>
  <w:endnote w:type="continuationSeparator" w:id="0">
    <w:p w:rsidR="00B86C37" w:rsidRDefault="00B86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C9C" w:rsidRDefault="009E7C9C">
    <w:pPr>
      <w:pStyle w:val="a9"/>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C37" w:rsidRDefault="00B86C37">
      <w:r>
        <w:separator/>
      </w:r>
    </w:p>
  </w:footnote>
  <w:footnote w:type="continuationSeparator" w:id="0">
    <w:p w:rsidR="00B86C37" w:rsidRDefault="00B86C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C9C" w:rsidRDefault="009E7C9C">
    <w:pPr>
      <w:pStyle w:val="a3"/>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9E7C9C" w:rsidRDefault="009E7C9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054A1"/>
    <w:multiLevelType w:val="hybridMultilevel"/>
    <w:tmpl w:val="F86CC9CE"/>
    <w:lvl w:ilvl="0" w:tplc="1E8892EC">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F8A2096"/>
    <w:multiLevelType w:val="hybridMultilevel"/>
    <w:tmpl w:val="37FC4D8E"/>
    <w:lvl w:ilvl="0" w:tplc="C5A6F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6303A74"/>
    <w:multiLevelType w:val="hybridMultilevel"/>
    <w:tmpl w:val="663EAF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26636954"/>
    <w:multiLevelType w:val="hybridMultilevel"/>
    <w:tmpl w:val="CE96C60C"/>
    <w:lvl w:ilvl="0" w:tplc="FC063D52">
      <w:start w:val="5"/>
      <w:numFmt w:val="bullet"/>
      <w:lvlText w:val=""/>
      <w:lvlJc w:val="left"/>
      <w:pPr>
        <w:ind w:left="927" w:hanging="360"/>
      </w:pPr>
      <w:rPr>
        <w:rFonts w:ascii="Symbol" w:eastAsia="Times New Roman" w:hAnsi="Symbol" w:cs="Arial" w:hint="default"/>
        <w:color w:val="FF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2A067303"/>
    <w:multiLevelType w:val="hybridMultilevel"/>
    <w:tmpl w:val="4AD2D0CA"/>
    <w:lvl w:ilvl="0" w:tplc="ED964D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11A6987"/>
    <w:multiLevelType w:val="hybridMultilevel"/>
    <w:tmpl w:val="01C66D6A"/>
    <w:lvl w:ilvl="0" w:tplc="A1DCE7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45E776F0"/>
    <w:multiLevelType w:val="hybridMultilevel"/>
    <w:tmpl w:val="7774238C"/>
    <w:lvl w:ilvl="0" w:tplc="42D2E7BA">
      <w:start w:val="4"/>
      <w:numFmt w:val="bullet"/>
      <w:lvlText w:val=""/>
      <w:lvlJc w:val="left"/>
      <w:pPr>
        <w:ind w:left="927" w:hanging="360"/>
      </w:pPr>
      <w:rPr>
        <w:rFonts w:ascii="Symbol" w:eastAsia="Times New Roman" w:hAnsi="Symbol" w:cs="Arial" w:hint="default"/>
        <w:color w:val="FF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646D7801"/>
    <w:multiLevelType w:val="hybridMultilevel"/>
    <w:tmpl w:val="F20E8E58"/>
    <w:lvl w:ilvl="0" w:tplc="0F0244C6">
      <w:start w:val="1"/>
      <w:numFmt w:val="decimal"/>
      <w:lvlText w:val="%1."/>
      <w:lvlJc w:val="left"/>
      <w:pPr>
        <w:ind w:left="1602" w:hanging="10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7B0B3572"/>
    <w:multiLevelType w:val="hybridMultilevel"/>
    <w:tmpl w:val="E04EAC28"/>
    <w:lvl w:ilvl="0" w:tplc="4C746444">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6"/>
  </w:num>
  <w:num w:numId="4">
    <w:abstractNumId w:val="7"/>
  </w:num>
  <w:num w:numId="5">
    <w:abstractNumId w:val="2"/>
  </w:num>
  <w:num w:numId="6">
    <w:abstractNumId w:val="5"/>
  </w:num>
  <w:num w:numId="7">
    <w:abstractNumId w:val="4"/>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03C"/>
    <w:rsid w:val="00000F54"/>
    <w:rsid w:val="0001185C"/>
    <w:rsid w:val="00024071"/>
    <w:rsid w:val="00027777"/>
    <w:rsid w:val="0003012D"/>
    <w:rsid w:val="0004104C"/>
    <w:rsid w:val="000423F2"/>
    <w:rsid w:val="00052451"/>
    <w:rsid w:val="00057795"/>
    <w:rsid w:val="00064E68"/>
    <w:rsid w:val="00067D5C"/>
    <w:rsid w:val="0007003C"/>
    <w:rsid w:val="00072BAF"/>
    <w:rsid w:val="000737AB"/>
    <w:rsid w:val="0008029D"/>
    <w:rsid w:val="00081164"/>
    <w:rsid w:val="00082CFF"/>
    <w:rsid w:val="00085AC0"/>
    <w:rsid w:val="00087917"/>
    <w:rsid w:val="00090AB6"/>
    <w:rsid w:val="000915AE"/>
    <w:rsid w:val="000A640C"/>
    <w:rsid w:val="000C5764"/>
    <w:rsid w:val="000D2046"/>
    <w:rsid w:val="000D6DCD"/>
    <w:rsid w:val="000E0575"/>
    <w:rsid w:val="000E2CC4"/>
    <w:rsid w:val="000E4053"/>
    <w:rsid w:val="000F0104"/>
    <w:rsid w:val="000F11BD"/>
    <w:rsid w:val="00111A42"/>
    <w:rsid w:val="0011217D"/>
    <w:rsid w:val="00116411"/>
    <w:rsid w:val="00125D4E"/>
    <w:rsid w:val="00134436"/>
    <w:rsid w:val="001402AE"/>
    <w:rsid w:val="00142891"/>
    <w:rsid w:val="0014491C"/>
    <w:rsid w:val="001539F5"/>
    <w:rsid w:val="00155B91"/>
    <w:rsid w:val="00156AA2"/>
    <w:rsid w:val="001577A6"/>
    <w:rsid w:val="001655C2"/>
    <w:rsid w:val="00166872"/>
    <w:rsid w:val="0017221D"/>
    <w:rsid w:val="00174AA4"/>
    <w:rsid w:val="00177316"/>
    <w:rsid w:val="0018090F"/>
    <w:rsid w:val="00181557"/>
    <w:rsid w:val="00182B9E"/>
    <w:rsid w:val="0018774E"/>
    <w:rsid w:val="00187F10"/>
    <w:rsid w:val="001A0086"/>
    <w:rsid w:val="001A1C73"/>
    <w:rsid w:val="001A2170"/>
    <w:rsid w:val="001B7484"/>
    <w:rsid w:val="001C0F11"/>
    <w:rsid w:val="001C1AAD"/>
    <w:rsid w:val="001D5CD0"/>
    <w:rsid w:val="001E6404"/>
    <w:rsid w:val="001F2977"/>
    <w:rsid w:val="001F3AFC"/>
    <w:rsid w:val="00202178"/>
    <w:rsid w:val="002056F0"/>
    <w:rsid w:val="0021269C"/>
    <w:rsid w:val="0022191D"/>
    <w:rsid w:val="002223A7"/>
    <w:rsid w:val="0023501D"/>
    <w:rsid w:val="00240E99"/>
    <w:rsid w:val="00244ABF"/>
    <w:rsid w:val="00244EB9"/>
    <w:rsid w:val="0025079A"/>
    <w:rsid w:val="002507AE"/>
    <w:rsid w:val="0025271F"/>
    <w:rsid w:val="002614BF"/>
    <w:rsid w:val="00261999"/>
    <w:rsid w:val="002625DB"/>
    <w:rsid w:val="0026312D"/>
    <w:rsid w:val="0026783E"/>
    <w:rsid w:val="00282A68"/>
    <w:rsid w:val="0028503D"/>
    <w:rsid w:val="00285CC8"/>
    <w:rsid w:val="002931FD"/>
    <w:rsid w:val="002A05F0"/>
    <w:rsid w:val="002A159E"/>
    <w:rsid w:val="002A3E5B"/>
    <w:rsid w:val="002A71B4"/>
    <w:rsid w:val="002B096F"/>
    <w:rsid w:val="002B4111"/>
    <w:rsid w:val="002B5342"/>
    <w:rsid w:val="002B6646"/>
    <w:rsid w:val="002B7872"/>
    <w:rsid w:val="002C5769"/>
    <w:rsid w:val="002C57BD"/>
    <w:rsid w:val="002C6BE3"/>
    <w:rsid w:val="002D1A33"/>
    <w:rsid w:val="002D2A25"/>
    <w:rsid w:val="002D2C54"/>
    <w:rsid w:val="002D5312"/>
    <w:rsid w:val="002D6CB4"/>
    <w:rsid w:val="002F346E"/>
    <w:rsid w:val="002F5E66"/>
    <w:rsid w:val="0031004B"/>
    <w:rsid w:val="00325C6D"/>
    <w:rsid w:val="00326D18"/>
    <w:rsid w:val="00333C28"/>
    <w:rsid w:val="00347045"/>
    <w:rsid w:val="00352223"/>
    <w:rsid w:val="00364BCD"/>
    <w:rsid w:val="00373066"/>
    <w:rsid w:val="00375256"/>
    <w:rsid w:val="0038399B"/>
    <w:rsid w:val="0038796D"/>
    <w:rsid w:val="00390245"/>
    <w:rsid w:val="003911F4"/>
    <w:rsid w:val="00393155"/>
    <w:rsid w:val="00396EF3"/>
    <w:rsid w:val="003A2EEA"/>
    <w:rsid w:val="003A2F3E"/>
    <w:rsid w:val="003A7EEB"/>
    <w:rsid w:val="003B1015"/>
    <w:rsid w:val="003C5F96"/>
    <w:rsid w:val="003C7251"/>
    <w:rsid w:val="003D1661"/>
    <w:rsid w:val="003D3CDD"/>
    <w:rsid w:val="003D3DEC"/>
    <w:rsid w:val="003D420D"/>
    <w:rsid w:val="003D799F"/>
    <w:rsid w:val="003E4AD4"/>
    <w:rsid w:val="003E6BDA"/>
    <w:rsid w:val="003E74A7"/>
    <w:rsid w:val="003F381A"/>
    <w:rsid w:val="003F4C3A"/>
    <w:rsid w:val="00401348"/>
    <w:rsid w:val="00401867"/>
    <w:rsid w:val="0040503F"/>
    <w:rsid w:val="00413CD8"/>
    <w:rsid w:val="00421367"/>
    <w:rsid w:val="004242ED"/>
    <w:rsid w:val="0042603A"/>
    <w:rsid w:val="00426FC3"/>
    <w:rsid w:val="00434CDA"/>
    <w:rsid w:val="004351CD"/>
    <w:rsid w:val="00435490"/>
    <w:rsid w:val="0043628A"/>
    <w:rsid w:val="00460D02"/>
    <w:rsid w:val="00472994"/>
    <w:rsid w:val="00480A9A"/>
    <w:rsid w:val="00490CB8"/>
    <w:rsid w:val="00493D03"/>
    <w:rsid w:val="004947C9"/>
    <w:rsid w:val="004A42C8"/>
    <w:rsid w:val="004A7A80"/>
    <w:rsid w:val="004B0D2D"/>
    <w:rsid w:val="004C410E"/>
    <w:rsid w:val="004F1749"/>
    <w:rsid w:val="004F4C20"/>
    <w:rsid w:val="005015A0"/>
    <w:rsid w:val="005101F0"/>
    <w:rsid w:val="00511407"/>
    <w:rsid w:val="005137A6"/>
    <w:rsid w:val="005147B0"/>
    <w:rsid w:val="005156A4"/>
    <w:rsid w:val="00524061"/>
    <w:rsid w:val="00525A7C"/>
    <w:rsid w:val="00526A5C"/>
    <w:rsid w:val="005320A8"/>
    <w:rsid w:val="00540CB1"/>
    <w:rsid w:val="00542B8C"/>
    <w:rsid w:val="00550A12"/>
    <w:rsid w:val="00550C72"/>
    <w:rsid w:val="005546B6"/>
    <w:rsid w:val="0056154A"/>
    <w:rsid w:val="00572C8F"/>
    <w:rsid w:val="00577376"/>
    <w:rsid w:val="005779D5"/>
    <w:rsid w:val="005812AC"/>
    <w:rsid w:val="0058627E"/>
    <w:rsid w:val="005868E5"/>
    <w:rsid w:val="0059400F"/>
    <w:rsid w:val="005A4131"/>
    <w:rsid w:val="005A5138"/>
    <w:rsid w:val="005A68E3"/>
    <w:rsid w:val="005C1D38"/>
    <w:rsid w:val="005D1201"/>
    <w:rsid w:val="005D401B"/>
    <w:rsid w:val="005E279A"/>
    <w:rsid w:val="005E3B5B"/>
    <w:rsid w:val="005F5D20"/>
    <w:rsid w:val="005F6840"/>
    <w:rsid w:val="00603A7E"/>
    <w:rsid w:val="006041B4"/>
    <w:rsid w:val="00613166"/>
    <w:rsid w:val="00616C02"/>
    <w:rsid w:val="006220F8"/>
    <w:rsid w:val="00624E74"/>
    <w:rsid w:val="006438CE"/>
    <w:rsid w:val="006479C3"/>
    <w:rsid w:val="00651D89"/>
    <w:rsid w:val="00652A01"/>
    <w:rsid w:val="00657453"/>
    <w:rsid w:val="00661DBC"/>
    <w:rsid w:val="006761AC"/>
    <w:rsid w:val="006835ED"/>
    <w:rsid w:val="006844DA"/>
    <w:rsid w:val="006908A0"/>
    <w:rsid w:val="006A0203"/>
    <w:rsid w:val="006A1F9F"/>
    <w:rsid w:val="006B2E01"/>
    <w:rsid w:val="006B7470"/>
    <w:rsid w:val="006E07B5"/>
    <w:rsid w:val="0070000A"/>
    <w:rsid w:val="007011A4"/>
    <w:rsid w:val="00701861"/>
    <w:rsid w:val="00702071"/>
    <w:rsid w:val="00706704"/>
    <w:rsid w:val="00711978"/>
    <w:rsid w:val="00713C72"/>
    <w:rsid w:val="00724CF4"/>
    <w:rsid w:val="00724F94"/>
    <w:rsid w:val="00725C0A"/>
    <w:rsid w:val="0072622A"/>
    <w:rsid w:val="00731C61"/>
    <w:rsid w:val="0073744E"/>
    <w:rsid w:val="00774C9B"/>
    <w:rsid w:val="00775139"/>
    <w:rsid w:val="00782821"/>
    <w:rsid w:val="00783F94"/>
    <w:rsid w:val="007853E5"/>
    <w:rsid w:val="00785409"/>
    <w:rsid w:val="00787E14"/>
    <w:rsid w:val="00791271"/>
    <w:rsid w:val="007954A9"/>
    <w:rsid w:val="007A0886"/>
    <w:rsid w:val="007A4B20"/>
    <w:rsid w:val="007A54A1"/>
    <w:rsid w:val="007B7624"/>
    <w:rsid w:val="007D4CA2"/>
    <w:rsid w:val="007D53B2"/>
    <w:rsid w:val="007D5AB5"/>
    <w:rsid w:val="007D6DEC"/>
    <w:rsid w:val="007E32AC"/>
    <w:rsid w:val="007E3733"/>
    <w:rsid w:val="007F3B78"/>
    <w:rsid w:val="00810C32"/>
    <w:rsid w:val="00812D7D"/>
    <w:rsid w:val="0081393F"/>
    <w:rsid w:val="00816645"/>
    <w:rsid w:val="00820D94"/>
    <w:rsid w:val="00824A6A"/>
    <w:rsid w:val="00831994"/>
    <w:rsid w:val="00832DA8"/>
    <w:rsid w:val="00837157"/>
    <w:rsid w:val="00847553"/>
    <w:rsid w:val="00854E31"/>
    <w:rsid w:val="00873264"/>
    <w:rsid w:val="00876480"/>
    <w:rsid w:val="00880041"/>
    <w:rsid w:val="00883D21"/>
    <w:rsid w:val="00887ADA"/>
    <w:rsid w:val="00893BF8"/>
    <w:rsid w:val="008960A8"/>
    <w:rsid w:val="008A4C94"/>
    <w:rsid w:val="008B50CC"/>
    <w:rsid w:val="008C0939"/>
    <w:rsid w:val="008C18C7"/>
    <w:rsid w:val="008C57F1"/>
    <w:rsid w:val="008C619A"/>
    <w:rsid w:val="008D2367"/>
    <w:rsid w:val="008D2AEA"/>
    <w:rsid w:val="008D63B5"/>
    <w:rsid w:val="008E11FB"/>
    <w:rsid w:val="008E48DF"/>
    <w:rsid w:val="008F1FEB"/>
    <w:rsid w:val="008F2177"/>
    <w:rsid w:val="00905480"/>
    <w:rsid w:val="00910299"/>
    <w:rsid w:val="009157C2"/>
    <w:rsid w:val="009264F1"/>
    <w:rsid w:val="009265BC"/>
    <w:rsid w:val="00931E37"/>
    <w:rsid w:val="00936184"/>
    <w:rsid w:val="00943B5A"/>
    <w:rsid w:val="00943DE7"/>
    <w:rsid w:val="0096228A"/>
    <w:rsid w:val="00964F8B"/>
    <w:rsid w:val="00966CBD"/>
    <w:rsid w:val="0097404A"/>
    <w:rsid w:val="00976F53"/>
    <w:rsid w:val="00981235"/>
    <w:rsid w:val="0098524E"/>
    <w:rsid w:val="00987759"/>
    <w:rsid w:val="00990E28"/>
    <w:rsid w:val="00991C8A"/>
    <w:rsid w:val="009A1BD4"/>
    <w:rsid w:val="009B37A5"/>
    <w:rsid w:val="009B6DA9"/>
    <w:rsid w:val="009C3C08"/>
    <w:rsid w:val="009D4CC8"/>
    <w:rsid w:val="009D71A5"/>
    <w:rsid w:val="009E7C9C"/>
    <w:rsid w:val="009F1A37"/>
    <w:rsid w:val="009F2071"/>
    <w:rsid w:val="00A02718"/>
    <w:rsid w:val="00A03DCB"/>
    <w:rsid w:val="00A127AF"/>
    <w:rsid w:val="00A166B1"/>
    <w:rsid w:val="00A16CA8"/>
    <w:rsid w:val="00A267CF"/>
    <w:rsid w:val="00A344A8"/>
    <w:rsid w:val="00A41DFA"/>
    <w:rsid w:val="00A43538"/>
    <w:rsid w:val="00A57494"/>
    <w:rsid w:val="00A6300A"/>
    <w:rsid w:val="00A75B82"/>
    <w:rsid w:val="00A80E41"/>
    <w:rsid w:val="00A8118C"/>
    <w:rsid w:val="00A82860"/>
    <w:rsid w:val="00A835AA"/>
    <w:rsid w:val="00A86715"/>
    <w:rsid w:val="00AA1497"/>
    <w:rsid w:val="00AA4DB6"/>
    <w:rsid w:val="00AA7490"/>
    <w:rsid w:val="00AB1E31"/>
    <w:rsid w:val="00AB3949"/>
    <w:rsid w:val="00AB6497"/>
    <w:rsid w:val="00AB6527"/>
    <w:rsid w:val="00AC0D96"/>
    <w:rsid w:val="00AC3D2D"/>
    <w:rsid w:val="00AC73B3"/>
    <w:rsid w:val="00AD14A8"/>
    <w:rsid w:val="00AD20FC"/>
    <w:rsid w:val="00AD70FA"/>
    <w:rsid w:val="00AE1BFA"/>
    <w:rsid w:val="00AF650B"/>
    <w:rsid w:val="00B00677"/>
    <w:rsid w:val="00B00E8D"/>
    <w:rsid w:val="00B01C46"/>
    <w:rsid w:val="00B04C0D"/>
    <w:rsid w:val="00B05147"/>
    <w:rsid w:val="00B06D69"/>
    <w:rsid w:val="00B17ABF"/>
    <w:rsid w:val="00B20FDC"/>
    <w:rsid w:val="00B244D8"/>
    <w:rsid w:val="00B319BF"/>
    <w:rsid w:val="00B31CE7"/>
    <w:rsid w:val="00B41D59"/>
    <w:rsid w:val="00B438D6"/>
    <w:rsid w:val="00B46BC9"/>
    <w:rsid w:val="00B50636"/>
    <w:rsid w:val="00B529DF"/>
    <w:rsid w:val="00B55EFE"/>
    <w:rsid w:val="00B60386"/>
    <w:rsid w:val="00B65007"/>
    <w:rsid w:val="00B67BB9"/>
    <w:rsid w:val="00B76300"/>
    <w:rsid w:val="00B80D04"/>
    <w:rsid w:val="00B85AAC"/>
    <w:rsid w:val="00B86C37"/>
    <w:rsid w:val="00B92E6F"/>
    <w:rsid w:val="00B9401B"/>
    <w:rsid w:val="00B97468"/>
    <w:rsid w:val="00BA1A5C"/>
    <w:rsid w:val="00BA20D0"/>
    <w:rsid w:val="00BC03F8"/>
    <w:rsid w:val="00BC1196"/>
    <w:rsid w:val="00BC5C67"/>
    <w:rsid w:val="00BD1C10"/>
    <w:rsid w:val="00BD1DE2"/>
    <w:rsid w:val="00BD3FE4"/>
    <w:rsid w:val="00BD6762"/>
    <w:rsid w:val="00BD76C9"/>
    <w:rsid w:val="00BE1B3C"/>
    <w:rsid w:val="00BF07F9"/>
    <w:rsid w:val="00C041C8"/>
    <w:rsid w:val="00C0522A"/>
    <w:rsid w:val="00C1285B"/>
    <w:rsid w:val="00C15072"/>
    <w:rsid w:val="00C24C7F"/>
    <w:rsid w:val="00C25252"/>
    <w:rsid w:val="00C30133"/>
    <w:rsid w:val="00C35577"/>
    <w:rsid w:val="00C400B7"/>
    <w:rsid w:val="00C40194"/>
    <w:rsid w:val="00C44EAE"/>
    <w:rsid w:val="00C51D3F"/>
    <w:rsid w:val="00C53716"/>
    <w:rsid w:val="00C6124A"/>
    <w:rsid w:val="00C6700E"/>
    <w:rsid w:val="00C7107E"/>
    <w:rsid w:val="00C73AF6"/>
    <w:rsid w:val="00C75850"/>
    <w:rsid w:val="00C76DE8"/>
    <w:rsid w:val="00C77064"/>
    <w:rsid w:val="00C77D3D"/>
    <w:rsid w:val="00C861C7"/>
    <w:rsid w:val="00C86303"/>
    <w:rsid w:val="00C86732"/>
    <w:rsid w:val="00C87BD3"/>
    <w:rsid w:val="00C91793"/>
    <w:rsid w:val="00C92458"/>
    <w:rsid w:val="00C9410B"/>
    <w:rsid w:val="00C96033"/>
    <w:rsid w:val="00CA0B36"/>
    <w:rsid w:val="00CA4BB6"/>
    <w:rsid w:val="00CB3D20"/>
    <w:rsid w:val="00CB4205"/>
    <w:rsid w:val="00CC4B36"/>
    <w:rsid w:val="00CD32BD"/>
    <w:rsid w:val="00CD59F1"/>
    <w:rsid w:val="00CF737A"/>
    <w:rsid w:val="00D01495"/>
    <w:rsid w:val="00D03F3F"/>
    <w:rsid w:val="00D07204"/>
    <w:rsid w:val="00D07A24"/>
    <w:rsid w:val="00D148EC"/>
    <w:rsid w:val="00D20066"/>
    <w:rsid w:val="00D23BB1"/>
    <w:rsid w:val="00D2558B"/>
    <w:rsid w:val="00D2727C"/>
    <w:rsid w:val="00D309B5"/>
    <w:rsid w:val="00D32432"/>
    <w:rsid w:val="00D34C8D"/>
    <w:rsid w:val="00D35676"/>
    <w:rsid w:val="00D41E07"/>
    <w:rsid w:val="00D4330E"/>
    <w:rsid w:val="00D460F4"/>
    <w:rsid w:val="00D461F8"/>
    <w:rsid w:val="00D50488"/>
    <w:rsid w:val="00D674B1"/>
    <w:rsid w:val="00D677E9"/>
    <w:rsid w:val="00D80C1F"/>
    <w:rsid w:val="00D81CA3"/>
    <w:rsid w:val="00D83795"/>
    <w:rsid w:val="00D85FD0"/>
    <w:rsid w:val="00D9192E"/>
    <w:rsid w:val="00D91D27"/>
    <w:rsid w:val="00D9278E"/>
    <w:rsid w:val="00D93B0B"/>
    <w:rsid w:val="00DA37B5"/>
    <w:rsid w:val="00DB3705"/>
    <w:rsid w:val="00DB48EC"/>
    <w:rsid w:val="00DC23CF"/>
    <w:rsid w:val="00DC4B91"/>
    <w:rsid w:val="00DD56DD"/>
    <w:rsid w:val="00DD77B9"/>
    <w:rsid w:val="00DE3261"/>
    <w:rsid w:val="00DF055C"/>
    <w:rsid w:val="00DF247A"/>
    <w:rsid w:val="00DF38CA"/>
    <w:rsid w:val="00DF5962"/>
    <w:rsid w:val="00DF6B96"/>
    <w:rsid w:val="00DF6F37"/>
    <w:rsid w:val="00DF7342"/>
    <w:rsid w:val="00E04434"/>
    <w:rsid w:val="00E076EC"/>
    <w:rsid w:val="00E10F96"/>
    <w:rsid w:val="00E16F8C"/>
    <w:rsid w:val="00E2127B"/>
    <w:rsid w:val="00E32DB1"/>
    <w:rsid w:val="00E40FE5"/>
    <w:rsid w:val="00E41F1C"/>
    <w:rsid w:val="00E43863"/>
    <w:rsid w:val="00E44AB6"/>
    <w:rsid w:val="00E45DBD"/>
    <w:rsid w:val="00E460D0"/>
    <w:rsid w:val="00E46CEA"/>
    <w:rsid w:val="00E519DD"/>
    <w:rsid w:val="00E608FE"/>
    <w:rsid w:val="00E661FC"/>
    <w:rsid w:val="00E662FE"/>
    <w:rsid w:val="00E706C7"/>
    <w:rsid w:val="00E72787"/>
    <w:rsid w:val="00E732EE"/>
    <w:rsid w:val="00E74A82"/>
    <w:rsid w:val="00E867BB"/>
    <w:rsid w:val="00E87691"/>
    <w:rsid w:val="00E878AE"/>
    <w:rsid w:val="00E87CDD"/>
    <w:rsid w:val="00E976A1"/>
    <w:rsid w:val="00EA1332"/>
    <w:rsid w:val="00EB0156"/>
    <w:rsid w:val="00EC1DDB"/>
    <w:rsid w:val="00EC26C8"/>
    <w:rsid w:val="00EC773A"/>
    <w:rsid w:val="00ED0BF8"/>
    <w:rsid w:val="00ED26A7"/>
    <w:rsid w:val="00ED63D4"/>
    <w:rsid w:val="00EE0D2E"/>
    <w:rsid w:val="00EE5473"/>
    <w:rsid w:val="00EF34E8"/>
    <w:rsid w:val="00EF3598"/>
    <w:rsid w:val="00EF64FF"/>
    <w:rsid w:val="00F00FFF"/>
    <w:rsid w:val="00F04784"/>
    <w:rsid w:val="00F12B61"/>
    <w:rsid w:val="00F13F31"/>
    <w:rsid w:val="00F2358E"/>
    <w:rsid w:val="00F32A9E"/>
    <w:rsid w:val="00F53ED2"/>
    <w:rsid w:val="00F65608"/>
    <w:rsid w:val="00F65C17"/>
    <w:rsid w:val="00F73BA8"/>
    <w:rsid w:val="00F74994"/>
    <w:rsid w:val="00F75208"/>
    <w:rsid w:val="00F75F1C"/>
    <w:rsid w:val="00F87BF9"/>
    <w:rsid w:val="00F9299B"/>
    <w:rsid w:val="00F960E0"/>
    <w:rsid w:val="00FA794A"/>
    <w:rsid w:val="00FB3687"/>
    <w:rsid w:val="00FB656F"/>
    <w:rsid w:val="00FC15FB"/>
    <w:rsid w:val="00FC4BE4"/>
    <w:rsid w:val="00FC6207"/>
    <w:rsid w:val="00FC7128"/>
    <w:rsid w:val="00FD0377"/>
    <w:rsid w:val="00FD08BC"/>
    <w:rsid w:val="00FD1385"/>
    <w:rsid w:val="00FD1AE5"/>
    <w:rsid w:val="00FD5EDC"/>
    <w:rsid w:val="00FD6C39"/>
    <w:rsid w:val="00FE4F6E"/>
    <w:rsid w:val="00FF111E"/>
    <w:rsid w:val="00FF2C71"/>
    <w:rsid w:val="00FF3F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aliases w:val="!Части документа"/>
    <w:basedOn w:val="a"/>
    <w:next w:val="a"/>
    <w:link w:val="10"/>
    <w:qFormat/>
    <w:rsid w:val="00F75208"/>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F75208"/>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F75208"/>
    <w:pPr>
      <w:ind w:firstLine="567"/>
      <w:jc w:val="both"/>
      <w:outlineLvl w:val="2"/>
    </w:pPr>
    <w:rPr>
      <w:rFonts w:ascii="Arial" w:hAnsi="Arial" w:cs="Arial"/>
      <w:b/>
      <w:bCs/>
      <w:szCs w:val="26"/>
    </w:rPr>
  </w:style>
  <w:style w:type="paragraph" w:styleId="4">
    <w:name w:val="heading 4"/>
    <w:aliases w:val="!Параграфы/Статьи документа"/>
    <w:basedOn w:val="a"/>
    <w:link w:val="40"/>
    <w:qFormat/>
    <w:rsid w:val="00F75208"/>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suppressAutoHyphens/>
      <w:jc w:val="center"/>
    </w:pPr>
  </w:style>
  <w:style w:type="paragraph" w:customStyle="1" w:styleId="a5">
    <w:name w:val="Заголовок к тексту"/>
    <w:basedOn w:val="a"/>
    <w:next w:val="a6"/>
    <w:pPr>
      <w:suppressAutoHyphens/>
      <w:spacing w:after="240" w:line="240" w:lineRule="exact"/>
    </w:pPr>
    <w:rPr>
      <w:b/>
    </w:rPr>
  </w:style>
  <w:style w:type="paragraph" w:styleId="a6">
    <w:name w:val="Body Text"/>
    <w:aliases w:val="Знак"/>
    <w:basedOn w:val="a"/>
    <w:link w:val="a7"/>
    <w:pPr>
      <w:spacing w:line="360" w:lineRule="exact"/>
      <w:ind w:firstLine="720"/>
      <w:jc w:val="both"/>
    </w:pPr>
  </w:style>
  <w:style w:type="paragraph" w:customStyle="1" w:styleId="a8">
    <w:name w:val="Исполнитель"/>
    <w:basedOn w:val="a6"/>
    <w:next w:val="a6"/>
    <w:pPr>
      <w:suppressAutoHyphens/>
      <w:spacing w:line="240" w:lineRule="exact"/>
      <w:ind w:firstLine="0"/>
      <w:jc w:val="left"/>
    </w:pPr>
    <w:rPr>
      <w:sz w:val="24"/>
    </w:rPr>
  </w:style>
  <w:style w:type="paragraph" w:styleId="a9">
    <w:name w:val="footer"/>
    <w:basedOn w:val="a"/>
    <w:link w:val="aa"/>
    <w:pPr>
      <w:suppressAutoHyphens/>
    </w:pPr>
    <w:rPr>
      <w:sz w:val="20"/>
    </w:rPr>
  </w:style>
  <w:style w:type="paragraph" w:styleId="ab">
    <w:name w:val="Signature"/>
    <w:basedOn w:val="a"/>
    <w:next w:val="a6"/>
    <w:link w:val="ac"/>
    <w:pPr>
      <w:tabs>
        <w:tab w:val="left" w:pos="5103"/>
        <w:tab w:val="right" w:pos="9639"/>
      </w:tabs>
      <w:suppressAutoHyphens/>
      <w:spacing w:before="480" w:line="240" w:lineRule="exact"/>
    </w:pPr>
  </w:style>
  <w:style w:type="paragraph" w:customStyle="1" w:styleId="ad">
    <w:name w:val="Приложение"/>
    <w:basedOn w:val="a6"/>
    <w:pPr>
      <w:tabs>
        <w:tab w:val="left" w:pos="1673"/>
      </w:tabs>
      <w:spacing w:before="240" w:line="240" w:lineRule="exact"/>
      <w:ind w:left="1985" w:hanging="1985"/>
    </w:pPr>
  </w:style>
  <w:style w:type="character" w:styleId="ae">
    <w:name w:val="page number"/>
    <w:basedOn w:val="a0"/>
  </w:style>
  <w:style w:type="paragraph" w:customStyle="1" w:styleId="af">
    <w:name w:val="Подпись на общем бланке"/>
    <w:basedOn w:val="ab"/>
    <w:next w:val="a6"/>
    <w:pPr>
      <w:tabs>
        <w:tab w:val="clear" w:pos="5103"/>
      </w:tabs>
    </w:pPr>
  </w:style>
  <w:style w:type="paragraph" w:styleId="af0">
    <w:name w:val="Balloon Text"/>
    <w:basedOn w:val="a"/>
    <w:link w:val="af1"/>
    <w:rsid w:val="00D81CA3"/>
    <w:rPr>
      <w:rFonts w:ascii="Tahoma" w:hAnsi="Tahoma" w:cs="Tahoma"/>
      <w:sz w:val="16"/>
      <w:szCs w:val="16"/>
    </w:rPr>
  </w:style>
  <w:style w:type="character" w:customStyle="1" w:styleId="af1">
    <w:name w:val="Текст выноски Знак"/>
    <w:basedOn w:val="a0"/>
    <w:link w:val="af0"/>
    <w:rsid w:val="00D81CA3"/>
    <w:rPr>
      <w:rFonts w:ascii="Tahoma" w:hAnsi="Tahoma" w:cs="Tahoma"/>
      <w:sz w:val="16"/>
      <w:szCs w:val="16"/>
    </w:rPr>
  </w:style>
  <w:style w:type="character" w:customStyle="1" w:styleId="a7">
    <w:name w:val="Основной текст Знак"/>
    <w:aliases w:val="Знак Знак"/>
    <w:basedOn w:val="a0"/>
    <w:link w:val="a6"/>
    <w:rsid w:val="00D2727C"/>
    <w:rPr>
      <w:sz w:val="28"/>
    </w:rPr>
  </w:style>
  <w:style w:type="character" w:styleId="af2">
    <w:name w:val="Hyperlink"/>
    <w:basedOn w:val="a0"/>
    <w:rsid w:val="00AF650B"/>
    <w:rPr>
      <w:color w:val="0000FF" w:themeColor="hyperlink"/>
      <w:u w:val="single"/>
    </w:rPr>
  </w:style>
  <w:style w:type="character" w:customStyle="1" w:styleId="ac">
    <w:name w:val="Подпись Знак"/>
    <w:basedOn w:val="a0"/>
    <w:link w:val="ab"/>
    <w:rsid w:val="00090AB6"/>
    <w:rPr>
      <w:sz w:val="28"/>
    </w:rPr>
  </w:style>
  <w:style w:type="character" w:customStyle="1" w:styleId="10">
    <w:name w:val="Заголовок 1 Знак"/>
    <w:aliases w:val="!Части документа Знак"/>
    <w:basedOn w:val="a0"/>
    <w:link w:val="1"/>
    <w:rsid w:val="00F75208"/>
    <w:rPr>
      <w:rFonts w:ascii="Arial" w:hAnsi="Arial" w:cs="Arial"/>
      <w:b/>
      <w:bCs/>
      <w:kern w:val="32"/>
      <w:sz w:val="32"/>
      <w:szCs w:val="32"/>
    </w:rPr>
  </w:style>
  <w:style w:type="character" w:customStyle="1" w:styleId="20">
    <w:name w:val="Заголовок 2 Знак"/>
    <w:aliases w:val="!Разделы документа Знак"/>
    <w:basedOn w:val="a0"/>
    <w:link w:val="2"/>
    <w:rsid w:val="00F75208"/>
    <w:rPr>
      <w:rFonts w:ascii="Arial" w:hAnsi="Arial" w:cs="Arial"/>
      <w:b/>
      <w:bCs/>
      <w:iCs/>
      <w:sz w:val="30"/>
      <w:szCs w:val="28"/>
    </w:rPr>
  </w:style>
  <w:style w:type="character" w:customStyle="1" w:styleId="30">
    <w:name w:val="Заголовок 3 Знак"/>
    <w:aliases w:val="!Главы документа Знак"/>
    <w:basedOn w:val="a0"/>
    <w:link w:val="3"/>
    <w:rsid w:val="00F75208"/>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F75208"/>
    <w:rPr>
      <w:rFonts w:ascii="Arial" w:hAnsi="Arial"/>
      <w:b/>
      <w:bCs/>
      <w:sz w:val="26"/>
      <w:szCs w:val="28"/>
    </w:rPr>
  </w:style>
  <w:style w:type="numbering" w:customStyle="1" w:styleId="11">
    <w:name w:val="Нет списка1"/>
    <w:next w:val="a2"/>
    <w:semiHidden/>
    <w:unhideWhenUsed/>
    <w:rsid w:val="00F75208"/>
  </w:style>
  <w:style w:type="paragraph" w:customStyle="1" w:styleId="text">
    <w:name w:val="text"/>
    <w:basedOn w:val="a"/>
    <w:link w:val="text0"/>
    <w:rsid w:val="00F75208"/>
    <w:pPr>
      <w:ind w:firstLine="567"/>
      <w:jc w:val="both"/>
    </w:pPr>
    <w:rPr>
      <w:rFonts w:ascii="Arial" w:hAnsi="Arial" w:cs="Arial"/>
      <w:sz w:val="24"/>
      <w:szCs w:val="24"/>
    </w:rPr>
  </w:style>
  <w:style w:type="paragraph" w:customStyle="1" w:styleId="12">
    <w:name w:val="Название объекта1"/>
    <w:basedOn w:val="a"/>
    <w:rsid w:val="00F75208"/>
    <w:pPr>
      <w:spacing w:before="240" w:after="60"/>
      <w:ind w:firstLine="567"/>
      <w:jc w:val="center"/>
    </w:pPr>
    <w:rPr>
      <w:rFonts w:ascii="Arial" w:hAnsi="Arial" w:cs="Arial"/>
      <w:b/>
      <w:bCs/>
      <w:sz w:val="32"/>
      <w:szCs w:val="32"/>
    </w:rPr>
  </w:style>
  <w:style w:type="paragraph" w:customStyle="1" w:styleId="article">
    <w:name w:val="article"/>
    <w:basedOn w:val="a"/>
    <w:rsid w:val="00F75208"/>
    <w:pPr>
      <w:ind w:firstLine="567"/>
      <w:jc w:val="both"/>
    </w:pPr>
    <w:rPr>
      <w:rFonts w:ascii="Arial" w:hAnsi="Arial" w:cs="Arial"/>
      <w:sz w:val="26"/>
      <w:szCs w:val="26"/>
    </w:rPr>
  </w:style>
  <w:style w:type="paragraph" w:customStyle="1" w:styleId="chapter">
    <w:name w:val="chapter"/>
    <w:basedOn w:val="a"/>
    <w:rsid w:val="00F75208"/>
    <w:pPr>
      <w:ind w:firstLine="567"/>
      <w:jc w:val="both"/>
    </w:pPr>
    <w:rPr>
      <w:rFonts w:ascii="Arial" w:hAnsi="Arial" w:cs="Arial"/>
      <w:szCs w:val="28"/>
    </w:rPr>
  </w:style>
  <w:style w:type="paragraph" w:customStyle="1" w:styleId="section">
    <w:name w:val="section"/>
    <w:basedOn w:val="a"/>
    <w:rsid w:val="00F75208"/>
    <w:pPr>
      <w:ind w:firstLine="567"/>
      <w:jc w:val="center"/>
    </w:pPr>
    <w:rPr>
      <w:rFonts w:ascii="Arial" w:hAnsi="Arial" w:cs="Arial"/>
      <w:sz w:val="30"/>
      <w:szCs w:val="30"/>
    </w:rPr>
  </w:style>
  <w:style w:type="paragraph" w:styleId="af3">
    <w:name w:val="Normal (Web)"/>
    <w:basedOn w:val="a"/>
    <w:rsid w:val="00F75208"/>
    <w:pPr>
      <w:spacing w:before="100" w:beforeAutospacing="1" w:after="100" w:afterAutospacing="1"/>
      <w:ind w:firstLine="567"/>
      <w:jc w:val="both"/>
    </w:pPr>
    <w:rPr>
      <w:rFonts w:ascii="Arial" w:hAnsi="Arial"/>
      <w:sz w:val="24"/>
      <w:szCs w:val="24"/>
    </w:rPr>
  </w:style>
  <w:style w:type="character" w:styleId="af4">
    <w:name w:val="FollowedHyperlink"/>
    <w:rsid w:val="00F75208"/>
    <w:rPr>
      <w:color w:val="0000FF"/>
      <w:u w:val="single"/>
    </w:rPr>
  </w:style>
  <w:style w:type="character" w:styleId="HTML">
    <w:name w:val="HTML Variable"/>
    <w:aliases w:val="!Ссылки в документе"/>
    <w:rsid w:val="00F75208"/>
    <w:rPr>
      <w:rFonts w:ascii="Arial" w:hAnsi="Arial"/>
      <w:b w:val="0"/>
      <w:i w:val="0"/>
      <w:iCs/>
      <w:color w:val="0000FF"/>
      <w:sz w:val="24"/>
      <w:u w:val="none"/>
    </w:rPr>
  </w:style>
  <w:style w:type="paragraph" w:styleId="af5">
    <w:name w:val="annotation text"/>
    <w:aliases w:val="!Равноширинный текст документа"/>
    <w:basedOn w:val="a"/>
    <w:link w:val="af6"/>
    <w:rsid w:val="00F75208"/>
    <w:pPr>
      <w:ind w:firstLine="567"/>
      <w:jc w:val="both"/>
    </w:pPr>
    <w:rPr>
      <w:rFonts w:ascii="Courier" w:hAnsi="Courier"/>
      <w:sz w:val="22"/>
    </w:rPr>
  </w:style>
  <w:style w:type="character" w:customStyle="1" w:styleId="af6">
    <w:name w:val="Текст примечания Знак"/>
    <w:aliases w:val="!Равноширинный текст документа Знак"/>
    <w:basedOn w:val="a0"/>
    <w:link w:val="af5"/>
    <w:rsid w:val="00F75208"/>
    <w:rPr>
      <w:rFonts w:ascii="Courier" w:hAnsi="Courier"/>
      <w:sz w:val="22"/>
    </w:rPr>
  </w:style>
  <w:style w:type="paragraph" w:customStyle="1" w:styleId="Title">
    <w:name w:val="Title!Название НПА"/>
    <w:basedOn w:val="a"/>
    <w:rsid w:val="00F75208"/>
    <w:pPr>
      <w:spacing w:before="240" w:after="60"/>
      <w:ind w:firstLine="567"/>
      <w:jc w:val="center"/>
      <w:outlineLvl w:val="0"/>
    </w:pPr>
    <w:rPr>
      <w:rFonts w:ascii="Arial" w:hAnsi="Arial" w:cs="Arial"/>
      <w:b/>
      <w:bCs/>
      <w:kern w:val="28"/>
      <w:sz w:val="32"/>
      <w:szCs w:val="32"/>
    </w:rPr>
  </w:style>
  <w:style w:type="paragraph" w:customStyle="1" w:styleId="Application">
    <w:name w:val="Application!Приложение"/>
    <w:rsid w:val="00F75208"/>
    <w:pPr>
      <w:spacing w:before="120" w:after="120"/>
      <w:jc w:val="right"/>
    </w:pPr>
    <w:rPr>
      <w:rFonts w:ascii="Arial" w:hAnsi="Arial" w:cs="Arial"/>
      <w:b/>
      <w:bCs/>
      <w:kern w:val="28"/>
      <w:sz w:val="32"/>
      <w:szCs w:val="32"/>
    </w:rPr>
  </w:style>
  <w:style w:type="paragraph" w:customStyle="1" w:styleId="Table">
    <w:name w:val="Table!Таблица"/>
    <w:rsid w:val="00F75208"/>
    <w:rPr>
      <w:rFonts w:ascii="Arial" w:hAnsi="Arial" w:cs="Arial"/>
      <w:bCs/>
      <w:kern w:val="28"/>
      <w:sz w:val="24"/>
      <w:szCs w:val="32"/>
    </w:rPr>
  </w:style>
  <w:style w:type="paragraph" w:customStyle="1" w:styleId="Table0">
    <w:name w:val="Table!"/>
    <w:next w:val="Table"/>
    <w:rsid w:val="00F75208"/>
    <w:pPr>
      <w:jc w:val="center"/>
    </w:pPr>
    <w:rPr>
      <w:rFonts w:ascii="Arial" w:hAnsi="Arial" w:cs="Arial"/>
      <w:b/>
      <w:bCs/>
      <w:kern w:val="28"/>
      <w:sz w:val="24"/>
      <w:szCs w:val="32"/>
    </w:rPr>
  </w:style>
  <w:style w:type="paragraph" w:customStyle="1" w:styleId="NumberAndDate">
    <w:name w:val="NumberAndDate"/>
    <w:aliases w:val="!Дата и Номер"/>
    <w:qFormat/>
    <w:rsid w:val="00F75208"/>
    <w:pPr>
      <w:jc w:val="center"/>
    </w:pPr>
    <w:rPr>
      <w:rFonts w:ascii="Arial" w:hAnsi="Arial" w:cs="Arial"/>
      <w:bCs/>
      <w:kern w:val="28"/>
      <w:sz w:val="24"/>
      <w:szCs w:val="32"/>
    </w:rPr>
  </w:style>
  <w:style w:type="paragraph" w:customStyle="1" w:styleId="13">
    <w:name w:val="Знак1"/>
    <w:basedOn w:val="a"/>
    <w:rsid w:val="00F75208"/>
    <w:pPr>
      <w:widowControl w:val="0"/>
      <w:adjustRightInd w:val="0"/>
      <w:spacing w:after="160" w:line="240" w:lineRule="exact"/>
      <w:jc w:val="right"/>
    </w:pPr>
    <w:rPr>
      <w:sz w:val="20"/>
      <w:lang w:val="en-GB" w:eastAsia="en-US"/>
    </w:rPr>
  </w:style>
  <w:style w:type="character" w:customStyle="1" w:styleId="a4">
    <w:name w:val="Верхний колонтитул Знак"/>
    <w:basedOn w:val="a0"/>
    <w:link w:val="a3"/>
    <w:uiPriority w:val="99"/>
    <w:rsid w:val="00F75208"/>
    <w:rPr>
      <w:sz w:val="28"/>
    </w:rPr>
  </w:style>
  <w:style w:type="character" w:customStyle="1" w:styleId="aa">
    <w:name w:val="Нижний колонтитул Знак"/>
    <w:basedOn w:val="a0"/>
    <w:link w:val="a9"/>
    <w:rsid w:val="00F75208"/>
  </w:style>
  <w:style w:type="paragraph" w:customStyle="1" w:styleId="ConsPlusNormal">
    <w:name w:val="ConsPlusNormal"/>
    <w:rsid w:val="00F75208"/>
    <w:pPr>
      <w:autoSpaceDE w:val="0"/>
      <w:autoSpaceDN w:val="0"/>
      <w:adjustRightInd w:val="0"/>
    </w:pPr>
    <w:rPr>
      <w:sz w:val="28"/>
      <w:szCs w:val="28"/>
    </w:rPr>
  </w:style>
  <w:style w:type="paragraph" w:customStyle="1" w:styleId="ConsPlusCell">
    <w:name w:val="ConsPlusCell"/>
    <w:uiPriority w:val="99"/>
    <w:rsid w:val="00F75208"/>
    <w:pPr>
      <w:autoSpaceDE w:val="0"/>
      <w:autoSpaceDN w:val="0"/>
      <w:adjustRightInd w:val="0"/>
    </w:pPr>
    <w:rPr>
      <w:sz w:val="28"/>
      <w:szCs w:val="28"/>
    </w:rPr>
  </w:style>
  <w:style w:type="character" w:customStyle="1" w:styleId="text0">
    <w:name w:val="text Знак"/>
    <w:link w:val="text"/>
    <w:rsid w:val="00F75208"/>
    <w:rPr>
      <w:rFonts w:ascii="Arial" w:hAnsi="Arial" w:cs="Arial"/>
      <w:sz w:val="24"/>
      <w:szCs w:val="24"/>
    </w:rPr>
  </w:style>
  <w:style w:type="paragraph" w:styleId="af7">
    <w:name w:val="footnote text"/>
    <w:basedOn w:val="a"/>
    <w:link w:val="af8"/>
    <w:rsid w:val="00F75208"/>
    <w:pPr>
      <w:ind w:firstLine="567"/>
      <w:jc w:val="both"/>
    </w:pPr>
    <w:rPr>
      <w:rFonts w:ascii="Arial" w:hAnsi="Arial"/>
      <w:sz w:val="20"/>
    </w:rPr>
  </w:style>
  <w:style w:type="character" w:customStyle="1" w:styleId="af8">
    <w:name w:val="Текст сноски Знак"/>
    <w:basedOn w:val="a0"/>
    <w:link w:val="af7"/>
    <w:rsid w:val="00F75208"/>
    <w:rPr>
      <w:rFonts w:ascii="Arial" w:hAnsi="Arial"/>
    </w:rPr>
  </w:style>
  <w:style w:type="character" w:styleId="af9">
    <w:name w:val="footnote reference"/>
    <w:rsid w:val="00F75208"/>
    <w:rPr>
      <w:vertAlign w:val="superscript"/>
    </w:rPr>
  </w:style>
  <w:style w:type="character" w:customStyle="1" w:styleId="14">
    <w:name w:val="Гиперссылка1"/>
    <w:rsid w:val="00F752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aliases w:val="!Части документа"/>
    <w:basedOn w:val="a"/>
    <w:next w:val="a"/>
    <w:link w:val="10"/>
    <w:qFormat/>
    <w:rsid w:val="00F75208"/>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F75208"/>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F75208"/>
    <w:pPr>
      <w:ind w:firstLine="567"/>
      <w:jc w:val="both"/>
      <w:outlineLvl w:val="2"/>
    </w:pPr>
    <w:rPr>
      <w:rFonts w:ascii="Arial" w:hAnsi="Arial" w:cs="Arial"/>
      <w:b/>
      <w:bCs/>
      <w:szCs w:val="26"/>
    </w:rPr>
  </w:style>
  <w:style w:type="paragraph" w:styleId="4">
    <w:name w:val="heading 4"/>
    <w:aliases w:val="!Параграфы/Статьи документа"/>
    <w:basedOn w:val="a"/>
    <w:link w:val="40"/>
    <w:qFormat/>
    <w:rsid w:val="00F75208"/>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suppressAutoHyphens/>
      <w:jc w:val="center"/>
    </w:pPr>
  </w:style>
  <w:style w:type="paragraph" w:customStyle="1" w:styleId="a5">
    <w:name w:val="Заголовок к тексту"/>
    <w:basedOn w:val="a"/>
    <w:next w:val="a6"/>
    <w:pPr>
      <w:suppressAutoHyphens/>
      <w:spacing w:after="240" w:line="240" w:lineRule="exact"/>
    </w:pPr>
    <w:rPr>
      <w:b/>
    </w:rPr>
  </w:style>
  <w:style w:type="paragraph" w:styleId="a6">
    <w:name w:val="Body Text"/>
    <w:aliases w:val="Знак"/>
    <w:basedOn w:val="a"/>
    <w:link w:val="a7"/>
    <w:pPr>
      <w:spacing w:line="360" w:lineRule="exact"/>
      <w:ind w:firstLine="720"/>
      <w:jc w:val="both"/>
    </w:pPr>
  </w:style>
  <w:style w:type="paragraph" w:customStyle="1" w:styleId="a8">
    <w:name w:val="Исполнитель"/>
    <w:basedOn w:val="a6"/>
    <w:next w:val="a6"/>
    <w:pPr>
      <w:suppressAutoHyphens/>
      <w:spacing w:line="240" w:lineRule="exact"/>
      <w:ind w:firstLine="0"/>
      <w:jc w:val="left"/>
    </w:pPr>
    <w:rPr>
      <w:sz w:val="24"/>
    </w:rPr>
  </w:style>
  <w:style w:type="paragraph" w:styleId="a9">
    <w:name w:val="footer"/>
    <w:basedOn w:val="a"/>
    <w:link w:val="aa"/>
    <w:pPr>
      <w:suppressAutoHyphens/>
    </w:pPr>
    <w:rPr>
      <w:sz w:val="20"/>
    </w:rPr>
  </w:style>
  <w:style w:type="paragraph" w:styleId="ab">
    <w:name w:val="Signature"/>
    <w:basedOn w:val="a"/>
    <w:next w:val="a6"/>
    <w:link w:val="ac"/>
    <w:pPr>
      <w:tabs>
        <w:tab w:val="left" w:pos="5103"/>
        <w:tab w:val="right" w:pos="9639"/>
      </w:tabs>
      <w:suppressAutoHyphens/>
      <w:spacing w:before="480" w:line="240" w:lineRule="exact"/>
    </w:pPr>
  </w:style>
  <w:style w:type="paragraph" w:customStyle="1" w:styleId="ad">
    <w:name w:val="Приложение"/>
    <w:basedOn w:val="a6"/>
    <w:pPr>
      <w:tabs>
        <w:tab w:val="left" w:pos="1673"/>
      </w:tabs>
      <w:spacing w:before="240" w:line="240" w:lineRule="exact"/>
      <w:ind w:left="1985" w:hanging="1985"/>
    </w:pPr>
  </w:style>
  <w:style w:type="character" w:styleId="ae">
    <w:name w:val="page number"/>
    <w:basedOn w:val="a0"/>
  </w:style>
  <w:style w:type="paragraph" w:customStyle="1" w:styleId="af">
    <w:name w:val="Подпись на общем бланке"/>
    <w:basedOn w:val="ab"/>
    <w:next w:val="a6"/>
    <w:pPr>
      <w:tabs>
        <w:tab w:val="clear" w:pos="5103"/>
      </w:tabs>
    </w:pPr>
  </w:style>
  <w:style w:type="paragraph" w:styleId="af0">
    <w:name w:val="Balloon Text"/>
    <w:basedOn w:val="a"/>
    <w:link w:val="af1"/>
    <w:rsid w:val="00D81CA3"/>
    <w:rPr>
      <w:rFonts w:ascii="Tahoma" w:hAnsi="Tahoma" w:cs="Tahoma"/>
      <w:sz w:val="16"/>
      <w:szCs w:val="16"/>
    </w:rPr>
  </w:style>
  <w:style w:type="character" w:customStyle="1" w:styleId="af1">
    <w:name w:val="Текст выноски Знак"/>
    <w:basedOn w:val="a0"/>
    <w:link w:val="af0"/>
    <w:rsid w:val="00D81CA3"/>
    <w:rPr>
      <w:rFonts w:ascii="Tahoma" w:hAnsi="Tahoma" w:cs="Tahoma"/>
      <w:sz w:val="16"/>
      <w:szCs w:val="16"/>
    </w:rPr>
  </w:style>
  <w:style w:type="character" w:customStyle="1" w:styleId="a7">
    <w:name w:val="Основной текст Знак"/>
    <w:aliases w:val="Знак Знак"/>
    <w:basedOn w:val="a0"/>
    <w:link w:val="a6"/>
    <w:rsid w:val="00D2727C"/>
    <w:rPr>
      <w:sz w:val="28"/>
    </w:rPr>
  </w:style>
  <w:style w:type="character" w:styleId="af2">
    <w:name w:val="Hyperlink"/>
    <w:basedOn w:val="a0"/>
    <w:rsid w:val="00AF650B"/>
    <w:rPr>
      <w:color w:val="0000FF" w:themeColor="hyperlink"/>
      <w:u w:val="single"/>
    </w:rPr>
  </w:style>
  <w:style w:type="character" w:customStyle="1" w:styleId="ac">
    <w:name w:val="Подпись Знак"/>
    <w:basedOn w:val="a0"/>
    <w:link w:val="ab"/>
    <w:rsid w:val="00090AB6"/>
    <w:rPr>
      <w:sz w:val="28"/>
    </w:rPr>
  </w:style>
  <w:style w:type="character" w:customStyle="1" w:styleId="10">
    <w:name w:val="Заголовок 1 Знак"/>
    <w:aliases w:val="!Части документа Знак"/>
    <w:basedOn w:val="a0"/>
    <w:link w:val="1"/>
    <w:rsid w:val="00F75208"/>
    <w:rPr>
      <w:rFonts w:ascii="Arial" w:hAnsi="Arial" w:cs="Arial"/>
      <w:b/>
      <w:bCs/>
      <w:kern w:val="32"/>
      <w:sz w:val="32"/>
      <w:szCs w:val="32"/>
    </w:rPr>
  </w:style>
  <w:style w:type="character" w:customStyle="1" w:styleId="20">
    <w:name w:val="Заголовок 2 Знак"/>
    <w:aliases w:val="!Разделы документа Знак"/>
    <w:basedOn w:val="a0"/>
    <w:link w:val="2"/>
    <w:rsid w:val="00F75208"/>
    <w:rPr>
      <w:rFonts w:ascii="Arial" w:hAnsi="Arial" w:cs="Arial"/>
      <w:b/>
      <w:bCs/>
      <w:iCs/>
      <w:sz w:val="30"/>
      <w:szCs w:val="28"/>
    </w:rPr>
  </w:style>
  <w:style w:type="character" w:customStyle="1" w:styleId="30">
    <w:name w:val="Заголовок 3 Знак"/>
    <w:aliases w:val="!Главы документа Знак"/>
    <w:basedOn w:val="a0"/>
    <w:link w:val="3"/>
    <w:rsid w:val="00F75208"/>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F75208"/>
    <w:rPr>
      <w:rFonts w:ascii="Arial" w:hAnsi="Arial"/>
      <w:b/>
      <w:bCs/>
      <w:sz w:val="26"/>
      <w:szCs w:val="28"/>
    </w:rPr>
  </w:style>
  <w:style w:type="numbering" w:customStyle="1" w:styleId="11">
    <w:name w:val="Нет списка1"/>
    <w:next w:val="a2"/>
    <w:semiHidden/>
    <w:unhideWhenUsed/>
    <w:rsid w:val="00F75208"/>
  </w:style>
  <w:style w:type="paragraph" w:customStyle="1" w:styleId="text">
    <w:name w:val="text"/>
    <w:basedOn w:val="a"/>
    <w:link w:val="text0"/>
    <w:rsid w:val="00F75208"/>
    <w:pPr>
      <w:ind w:firstLine="567"/>
      <w:jc w:val="both"/>
    </w:pPr>
    <w:rPr>
      <w:rFonts w:ascii="Arial" w:hAnsi="Arial" w:cs="Arial"/>
      <w:sz w:val="24"/>
      <w:szCs w:val="24"/>
    </w:rPr>
  </w:style>
  <w:style w:type="paragraph" w:customStyle="1" w:styleId="12">
    <w:name w:val="Название объекта1"/>
    <w:basedOn w:val="a"/>
    <w:rsid w:val="00F75208"/>
    <w:pPr>
      <w:spacing w:before="240" w:after="60"/>
      <w:ind w:firstLine="567"/>
      <w:jc w:val="center"/>
    </w:pPr>
    <w:rPr>
      <w:rFonts w:ascii="Arial" w:hAnsi="Arial" w:cs="Arial"/>
      <w:b/>
      <w:bCs/>
      <w:sz w:val="32"/>
      <w:szCs w:val="32"/>
    </w:rPr>
  </w:style>
  <w:style w:type="paragraph" w:customStyle="1" w:styleId="article">
    <w:name w:val="article"/>
    <w:basedOn w:val="a"/>
    <w:rsid w:val="00F75208"/>
    <w:pPr>
      <w:ind w:firstLine="567"/>
      <w:jc w:val="both"/>
    </w:pPr>
    <w:rPr>
      <w:rFonts w:ascii="Arial" w:hAnsi="Arial" w:cs="Arial"/>
      <w:sz w:val="26"/>
      <w:szCs w:val="26"/>
    </w:rPr>
  </w:style>
  <w:style w:type="paragraph" w:customStyle="1" w:styleId="chapter">
    <w:name w:val="chapter"/>
    <w:basedOn w:val="a"/>
    <w:rsid w:val="00F75208"/>
    <w:pPr>
      <w:ind w:firstLine="567"/>
      <w:jc w:val="both"/>
    </w:pPr>
    <w:rPr>
      <w:rFonts w:ascii="Arial" w:hAnsi="Arial" w:cs="Arial"/>
      <w:szCs w:val="28"/>
    </w:rPr>
  </w:style>
  <w:style w:type="paragraph" w:customStyle="1" w:styleId="section">
    <w:name w:val="section"/>
    <w:basedOn w:val="a"/>
    <w:rsid w:val="00F75208"/>
    <w:pPr>
      <w:ind w:firstLine="567"/>
      <w:jc w:val="center"/>
    </w:pPr>
    <w:rPr>
      <w:rFonts w:ascii="Arial" w:hAnsi="Arial" w:cs="Arial"/>
      <w:sz w:val="30"/>
      <w:szCs w:val="30"/>
    </w:rPr>
  </w:style>
  <w:style w:type="paragraph" w:styleId="af3">
    <w:name w:val="Normal (Web)"/>
    <w:basedOn w:val="a"/>
    <w:rsid w:val="00F75208"/>
    <w:pPr>
      <w:spacing w:before="100" w:beforeAutospacing="1" w:after="100" w:afterAutospacing="1"/>
      <w:ind w:firstLine="567"/>
      <w:jc w:val="both"/>
    </w:pPr>
    <w:rPr>
      <w:rFonts w:ascii="Arial" w:hAnsi="Arial"/>
      <w:sz w:val="24"/>
      <w:szCs w:val="24"/>
    </w:rPr>
  </w:style>
  <w:style w:type="character" w:styleId="af4">
    <w:name w:val="FollowedHyperlink"/>
    <w:rsid w:val="00F75208"/>
    <w:rPr>
      <w:color w:val="0000FF"/>
      <w:u w:val="single"/>
    </w:rPr>
  </w:style>
  <w:style w:type="character" w:styleId="HTML">
    <w:name w:val="HTML Variable"/>
    <w:aliases w:val="!Ссылки в документе"/>
    <w:rsid w:val="00F75208"/>
    <w:rPr>
      <w:rFonts w:ascii="Arial" w:hAnsi="Arial"/>
      <w:b w:val="0"/>
      <w:i w:val="0"/>
      <w:iCs/>
      <w:color w:val="0000FF"/>
      <w:sz w:val="24"/>
      <w:u w:val="none"/>
    </w:rPr>
  </w:style>
  <w:style w:type="paragraph" w:styleId="af5">
    <w:name w:val="annotation text"/>
    <w:aliases w:val="!Равноширинный текст документа"/>
    <w:basedOn w:val="a"/>
    <w:link w:val="af6"/>
    <w:rsid w:val="00F75208"/>
    <w:pPr>
      <w:ind w:firstLine="567"/>
      <w:jc w:val="both"/>
    </w:pPr>
    <w:rPr>
      <w:rFonts w:ascii="Courier" w:hAnsi="Courier"/>
      <w:sz w:val="22"/>
    </w:rPr>
  </w:style>
  <w:style w:type="character" w:customStyle="1" w:styleId="af6">
    <w:name w:val="Текст примечания Знак"/>
    <w:aliases w:val="!Равноширинный текст документа Знак"/>
    <w:basedOn w:val="a0"/>
    <w:link w:val="af5"/>
    <w:rsid w:val="00F75208"/>
    <w:rPr>
      <w:rFonts w:ascii="Courier" w:hAnsi="Courier"/>
      <w:sz w:val="22"/>
    </w:rPr>
  </w:style>
  <w:style w:type="paragraph" w:customStyle="1" w:styleId="Title">
    <w:name w:val="Title!Название НПА"/>
    <w:basedOn w:val="a"/>
    <w:rsid w:val="00F75208"/>
    <w:pPr>
      <w:spacing w:before="240" w:after="60"/>
      <w:ind w:firstLine="567"/>
      <w:jc w:val="center"/>
      <w:outlineLvl w:val="0"/>
    </w:pPr>
    <w:rPr>
      <w:rFonts w:ascii="Arial" w:hAnsi="Arial" w:cs="Arial"/>
      <w:b/>
      <w:bCs/>
      <w:kern w:val="28"/>
      <w:sz w:val="32"/>
      <w:szCs w:val="32"/>
    </w:rPr>
  </w:style>
  <w:style w:type="paragraph" w:customStyle="1" w:styleId="Application">
    <w:name w:val="Application!Приложение"/>
    <w:rsid w:val="00F75208"/>
    <w:pPr>
      <w:spacing w:before="120" w:after="120"/>
      <w:jc w:val="right"/>
    </w:pPr>
    <w:rPr>
      <w:rFonts w:ascii="Arial" w:hAnsi="Arial" w:cs="Arial"/>
      <w:b/>
      <w:bCs/>
      <w:kern w:val="28"/>
      <w:sz w:val="32"/>
      <w:szCs w:val="32"/>
    </w:rPr>
  </w:style>
  <w:style w:type="paragraph" w:customStyle="1" w:styleId="Table">
    <w:name w:val="Table!Таблица"/>
    <w:rsid w:val="00F75208"/>
    <w:rPr>
      <w:rFonts w:ascii="Arial" w:hAnsi="Arial" w:cs="Arial"/>
      <w:bCs/>
      <w:kern w:val="28"/>
      <w:sz w:val="24"/>
      <w:szCs w:val="32"/>
    </w:rPr>
  </w:style>
  <w:style w:type="paragraph" w:customStyle="1" w:styleId="Table0">
    <w:name w:val="Table!"/>
    <w:next w:val="Table"/>
    <w:rsid w:val="00F75208"/>
    <w:pPr>
      <w:jc w:val="center"/>
    </w:pPr>
    <w:rPr>
      <w:rFonts w:ascii="Arial" w:hAnsi="Arial" w:cs="Arial"/>
      <w:b/>
      <w:bCs/>
      <w:kern w:val="28"/>
      <w:sz w:val="24"/>
      <w:szCs w:val="32"/>
    </w:rPr>
  </w:style>
  <w:style w:type="paragraph" w:customStyle="1" w:styleId="NumberAndDate">
    <w:name w:val="NumberAndDate"/>
    <w:aliases w:val="!Дата и Номер"/>
    <w:qFormat/>
    <w:rsid w:val="00F75208"/>
    <w:pPr>
      <w:jc w:val="center"/>
    </w:pPr>
    <w:rPr>
      <w:rFonts w:ascii="Arial" w:hAnsi="Arial" w:cs="Arial"/>
      <w:bCs/>
      <w:kern w:val="28"/>
      <w:sz w:val="24"/>
      <w:szCs w:val="32"/>
    </w:rPr>
  </w:style>
  <w:style w:type="paragraph" w:customStyle="1" w:styleId="13">
    <w:name w:val="Знак1"/>
    <w:basedOn w:val="a"/>
    <w:rsid w:val="00F75208"/>
    <w:pPr>
      <w:widowControl w:val="0"/>
      <w:adjustRightInd w:val="0"/>
      <w:spacing w:after="160" w:line="240" w:lineRule="exact"/>
      <w:jc w:val="right"/>
    </w:pPr>
    <w:rPr>
      <w:sz w:val="20"/>
      <w:lang w:val="en-GB" w:eastAsia="en-US"/>
    </w:rPr>
  </w:style>
  <w:style w:type="character" w:customStyle="1" w:styleId="a4">
    <w:name w:val="Верхний колонтитул Знак"/>
    <w:basedOn w:val="a0"/>
    <w:link w:val="a3"/>
    <w:uiPriority w:val="99"/>
    <w:rsid w:val="00F75208"/>
    <w:rPr>
      <w:sz w:val="28"/>
    </w:rPr>
  </w:style>
  <w:style w:type="character" w:customStyle="1" w:styleId="aa">
    <w:name w:val="Нижний колонтитул Знак"/>
    <w:basedOn w:val="a0"/>
    <w:link w:val="a9"/>
    <w:rsid w:val="00F75208"/>
  </w:style>
  <w:style w:type="paragraph" w:customStyle="1" w:styleId="ConsPlusNormal">
    <w:name w:val="ConsPlusNormal"/>
    <w:rsid w:val="00F75208"/>
    <w:pPr>
      <w:autoSpaceDE w:val="0"/>
      <w:autoSpaceDN w:val="0"/>
      <w:adjustRightInd w:val="0"/>
    </w:pPr>
    <w:rPr>
      <w:sz w:val="28"/>
      <w:szCs w:val="28"/>
    </w:rPr>
  </w:style>
  <w:style w:type="paragraph" w:customStyle="1" w:styleId="ConsPlusCell">
    <w:name w:val="ConsPlusCell"/>
    <w:uiPriority w:val="99"/>
    <w:rsid w:val="00F75208"/>
    <w:pPr>
      <w:autoSpaceDE w:val="0"/>
      <w:autoSpaceDN w:val="0"/>
      <w:adjustRightInd w:val="0"/>
    </w:pPr>
    <w:rPr>
      <w:sz w:val="28"/>
      <w:szCs w:val="28"/>
    </w:rPr>
  </w:style>
  <w:style w:type="character" w:customStyle="1" w:styleId="text0">
    <w:name w:val="text Знак"/>
    <w:link w:val="text"/>
    <w:rsid w:val="00F75208"/>
    <w:rPr>
      <w:rFonts w:ascii="Arial" w:hAnsi="Arial" w:cs="Arial"/>
      <w:sz w:val="24"/>
      <w:szCs w:val="24"/>
    </w:rPr>
  </w:style>
  <w:style w:type="paragraph" w:styleId="af7">
    <w:name w:val="footnote text"/>
    <w:basedOn w:val="a"/>
    <w:link w:val="af8"/>
    <w:rsid w:val="00F75208"/>
    <w:pPr>
      <w:ind w:firstLine="567"/>
      <w:jc w:val="both"/>
    </w:pPr>
    <w:rPr>
      <w:rFonts w:ascii="Arial" w:hAnsi="Arial"/>
      <w:sz w:val="20"/>
    </w:rPr>
  </w:style>
  <w:style w:type="character" w:customStyle="1" w:styleId="af8">
    <w:name w:val="Текст сноски Знак"/>
    <w:basedOn w:val="a0"/>
    <w:link w:val="af7"/>
    <w:rsid w:val="00F75208"/>
    <w:rPr>
      <w:rFonts w:ascii="Arial" w:hAnsi="Arial"/>
    </w:rPr>
  </w:style>
  <w:style w:type="character" w:styleId="af9">
    <w:name w:val="footnote reference"/>
    <w:rsid w:val="00F75208"/>
    <w:rPr>
      <w:vertAlign w:val="superscript"/>
    </w:rPr>
  </w:style>
  <w:style w:type="character" w:customStyle="1" w:styleId="14">
    <w:name w:val="Гиперссылка1"/>
    <w:rsid w:val="00F75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63054">
      <w:bodyDiv w:val="1"/>
      <w:marLeft w:val="0"/>
      <w:marRight w:val="0"/>
      <w:marTop w:val="0"/>
      <w:marBottom w:val="0"/>
      <w:divBdr>
        <w:top w:val="none" w:sz="0" w:space="0" w:color="auto"/>
        <w:left w:val="none" w:sz="0" w:space="0" w:color="auto"/>
        <w:bottom w:val="none" w:sz="0" w:space="0" w:color="auto"/>
        <w:right w:val="none" w:sz="0" w:space="0" w:color="auto"/>
      </w:divBdr>
    </w:div>
    <w:div w:id="83017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BAAE8D76F18F27F93649617F4D073635063E7C16A151DED0543F94B0EG8Q5H" TargetMode="External"/><Relationship Id="rId18" Type="http://schemas.openxmlformats.org/officeDocument/2006/relationships/hyperlink" Target="consultantplus://offline/ref=AA75D7BD27F4E81742748E3BBFC8A831EB27410A2B954E0A91B6B66AD58197713F91DDA7EC5BC003t75EG" TargetMode="External"/><Relationship Id="rId26" Type="http://schemas.openxmlformats.org/officeDocument/2006/relationships/hyperlink" Target="consultantplus://offline/ref=B604FB2C52FABBF8D46B98A215FB2606AC5EF8C8A5A294F7944451E9O2F" TargetMode="External"/><Relationship Id="rId39" Type="http://schemas.openxmlformats.org/officeDocument/2006/relationships/hyperlink" Target="consultantplus://offline/ref=899195666594F0B6A94A108182206BA972EAAE2EAE8AB220C6007B3F02NECEH" TargetMode="External"/><Relationship Id="rId3" Type="http://schemas.openxmlformats.org/officeDocument/2006/relationships/styles" Target="styles.xml"/><Relationship Id="rId21" Type="http://schemas.openxmlformats.org/officeDocument/2006/relationships/hyperlink" Target="consultantplus://offline/ref=4D8463D89B7642529FC73997E3C3756CEE738BF321C6512ED91DC4F7CFxBBBH" TargetMode="External"/><Relationship Id="rId34" Type="http://schemas.openxmlformats.org/officeDocument/2006/relationships/hyperlink" Target="consultantplus://offline/ref=ECFD7056A43A0CDC501B3571268C443A9E43FCE724761D2E95D40D9BFD9D6E5F559C96A049K8X1N"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BBAAE8D76F18F27F93649617F4D073635063E7C16A151DED0543F94B0E85D27AC3C533A5ECG7QFH" TargetMode="External"/><Relationship Id="rId17" Type="http://schemas.openxmlformats.org/officeDocument/2006/relationships/hyperlink" Target="consultantplus://offline/ref=AA75D7BD27F4E81742748E3BBFC8A831EB27470429974E0A91B6B66AD58197713F91DDA7EC5AC30Ft759G" TargetMode="External"/><Relationship Id="rId25" Type="http://schemas.openxmlformats.org/officeDocument/2006/relationships/hyperlink" Target="consultantplus://offline/ref=86A536F8AD5D581163D2496BF543D1A80C700E732F041B2E06C62EBB01FA48F6F575A6097DF48E71f9l3L" TargetMode="External"/><Relationship Id="rId33" Type="http://schemas.openxmlformats.org/officeDocument/2006/relationships/hyperlink" Target="consultantplus://offline/ref=496BB9C6FD69AE9BEF4505E445F5283C50A1BF4526ECB2A70C411D5757A3D303E0F6480881BB997FjBo4H" TargetMode="External"/><Relationship Id="rId38" Type="http://schemas.openxmlformats.org/officeDocument/2006/relationships/hyperlink" Target="consultantplus://offline/ref=D74F3168C490E6A311F8821C1A68152E6537BC7C11D9F8DDE0F9B4H9KBJ" TargetMode="External"/><Relationship Id="rId2" Type="http://schemas.openxmlformats.org/officeDocument/2006/relationships/numbering" Target="numbering.xml"/><Relationship Id="rId16" Type="http://schemas.openxmlformats.org/officeDocument/2006/relationships/hyperlink" Target="consultantplus://offline/ref=AA75D7BD27F4E81742748E3BBFC8A831EB27470A27954E0A91B6B66AD5t851G" TargetMode="External"/><Relationship Id="rId20" Type="http://schemas.openxmlformats.org/officeDocument/2006/relationships/hyperlink" Target="consultantplus://offline/ref=4D8463D89B7642529FC73997E3C3756CEE798DFA24CC512ED91DC4F7CFBBB3F7E4A73E1E9A8966FFx9BFH" TargetMode="External"/><Relationship Id="rId29" Type="http://schemas.openxmlformats.org/officeDocument/2006/relationships/hyperlink" Target="consultantplus://offline/ref=B47F12F735D8853A4B3C0A29F4CC414B6A7D67E294C72589304CE96515945D96D0322987E5700C6ACD4AC6F4E6E29423CC5A9BC21ADD364DL"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BE932114CE45B462BCA554EB6A3CDA5FE5A83EA2BD051270EB1B74EDC520262BAD2F914BC357EFACCzCG" TargetMode="External"/><Relationship Id="rId24" Type="http://schemas.openxmlformats.org/officeDocument/2006/relationships/hyperlink" Target="consultantplus://offline/ref=86A536F8AD5D581163D2496BF543D1A80C700E732F041B2E06C62EBB01FA48F6F575A6097DF48E71f9lDL" TargetMode="External"/><Relationship Id="rId32" Type="http://schemas.openxmlformats.org/officeDocument/2006/relationships/hyperlink" Target="consultantplus://offline/ref=496BB9C6FD69AE9BEF4505E445F5283C50A1BF4526ECB2A70C411D5757A3D303E0F6480881BB997FjBo4H" TargetMode="External"/><Relationship Id="rId37" Type="http://schemas.openxmlformats.org/officeDocument/2006/relationships/hyperlink" Target="consultantplus://offline/ref=D4AA4C489CBC3A07BD4B7A6E742DF1C4B1149ADAB3A00A318D521ECD37L"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4BE932114CE45B462BCA554EB6A3CDA5FD5683E52ED751270EB1B74EDC520262BAD2F914BC357EFDCCz7G" TargetMode="External"/><Relationship Id="rId23" Type="http://schemas.openxmlformats.org/officeDocument/2006/relationships/hyperlink" Target="consultantplus://offline/ref=4D8463D89B7642529FC73997E3C3756CEE728AF621C6512ED91DC4F7CFBBB3F7E4A73E1E9A8967F8x9BEH" TargetMode="External"/><Relationship Id="rId28" Type="http://schemas.openxmlformats.org/officeDocument/2006/relationships/hyperlink" Target="consultantplus://offline/ref=386C4491F7AF952090FBA29E339A477C2734344E5B4035C2538D7D8385DFE6833E17AA1691E42308BDF970B024D200BFBC0469ADC56FFC2FDDF91C48kC48H" TargetMode="External"/><Relationship Id="rId36" Type="http://schemas.openxmlformats.org/officeDocument/2006/relationships/hyperlink" Target="consultantplus://offline/ref=5C6D57DE79DDE8FB9153B7B59EBCE6344FCF2D147607C9720A43731CEE2ECEA29CD049987A83B879T0v5F" TargetMode="External"/><Relationship Id="rId10" Type="http://schemas.openxmlformats.org/officeDocument/2006/relationships/hyperlink" Target="consultantplus://offline/ref=4BE932114CE45B462BCA554EB6A3CDA5FE5280E42BD351270EB1B74EDC520262BAD2F914BC357BFACCzCG" TargetMode="External"/><Relationship Id="rId19" Type="http://schemas.openxmlformats.org/officeDocument/2006/relationships/hyperlink" Target="consultantplus://offline/ref=4D8463D89B7642529FC73997E3C3756CEE798DF525CF512ED91DC4F7CFBBB3F7E4A73E1E9A8966FEx9B1H" TargetMode="External"/><Relationship Id="rId31" Type="http://schemas.openxmlformats.org/officeDocument/2006/relationships/hyperlink" Target="consultantplus://offline/ref=64AE6475B955B6111E7FDA9274DCD1756AF24DD479B98425709FC07EE148yDG" TargetMode="External"/><Relationship Id="rId4" Type="http://schemas.microsoft.com/office/2007/relationships/stylesWithEffects" Target="stylesWithEffects.xml"/><Relationship Id="rId9" Type="http://schemas.openxmlformats.org/officeDocument/2006/relationships/hyperlink" Target="consultantplus://offline/ref=4BE932114CE45B462BCA554EB6A3CDA5FE5B81EE24D251270EB1B74EDC520262BAD2F914BC357EFDCCz6G" TargetMode="External"/><Relationship Id="rId14" Type="http://schemas.openxmlformats.org/officeDocument/2006/relationships/hyperlink" Target="consultantplus://offline/ref=BBAAE8D76F18F27F93649617F4D073635063E7C16A151DED0543F94B0EG8Q5H" TargetMode="External"/><Relationship Id="rId22" Type="http://schemas.openxmlformats.org/officeDocument/2006/relationships/hyperlink" Target="consultantplus://offline/ref=4D8463D89B7642529FC73997E3C3756CEE728AF227C7512ED91DC4F7CFBBB3F7E4A73E18x9BBH" TargetMode="External"/><Relationship Id="rId27" Type="http://schemas.openxmlformats.org/officeDocument/2006/relationships/hyperlink" Target="consultantplus://offline/ref=6292B5B63A28F225157CBAFD0F6BC5887D4F91534C7D11743093677B4859E7498E0B1E790F1779E0IEt3L" TargetMode="External"/><Relationship Id="rId30" Type="http://schemas.openxmlformats.org/officeDocument/2006/relationships/hyperlink" Target="consultantplus://offline/ref=386C4491F7AF952090FBBC9325F610712B3F62465B4F369D0DD07BD4DA8FE0D66C57F44FD3A53009B5E77AB927kD4AH" TargetMode="External"/><Relationship Id="rId35" Type="http://schemas.openxmlformats.org/officeDocument/2006/relationships/hyperlink" Target="consultantplus://offline/ref=ECFD7056A43A0CDC501B3571268C443A9E43FCE724761D2E95D40D9BFD9D6E5F559C96A04AK8X8N" TargetMode="Externa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blank\Wordkart\&#1088;&#1072;&#1073;&#1086;&#1090;&#1072;%20&#1089;%20&#1073;&#1083;&#1072;&#1085;&#1082;&#1072;&#1084;&#1080;%202009\&#1043;&#1077;&#1088;&#1073;,&#1073;&#1083;&#1072;&#1085;&#1082;&#1080;\&#1055;&#1086;&#1089;&#1090;&#1072;&#1085;&#1086;&#1074;&#1083;&#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32FA6-475E-483C-A857-9F7570682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Постановление.dot</Template>
  <TotalTime>0</TotalTime>
  <Pages>77</Pages>
  <Words>27759</Words>
  <Characters>158230</Characters>
  <Application>Microsoft Office Word</Application>
  <DocSecurity>0</DocSecurity>
  <Lines>1318</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185618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ТИК_Волгина</cp:lastModifiedBy>
  <cp:revision>2</cp:revision>
  <cp:lastPrinted>2024-12-02T12:04:00Z</cp:lastPrinted>
  <dcterms:created xsi:type="dcterms:W3CDTF">2025-01-10T06:22:00Z</dcterms:created>
  <dcterms:modified xsi:type="dcterms:W3CDTF">2025-01-10T06:22:00Z</dcterms:modified>
</cp:coreProperties>
</file>